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60A1" w:rsidRPr="001C4304" w:rsidRDefault="001F3FB4" w:rsidP="0078463C">
      <w:pPr>
        <w:pStyle w:val="r12"/>
        <w:jc w:val="center"/>
        <w:rPr>
          <w:color w:val="000000" w:themeColor="text1"/>
          <w:u w:val="none"/>
        </w:rPr>
      </w:pPr>
      <w:r w:rsidRPr="001C4304">
        <w:rPr>
          <w:b/>
          <w:color w:val="000000" w:themeColor="text1"/>
          <w:sz w:val="26"/>
          <w:szCs w:val="26"/>
          <w:u w:val="none"/>
        </w:rPr>
        <w:t xml:space="preserve">Form </w:t>
      </w:r>
      <w:r w:rsidR="00F9529A">
        <w:rPr>
          <w:b/>
          <w:color w:val="000000" w:themeColor="text1"/>
          <w:sz w:val="26"/>
          <w:szCs w:val="26"/>
          <w:u w:val="none"/>
        </w:rPr>
        <w:t>5</w:t>
      </w:r>
      <w:r w:rsidR="00527FC2" w:rsidRPr="001C4304">
        <w:rPr>
          <w:b/>
          <w:color w:val="000000" w:themeColor="text1"/>
          <w:sz w:val="26"/>
          <w:szCs w:val="26"/>
          <w:u w:val="none"/>
        </w:rPr>
        <w:t xml:space="preserve"> </w:t>
      </w:r>
      <w:r w:rsidRPr="001C4304">
        <w:rPr>
          <w:b/>
          <w:color w:val="000000" w:themeColor="text1"/>
          <w:sz w:val="26"/>
          <w:szCs w:val="26"/>
          <w:u w:val="none"/>
        </w:rPr>
        <w:t>–</w:t>
      </w:r>
      <w:r w:rsidR="00527FC2" w:rsidRPr="001C4304">
        <w:rPr>
          <w:b/>
          <w:color w:val="000000" w:themeColor="text1"/>
          <w:sz w:val="26"/>
          <w:szCs w:val="26"/>
          <w:u w:val="none"/>
        </w:rPr>
        <w:t xml:space="preserve"> </w:t>
      </w:r>
      <w:r w:rsidR="009E6E35" w:rsidRPr="001C4304">
        <w:rPr>
          <w:b/>
          <w:color w:val="000000" w:themeColor="text1"/>
          <w:sz w:val="26"/>
          <w:szCs w:val="26"/>
          <w:u w:val="none"/>
        </w:rPr>
        <w:t>Self-</w:t>
      </w:r>
      <w:r w:rsidRPr="001C4304">
        <w:rPr>
          <w:b/>
          <w:color w:val="000000" w:themeColor="text1"/>
          <w:sz w:val="26"/>
          <w:szCs w:val="26"/>
          <w:u w:val="none"/>
        </w:rPr>
        <w:t xml:space="preserve">Certification of </w:t>
      </w:r>
      <w:r w:rsidR="00E56786" w:rsidRPr="001C4304">
        <w:rPr>
          <w:b/>
          <w:color w:val="000000" w:themeColor="text1"/>
          <w:sz w:val="26"/>
          <w:szCs w:val="26"/>
          <w:u w:val="none"/>
        </w:rPr>
        <w:t>Compliance</w:t>
      </w:r>
      <w:r w:rsidR="00EF0262" w:rsidRPr="001C4304">
        <w:rPr>
          <w:color w:val="000000" w:themeColor="text1"/>
          <w:u w:val="none"/>
        </w:rPr>
        <w:t xml:space="preserve"> </w:t>
      </w:r>
    </w:p>
    <w:p w:rsidR="00DF49BF" w:rsidRDefault="00F82CF5" w:rsidP="00D3317D">
      <w:pPr>
        <w:adjustRightInd w:val="0"/>
        <w:snapToGrid w:val="0"/>
        <w:ind w:right="45"/>
        <w:jc w:val="center"/>
        <w:rPr>
          <w:rFonts w:cs="Times New Roman"/>
          <w:b/>
          <w:sz w:val="26"/>
          <w:szCs w:val="26"/>
        </w:rPr>
      </w:pPr>
      <w:proofErr w:type="gramStart"/>
      <w:r w:rsidRPr="001C4304">
        <w:rPr>
          <w:rFonts w:cs="Times New Roman"/>
          <w:b/>
          <w:sz w:val="26"/>
          <w:szCs w:val="26"/>
        </w:rPr>
        <w:t>o</w:t>
      </w:r>
      <w:r w:rsidR="001F3FB4" w:rsidRPr="001C4304">
        <w:rPr>
          <w:rFonts w:cs="Times New Roman"/>
          <w:b/>
          <w:sz w:val="26"/>
          <w:szCs w:val="26"/>
        </w:rPr>
        <w:t>n</w:t>
      </w:r>
      <w:proofErr w:type="gramEnd"/>
      <w:r w:rsidRPr="001C4304">
        <w:rPr>
          <w:rFonts w:cs="Times New Roman"/>
          <w:b/>
          <w:sz w:val="26"/>
          <w:szCs w:val="26"/>
        </w:rPr>
        <w:t xml:space="preserve"> Submission</w:t>
      </w:r>
      <w:r w:rsidR="001F3FB4" w:rsidRPr="001C4304">
        <w:rPr>
          <w:rFonts w:cs="Times New Roman"/>
          <w:b/>
          <w:sz w:val="26"/>
          <w:szCs w:val="26"/>
        </w:rPr>
        <w:t xml:space="preserve"> </w:t>
      </w:r>
      <w:r w:rsidR="00D3317D" w:rsidRPr="001C4304">
        <w:rPr>
          <w:rFonts w:cs="Times New Roman"/>
          <w:b/>
          <w:sz w:val="26"/>
          <w:szCs w:val="26"/>
        </w:rPr>
        <w:t>of</w:t>
      </w:r>
      <w:r w:rsidR="008E55B3">
        <w:rPr>
          <w:rFonts w:cs="Times New Roman"/>
          <w:b/>
          <w:sz w:val="26"/>
          <w:szCs w:val="26"/>
        </w:rPr>
        <w:t xml:space="preserve"> Tree Preservation and Removal Proposal (TPRP)</w:t>
      </w:r>
    </w:p>
    <w:p w:rsidR="00527FC2" w:rsidRPr="001C4304" w:rsidRDefault="008E55B3" w:rsidP="00DF49BF">
      <w:pPr>
        <w:adjustRightInd w:val="0"/>
        <w:snapToGrid w:val="0"/>
        <w:ind w:right="45"/>
        <w:jc w:val="center"/>
        <w:rPr>
          <w:rFonts w:cs="Times New Roman"/>
          <w:sz w:val="26"/>
          <w:szCs w:val="26"/>
          <w:vertAlign w:val="superscript"/>
        </w:rPr>
      </w:pPr>
      <w:proofErr w:type="gramStart"/>
      <w:r w:rsidRPr="008E55B3">
        <w:rPr>
          <w:rFonts w:cs="Times New Roman"/>
          <w:b/>
          <w:sz w:val="26"/>
          <w:szCs w:val="26"/>
          <w:u w:val="single"/>
        </w:rPr>
        <w:t>within</w:t>
      </w:r>
      <w:proofErr w:type="gramEnd"/>
      <w:r w:rsidRPr="008E55B3">
        <w:rPr>
          <w:rFonts w:cs="Times New Roman"/>
          <w:b/>
          <w:sz w:val="26"/>
          <w:szCs w:val="26"/>
          <w:u w:val="single"/>
        </w:rPr>
        <w:t xml:space="preserve"> Lot under Tree Preservation Clause</w:t>
      </w:r>
      <w:r w:rsidR="00527FC2" w:rsidRPr="008E55B3">
        <w:rPr>
          <w:rFonts w:cs="Times New Roman"/>
          <w:b/>
          <w:sz w:val="26"/>
          <w:szCs w:val="26"/>
          <w:u w:val="single"/>
        </w:rPr>
        <w:t xml:space="preserve"> under Lease</w:t>
      </w:r>
      <w:r w:rsidR="00527FC2" w:rsidRPr="001C4304">
        <w:rPr>
          <w:rFonts w:cs="Times New Roman"/>
          <w:sz w:val="26"/>
          <w:szCs w:val="26"/>
        </w:rPr>
        <w:t xml:space="preserve"> </w:t>
      </w:r>
      <w:r w:rsidR="00F2315E" w:rsidRPr="001C4304">
        <w:rPr>
          <w:rFonts w:cs="Times New Roman"/>
          <w:sz w:val="26"/>
          <w:szCs w:val="26"/>
          <w:vertAlign w:val="superscript"/>
        </w:rPr>
        <w:t xml:space="preserve">Notes </w:t>
      </w:r>
      <w:r w:rsidR="0031657A" w:rsidRPr="001C4304">
        <w:rPr>
          <w:rFonts w:cs="Times New Roman"/>
          <w:sz w:val="26"/>
          <w:szCs w:val="26"/>
          <w:vertAlign w:val="superscript"/>
        </w:rPr>
        <w:t>(1)</w:t>
      </w:r>
      <w:r w:rsidR="004912A1">
        <w:rPr>
          <w:rFonts w:cs="Times New Roman"/>
          <w:sz w:val="26"/>
          <w:szCs w:val="26"/>
          <w:vertAlign w:val="superscript"/>
        </w:rPr>
        <w:t xml:space="preserve"> &amp; </w:t>
      </w:r>
      <w:r w:rsidR="00285A12" w:rsidRPr="001C4304">
        <w:rPr>
          <w:rFonts w:cs="Times New Roman"/>
          <w:sz w:val="26"/>
          <w:szCs w:val="26"/>
          <w:vertAlign w:val="superscript"/>
        </w:rPr>
        <w:t>(2)</w:t>
      </w:r>
    </w:p>
    <w:p w:rsidR="00527FC2" w:rsidRPr="001C4304" w:rsidRDefault="00527FC2" w:rsidP="00527FC2">
      <w:pPr>
        <w:jc w:val="center"/>
      </w:pPr>
    </w:p>
    <w:tbl>
      <w:tblPr>
        <w:tblStyle w:val="a3"/>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072"/>
      </w:tblGrid>
      <w:tr w:rsidR="00024944" w:rsidRPr="001C4304" w:rsidTr="00024944">
        <w:trPr>
          <w:trHeight w:val="469"/>
        </w:trPr>
        <w:tc>
          <w:tcPr>
            <w:tcW w:w="9072" w:type="dxa"/>
          </w:tcPr>
          <w:tbl>
            <w:tblPr>
              <w:tblStyle w:val="a3"/>
              <w:tblW w:w="94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2"/>
              <w:gridCol w:w="8931"/>
            </w:tblGrid>
            <w:tr w:rsidR="00024944" w:rsidRPr="001C4304" w:rsidTr="0011028A">
              <w:tc>
                <w:tcPr>
                  <w:tcW w:w="532" w:type="dxa"/>
                </w:tcPr>
                <w:p w:rsidR="00024944" w:rsidRPr="001C4304" w:rsidRDefault="00024944" w:rsidP="00024944">
                  <w:pPr>
                    <w:pStyle w:val="Default"/>
                    <w:snapToGrid w:val="0"/>
                    <w:spacing w:before="120"/>
                    <w:ind w:left="-108"/>
                    <w:rPr>
                      <w:b/>
                      <w:color w:val="auto"/>
                      <w:kern w:val="2"/>
                      <w:sz w:val="26"/>
                      <w:szCs w:val="26"/>
                    </w:rPr>
                  </w:pPr>
                  <w:r w:rsidRPr="001C4304">
                    <w:rPr>
                      <w:b/>
                    </w:rPr>
                    <w:t>To:</w:t>
                  </w:r>
                  <w:r w:rsidRPr="001C4304">
                    <w:rPr>
                      <w:b/>
                    </w:rPr>
                    <w:br/>
                  </w:r>
                </w:p>
              </w:tc>
              <w:tc>
                <w:tcPr>
                  <w:tcW w:w="8931" w:type="dxa"/>
                </w:tcPr>
                <w:p w:rsidR="00024944" w:rsidRPr="001C4304" w:rsidRDefault="00CF1EE6" w:rsidP="002E1D37">
                  <w:pPr>
                    <w:pStyle w:val="Default"/>
                    <w:snapToGrid w:val="0"/>
                    <w:spacing w:before="120" w:after="120"/>
                    <w:rPr>
                      <w:b/>
                      <w:color w:val="auto"/>
                      <w:kern w:val="2"/>
                      <w:sz w:val="26"/>
                      <w:szCs w:val="26"/>
                    </w:rPr>
                  </w:pPr>
                  <w:sdt>
                    <w:sdtPr>
                      <w:rPr>
                        <w:rStyle w:val="r12a0"/>
                      </w:rPr>
                      <w:alias w:val="DLO/Section"/>
                      <w:tag w:val="DLO/Section"/>
                      <w:id w:val="902950443"/>
                      <w:placeholder>
                        <w:docPart w:val="D95FA8F8F13442B5A0C8C7FEC31BBEA1"/>
                      </w:placeholder>
                      <w:showingPlcHdr/>
                      <w15:color w:val="000000"/>
                      <w:comboBox>
                        <w:listItem w:displayText="(Please select/input name of Office/Specialist 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b w:val="0"/>
                        <w:color w:val="000000"/>
                        <w:u w:val="none"/>
                      </w:rPr>
                    </w:sdtEndPr>
                    <w:sdtContent>
                      <w:r w:rsidR="002E1D37" w:rsidRPr="001C4304">
                        <w:rPr>
                          <w:rStyle w:val="af0"/>
                          <w:b/>
                          <w:color w:val="0070C0"/>
                        </w:rPr>
                        <w:t>*D</w:t>
                      </w:r>
                      <w:r w:rsidR="00024944" w:rsidRPr="001C4304">
                        <w:rPr>
                          <w:rStyle w:val="af0"/>
                          <w:b/>
                          <w:color w:val="0070C0"/>
                        </w:rPr>
                        <w:t>istrict Lands Office</w:t>
                      </w:r>
                      <w:r w:rsidR="00CC6959" w:rsidRPr="001C4304">
                        <w:rPr>
                          <w:rStyle w:val="af0"/>
                          <w:b/>
                          <w:color w:val="0070C0"/>
                        </w:rPr>
                        <w:t>/</w:t>
                      </w:r>
                      <w:r w:rsidR="002E1D37" w:rsidRPr="001C4304">
                        <w:rPr>
                          <w:rStyle w:val="af0"/>
                          <w:b/>
                          <w:color w:val="0070C0"/>
                        </w:rPr>
                        <w:t>#________</w:t>
                      </w:r>
                      <w:r w:rsidR="00024944" w:rsidRPr="001C4304">
                        <w:rPr>
                          <w:rStyle w:val="af0"/>
                          <w:b/>
                          <w:color w:val="0070C0"/>
                        </w:rPr>
                        <w:t>/</w:t>
                      </w:r>
                      <w:r w:rsidR="00FE6C29" w:rsidRPr="001C4304">
                        <w:rPr>
                          <w:rStyle w:val="af0"/>
                          <w:b/>
                          <w:color w:val="0070C0"/>
                        </w:rPr>
                        <w:t xml:space="preserve"> </w:t>
                      </w:r>
                      <w:r w:rsidR="002E1D37" w:rsidRPr="001C4304">
                        <w:rPr>
                          <w:rStyle w:val="af0"/>
                          <w:b/>
                          <w:color w:val="0070C0"/>
                        </w:rPr>
                        <w:t>#</w:t>
                      </w:r>
                      <w:r w:rsidR="00024944" w:rsidRPr="001C4304">
                        <w:rPr>
                          <w:rStyle w:val="af0"/>
                          <w:b/>
                          <w:color w:val="0070C0"/>
                        </w:rPr>
                        <w:t>_________ Section</w:t>
                      </w:r>
                    </w:sdtContent>
                  </w:sdt>
                  <w:r w:rsidR="00024944" w:rsidRPr="001C4304">
                    <w:rPr>
                      <w:b/>
                    </w:rPr>
                    <w:t xml:space="preserve"> of Lands Department</w:t>
                  </w:r>
                </w:p>
              </w:tc>
            </w:tr>
          </w:tbl>
          <w:p w:rsidR="00024944" w:rsidRPr="001C4304" w:rsidRDefault="00024944" w:rsidP="0011028A">
            <w:pPr>
              <w:tabs>
                <w:tab w:val="left" w:pos="527"/>
              </w:tabs>
              <w:ind w:left="527" w:hanging="527"/>
              <w:rPr>
                <w:b/>
              </w:rPr>
            </w:pPr>
          </w:p>
        </w:tc>
      </w:tr>
    </w:tbl>
    <w:p w:rsidR="00527FC2" w:rsidRPr="001C4304" w:rsidRDefault="00527FC2" w:rsidP="00527FC2">
      <w:pPr>
        <w:snapToGrid w:val="0"/>
        <w:rPr>
          <w:b/>
          <w:sz w:val="22"/>
        </w:rPr>
      </w:pPr>
    </w:p>
    <w:tbl>
      <w:tblPr>
        <w:tblStyle w:val="a3"/>
        <w:tblW w:w="8921" w:type="dxa"/>
        <w:tblBorders>
          <w:top w:val="single" w:sz="8" w:space="0" w:color="auto"/>
          <w:left w:val="single" w:sz="8" w:space="0" w:color="auto"/>
          <w:bottom w:val="single" w:sz="8" w:space="0" w:color="auto"/>
          <w:right w:val="single" w:sz="8" w:space="0" w:color="auto"/>
          <w:insideH w:val="none" w:sz="0" w:space="0" w:color="auto"/>
          <w:insideV w:val="none" w:sz="0" w:space="0" w:color="auto"/>
        </w:tblBorders>
        <w:tblLayout w:type="fixed"/>
        <w:tblLook w:val="04A0" w:firstRow="1" w:lastRow="0" w:firstColumn="1" w:lastColumn="0" w:noHBand="0" w:noVBand="1"/>
        <w:tblCaption w:val="Section I"/>
      </w:tblPr>
      <w:tblGrid>
        <w:gridCol w:w="2117"/>
        <w:gridCol w:w="5386"/>
        <w:gridCol w:w="1418"/>
      </w:tblGrid>
      <w:tr w:rsidR="00640A3E" w:rsidRPr="00640A3E" w:rsidTr="00525732">
        <w:trPr>
          <w:trHeight w:val="680"/>
          <w:tblHeader/>
        </w:trPr>
        <w:tc>
          <w:tcPr>
            <w:tcW w:w="7503"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525732" w:rsidRPr="00640A3E" w:rsidRDefault="00525732" w:rsidP="0011028A">
            <w:pPr>
              <w:tabs>
                <w:tab w:val="left" w:pos="6341"/>
              </w:tabs>
              <w:rPr>
                <w:b/>
                <w:sz w:val="26"/>
                <w:szCs w:val="26"/>
              </w:rPr>
            </w:pPr>
            <w:r w:rsidRPr="00640A3E">
              <w:rPr>
                <w:b/>
                <w:sz w:val="26"/>
                <w:szCs w:val="26"/>
              </w:rPr>
              <w:t>Section I</w:t>
            </w:r>
          </w:p>
        </w:tc>
        <w:tc>
          <w:tcPr>
            <w:tcW w:w="1418" w:type="dxa"/>
            <w:tcBorders>
              <w:top w:val="single" w:sz="8" w:space="0" w:color="auto"/>
              <w:left w:val="single" w:sz="8" w:space="0" w:color="auto"/>
              <w:bottom w:val="single" w:sz="8" w:space="0" w:color="auto"/>
              <w:right w:val="single" w:sz="8" w:space="0" w:color="auto"/>
            </w:tcBorders>
            <w:shd w:val="clear" w:color="auto" w:fill="F2F2F2" w:themeFill="background1" w:themeFillShade="F2"/>
          </w:tcPr>
          <w:p w:rsidR="00525732" w:rsidRPr="00640A3E" w:rsidRDefault="00525732" w:rsidP="00640A3E">
            <w:pPr>
              <w:tabs>
                <w:tab w:val="left" w:pos="6341"/>
              </w:tabs>
              <w:jc w:val="center"/>
              <w:rPr>
                <w:b/>
                <w:sz w:val="26"/>
                <w:szCs w:val="26"/>
              </w:rPr>
            </w:pPr>
            <w:r w:rsidRPr="00640A3E">
              <w:rPr>
                <w:rFonts w:hint="eastAsia"/>
                <w:b/>
                <w:szCs w:val="26"/>
              </w:rPr>
              <w:t>For Official Use Only</w:t>
            </w:r>
          </w:p>
        </w:tc>
      </w:tr>
      <w:tr w:rsidR="00640A3E" w:rsidRPr="00640A3E" w:rsidTr="00525732">
        <w:trPr>
          <w:trHeight w:val="503"/>
        </w:trPr>
        <w:tc>
          <w:tcPr>
            <w:tcW w:w="2117" w:type="dxa"/>
            <w:tcBorders>
              <w:top w:val="single" w:sz="8" w:space="0" w:color="auto"/>
              <w:left w:val="single" w:sz="8" w:space="0" w:color="auto"/>
              <w:bottom w:val="nil"/>
              <w:right w:val="nil"/>
            </w:tcBorders>
            <w:vAlign w:val="center"/>
          </w:tcPr>
          <w:p w:rsidR="00525732" w:rsidRPr="00640A3E" w:rsidRDefault="00525732" w:rsidP="0011028A">
            <w:pPr>
              <w:spacing w:before="240"/>
            </w:pPr>
            <w:r w:rsidRPr="00640A3E">
              <w:t>Lot Number (No.)</w:t>
            </w:r>
          </w:p>
        </w:tc>
        <w:tc>
          <w:tcPr>
            <w:tcW w:w="5386" w:type="dxa"/>
            <w:tcBorders>
              <w:top w:val="single" w:sz="8" w:space="0" w:color="auto"/>
              <w:left w:val="nil"/>
              <w:bottom w:val="nil"/>
              <w:right w:val="single" w:sz="8" w:space="0" w:color="auto"/>
            </w:tcBorders>
            <w:vAlign w:val="center"/>
          </w:tcPr>
          <w:p w:rsidR="00525732" w:rsidRPr="00640A3E" w:rsidRDefault="00CF1EE6" w:rsidP="00D854AA">
            <w:pPr>
              <w:spacing w:before="120"/>
            </w:pPr>
            <w:sdt>
              <w:sdtPr>
                <w:rPr>
                  <w:rStyle w:val="r120"/>
                  <w:color w:val="auto"/>
                </w:rPr>
                <w:alias w:val="lot no."/>
                <w:tag w:val="lot no."/>
                <w:id w:val="-94179771"/>
                <w:placeholder>
                  <w:docPart w:val="0330BAA3B28B4AECA44F17F4DB24E2EE"/>
                </w:placeholder>
                <w:showingPlcHdr/>
                <w:text/>
              </w:sdtPr>
              <w:sdtEndPr>
                <w:rPr>
                  <w:rStyle w:val="a0"/>
                  <w:rFonts w:cstheme="minorBidi"/>
                  <w:u w:val="none"/>
                </w:rPr>
              </w:sdtEndPr>
              <w:sdtContent>
                <w:r w:rsidR="00525732" w:rsidRPr="00640A3E">
                  <w:t>#_________________</w:t>
                </w:r>
                <w:r w:rsidR="00D854AA">
                  <w:t>_____________________</w:t>
                </w:r>
                <w:r w:rsidR="00525732" w:rsidRPr="00640A3E">
                  <w:t>__</w:t>
                </w:r>
              </w:sdtContent>
            </w:sdt>
          </w:p>
        </w:tc>
        <w:tc>
          <w:tcPr>
            <w:tcW w:w="1418" w:type="dxa"/>
            <w:tcBorders>
              <w:top w:val="single" w:sz="8" w:space="0" w:color="auto"/>
              <w:left w:val="nil"/>
              <w:bottom w:val="nil"/>
              <w:right w:val="single" w:sz="8" w:space="0" w:color="auto"/>
            </w:tcBorders>
          </w:tcPr>
          <w:sdt>
            <w:sdtPr>
              <w:rPr>
                <w:rStyle w:val="r12b0"/>
                <w:color w:val="auto"/>
                <w:sz w:val="36"/>
                <w:szCs w:val="36"/>
                <w:u w:val="none"/>
              </w:rPr>
              <w:alias w:val="Tick as appropriate"/>
              <w:tag w:val="Tick as appropriate"/>
              <w:id w:val="-1642035588"/>
              <w14:checkbox>
                <w14:checked w14:val="0"/>
                <w14:checkedState w14:val="00FE" w14:font="Wingdings"/>
                <w14:uncheckedState w14:val="2610" w14:font="MS Gothic"/>
              </w14:checkbox>
            </w:sdtPr>
            <w:sdtEndPr>
              <w:rPr>
                <w:rStyle w:val="r12b0"/>
              </w:rPr>
            </w:sdtEndPr>
            <w:sdtContent>
              <w:p w:rsidR="00525732" w:rsidRPr="00640A3E" w:rsidRDefault="00525732" w:rsidP="00525732">
                <w:pPr>
                  <w:jc w:val="center"/>
                  <w:rPr>
                    <w:rStyle w:val="r120"/>
                    <w:color w:val="auto"/>
                    <w:sz w:val="36"/>
                    <w:szCs w:val="36"/>
                    <w:u w:val="none"/>
                    <w:lang w:val="en-GB"/>
                  </w:rPr>
                </w:pPr>
                <w:r w:rsidRPr="00640A3E">
                  <w:rPr>
                    <w:rStyle w:val="r12b0"/>
                    <w:rFonts w:ascii="MS Gothic" w:eastAsia="MS Gothic" w:hAnsi="MS Gothic" w:hint="eastAsia"/>
                    <w:color w:val="auto"/>
                    <w:sz w:val="36"/>
                    <w:szCs w:val="36"/>
                    <w:u w:val="none"/>
                  </w:rPr>
                  <w:t>☐</w:t>
                </w:r>
              </w:p>
            </w:sdtContent>
          </w:sdt>
        </w:tc>
      </w:tr>
      <w:tr w:rsidR="00525732" w:rsidRPr="00640A3E" w:rsidTr="00525732">
        <w:trPr>
          <w:trHeight w:val="730"/>
        </w:trPr>
        <w:tc>
          <w:tcPr>
            <w:tcW w:w="2117" w:type="dxa"/>
            <w:tcBorders>
              <w:top w:val="nil"/>
              <w:left w:val="single" w:sz="8" w:space="0" w:color="auto"/>
              <w:bottom w:val="single" w:sz="8" w:space="0" w:color="auto"/>
              <w:right w:val="nil"/>
            </w:tcBorders>
          </w:tcPr>
          <w:p w:rsidR="00525732" w:rsidRPr="00640A3E" w:rsidRDefault="00525732" w:rsidP="0011028A">
            <w:pPr>
              <w:snapToGrid w:val="0"/>
              <w:spacing w:before="120" w:after="120"/>
            </w:pPr>
            <w:r w:rsidRPr="00640A3E">
              <w:t>Address</w:t>
            </w:r>
          </w:p>
        </w:tc>
        <w:tc>
          <w:tcPr>
            <w:tcW w:w="5386" w:type="dxa"/>
            <w:tcBorders>
              <w:top w:val="nil"/>
              <w:left w:val="nil"/>
              <w:bottom w:val="single" w:sz="8" w:space="0" w:color="auto"/>
              <w:right w:val="single" w:sz="8" w:space="0" w:color="auto"/>
            </w:tcBorders>
          </w:tcPr>
          <w:p w:rsidR="00525732" w:rsidRPr="00640A3E" w:rsidRDefault="00CF1EE6" w:rsidP="00FD7F60">
            <w:pPr>
              <w:pStyle w:val="r12"/>
              <w:spacing w:before="120"/>
              <w:rPr>
                <w:rStyle w:val="r120"/>
                <w:color w:val="auto"/>
              </w:rPr>
            </w:pPr>
            <w:sdt>
              <w:sdtPr>
                <w:rPr>
                  <w:rStyle w:val="r120"/>
                  <w:color w:val="auto"/>
                </w:rPr>
                <w:alias w:val="Address"/>
                <w:tag w:val="Address"/>
                <w:id w:val="731574742"/>
                <w:placeholder>
                  <w:docPart w:val="4FFDC6A236EB41198089C25E4E889231"/>
                </w:placeholder>
                <w:showingPlcHdr/>
                <w:text w:multiLine="1"/>
              </w:sdtPr>
              <w:sdtEndPr>
                <w:rPr>
                  <w:rStyle w:val="a0"/>
                </w:rPr>
              </w:sdtEndPr>
              <w:sdtContent>
                <w:r w:rsidR="00525732" w:rsidRPr="00640A3E">
                  <w:rPr>
                    <w:color w:val="auto"/>
                    <w:u w:val="none"/>
                  </w:rPr>
                  <w:t>#______________</w:t>
                </w:r>
                <w:r w:rsidR="00D854AA">
                  <w:rPr>
                    <w:color w:val="auto"/>
                    <w:u w:val="none"/>
                  </w:rPr>
                  <w:t>_____</w:t>
                </w:r>
                <w:r w:rsidR="00525732" w:rsidRPr="00640A3E">
                  <w:rPr>
                    <w:color w:val="auto"/>
                    <w:u w:val="none"/>
                  </w:rPr>
                  <w:t>______</w:t>
                </w:r>
                <w:r w:rsidR="00D854AA">
                  <w:rPr>
                    <w:color w:val="auto"/>
                    <w:u w:val="none"/>
                  </w:rPr>
                  <w:t>_</w:t>
                </w:r>
                <w:r w:rsidR="00525732" w:rsidRPr="00640A3E">
                  <w:rPr>
                    <w:color w:val="auto"/>
                    <w:u w:val="none"/>
                  </w:rPr>
                  <w:t>_______</w:t>
                </w:r>
                <w:r w:rsidR="00D854AA">
                  <w:rPr>
                    <w:color w:val="auto"/>
                    <w:u w:val="none"/>
                  </w:rPr>
                  <w:t>__</w:t>
                </w:r>
                <w:r w:rsidR="00525732" w:rsidRPr="00640A3E">
                  <w:rPr>
                    <w:color w:val="auto"/>
                    <w:u w:val="none"/>
                  </w:rPr>
                  <w:t>_____</w:t>
                </w:r>
              </w:sdtContent>
            </w:sdt>
          </w:p>
          <w:p w:rsidR="00525732" w:rsidRPr="00640A3E" w:rsidRDefault="00525732" w:rsidP="00FD7F60">
            <w:pPr>
              <w:pStyle w:val="r12"/>
              <w:spacing w:before="120"/>
              <w:rPr>
                <w:color w:val="auto"/>
                <w:sz w:val="22"/>
                <w:u w:val="none"/>
              </w:rPr>
            </w:pPr>
          </w:p>
        </w:tc>
        <w:tc>
          <w:tcPr>
            <w:tcW w:w="1418" w:type="dxa"/>
            <w:tcBorders>
              <w:top w:val="nil"/>
              <w:left w:val="nil"/>
              <w:bottom w:val="single" w:sz="8" w:space="0" w:color="auto"/>
              <w:right w:val="single" w:sz="8" w:space="0" w:color="auto"/>
            </w:tcBorders>
          </w:tcPr>
          <w:p w:rsidR="00525732" w:rsidRPr="00640A3E" w:rsidRDefault="00525732" w:rsidP="00FD7F60">
            <w:pPr>
              <w:pStyle w:val="r12"/>
              <w:spacing w:before="120"/>
              <w:rPr>
                <w:rStyle w:val="r120"/>
                <w:color w:val="auto"/>
              </w:rPr>
            </w:pPr>
          </w:p>
        </w:tc>
      </w:tr>
    </w:tbl>
    <w:p w:rsidR="0093542A" w:rsidRPr="00640A3E" w:rsidRDefault="0093542A" w:rsidP="00C312D4">
      <w:pPr>
        <w:adjustRightInd w:val="0"/>
        <w:snapToGrid w:val="0"/>
        <w:rPr>
          <w:b/>
          <w:sz w:val="22"/>
          <w:lang w:val="en-GB"/>
        </w:rPr>
      </w:pPr>
    </w:p>
    <w:p w:rsidR="00C312D4" w:rsidRPr="00640A3E" w:rsidRDefault="00C312D4" w:rsidP="00C312D4">
      <w:pPr>
        <w:adjustRightInd w:val="0"/>
        <w:snapToGrid w:val="0"/>
        <w:rPr>
          <w:b/>
          <w:sz w:val="22"/>
          <w:lang w:val="en-GB"/>
        </w:rPr>
      </w:pPr>
    </w:p>
    <w:tbl>
      <w:tblPr>
        <w:tblStyle w:val="a3"/>
        <w:tblW w:w="8921" w:type="dxa"/>
        <w:tblBorders>
          <w:top w:val="single" w:sz="8" w:space="0" w:color="auto"/>
          <w:left w:val="single" w:sz="8" w:space="0" w:color="auto"/>
          <w:bottom w:val="none" w:sz="0" w:space="0" w:color="auto"/>
          <w:right w:val="single" w:sz="8" w:space="0" w:color="auto"/>
          <w:insideH w:val="single" w:sz="8" w:space="0" w:color="auto"/>
          <w:insideV w:val="single" w:sz="8" w:space="0" w:color="auto"/>
        </w:tblBorders>
        <w:tblLayout w:type="fixed"/>
        <w:tblLook w:val="04A0" w:firstRow="1" w:lastRow="0" w:firstColumn="1" w:lastColumn="0" w:noHBand="0" w:noVBand="1"/>
        <w:tblCaption w:val="Section II"/>
      </w:tblPr>
      <w:tblGrid>
        <w:gridCol w:w="983"/>
        <w:gridCol w:w="6520"/>
        <w:gridCol w:w="1418"/>
      </w:tblGrid>
      <w:tr w:rsidR="00640A3E" w:rsidRPr="00640A3E" w:rsidTr="004E0218">
        <w:trPr>
          <w:trHeight w:val="680"/>
          <w:tblHeader/>
        </w:trPr>
        <w:tc>
          <w:tcPr>
            <w:tcW w:w="7503" w:type="dxa"/>
            <w:gridSpan w:val="2"/>
            <w:tcBorders>
              <w:bottom w:val="single" w:sz="8" w:space="0" w:color="auto"/>
            </w:tcBorders>
            <w:shd w:val="clear" w:color="auto" w:fill="F2F2F2" w:themeFill="background1" w:themeFillShade="F2"/>
            <w:vAlign w:val="center"/>
          </w:tcPr>
          <w:p w:rsidR="004E0218" w:rsidRPr="00640A3E" w:rsidRDefault="004E0218" w:rsidP="00F82CF5">
            <w:pPr>
              <w:tabs>
                <w:tab w:val="left" w:pos="1080"/>
                <w:tab w:val="left" w:pos="3420"/>
                <w:tab w:val="left" w:pos="4678"/>
                <w:tab w:val="right" w:pos="9720"/>
              </w:tabs>
              <w:rPr>
                <w:b/>
              </w:rPr>
            </w:pPr>
            <w:r w:rsidRPr="00640A3E">
              <w:rPr>
                <w:b/>
                <w:sz w:val="26"/>
                <w:szCs w:val="26"/>
              </w:rPr>
              <w:t>Section II</w:t>
            </w:r>
          </w:p>
        </w:tc>
        <w:tc>
          <w:tcPr>
            <w:tcW w:w="1418" w:type="dxa"/>
            <w:tcBorders>
              <w:bottom w:val="single" w:sz="8" w:space="0" w:color="auto"/>
            </w:tcBorders>
            <w:shd w:val="clear" w:color="auto" w:fill="F2F2F2" w:themeFill="background1" w:themeFillShade="F2"/>
          </w:tcPr>
          <w:p w:rsidR="004E0218" w:rsidRPr="00640A3E" w:rsidRDefault="004E0218" w:rsidP="004E0218">
            <w:pPr>
              <w:tabs>
                <w:tab w:val="left" w:pos="1080"/>
                <w:tab w:val="left" w:pos="3420"/>
                <w:tab w:val="left" w:pos="4678"/>
                <w:tab w:val="right" w:pos="9720"/>
              </w:tabs>
              <w:jc w:val="center"/>
              <w:rPr>
                <w:b/>
                <w:szCs w:val="26"/>
              </w:rPr>
            </w:pPr>
            <w:r w:rsidRPr="00640A3E">
              <w:rPr>
                <w:rFonts w:hint="eastAsia"/>
                <w:b/>
                <w:szCs w:val="26"/>
              </w:rPr>
              <w:t>For Official Use Only</w:t>
            </w:r>
          </w:p>
        </w:tc>
      </w:tr>
      <w:tr w:rsidR="00640A3E" w:rsidRPr="00640A3E" w:rsidTr="00254DE5">
        <w:trPr>
          <w:trHeight w:val="2667"/>
        </w:trPr>
        <w:tc>
          <w:tcPr>
            <w:tcW w:w="7503" w:type="dxa"/>
            <w:gridSpan w:val="2"/>
            <w:tcBorders>
              <w:bottom w:val="nil"/>
              <w:right w:val="single" w:sz="8" w:space="0" w:color="auto"/>
            </w:tcBorders>
          </w:tcPr>
          <w:p w:rsidR="004E0218" w:rsidRPr="00640A3E" w:rsidRDefault="004E0218" w:rsidP="00DD6701">
            <w:pPr>
              <w:spacing w:before="120" w:after="120"/>
              <w:ind w:left="34" w:right="172" w:firstLine="980"/>
              <w:jc w:val="both"/>
              <w:rPr>
                <w:rFonts w:cs="Times New Roman"/>
              </w:rPr>
            </w:pPr>
            <w:r w:rsidRPr="00640A3E">
              <w:rPr>
                <w:rFonts w:cs="Times New Roman"/>
              </w:rPr>
              <w:t xml:space="preserve">I, </w:t>
            </w:r>
            <w:sdt>
              <w:sdtPr>
                <w:rPr>
                  <w:rStyle w:val="r120"/>
                  <w:color w:val="auto"/>
                </w:rPr>
                <w:alias w:val="name"/>
                <w:tag w:val="name"/>
                <w:id w:val="988204895"/>
                <w:placeholder>
                  <w:docPart w:val="2E2FC8EB2BAB44E696BD115EE6D28691"/>
                </w:placeholder>
                <w:showingPlcHdr/>
                <w:text/>
              </w:sdtPr>
              <w:sdtEndPr>
                <w:rPr>
                  <w:rStyle w:val="a0"/>
                  <w:rFonts w:cstheme="minorBidi"/>
                  <w:u w:val="none"/>
                </w:rPr>
              </w:sdtEndPr>
              <w:sdtContent>
                <w:r w:rsidRPr="00640A3E">
                  <w:t>#__________________________</w:t>
                </w:r>
              </w:sdtContent>
            </w:sdt>
            <w:r w:rsidRPr="00640A3E">
              <w:rPr>
                <w:rFonts w:cs="Times New Roman"/>
              </w:rPr>
              <w:t xml:space="preserve">, hereby confirm that I am a Registered Landscape Architect (RLA) (Registration No. </w:t>
            </w:r>
            <w:sdt>
              <w:sdtPr>
                <w:rPr>
                  <w:rStyle w:val="r120"/>
                  <w:color w:val="auto"/>
                </w:rPr>
                <w:alias w:val="Registration no."/>
                <w:tag w:val="Registration no."/>
                <w:id w:val="-487870643"/>
                <w:placeholder>
                  <w:docPart w:val="0403F0EF23FB48D0A7E9881A66140DB2"/>
                </w:placeholder>
                <w:showingPlcHdr/>
                <w:text/>
              </w:sdtPr>
              <w:sdtEndPr>
                <w:rPr>
                  <w:rStyle w:val="a0"/>
                  <w:rFonts w:cstheme="minorBidi"/>
                  <w:u w:val="none"/>
                </w:rPr>
              </w:sdtEndPr>
              <w:sdtContent>
                <w:r w:rsidRPr="00640A3E">
                  <w:t>#__________</w:t>
                </w:r>
              </w:sdtContent>
            </w:sdt>
            <w:r w:rsidRPr="00640A3E">
              <w:rPr>
                <w:rFonts w:cs="Times New Roman"/>
              </w:rPr>
              <w:t xml:space="preserve">) registered under the Landscape Architects Registration Ordinance (Cap. 516) (LARO), appointed or authorized by the owner(s) of the above lot to act on his/their behalf to submit the Self-Certification of Compliance (SCC) on the submission of TPRP for compliance with the tree preservation clause, </w:t>
            </w:r>
            <w:r w:rsidR="00DD6701">
              <w:rPr>
                <w:rFonts w:cs="Times New Roman"/>
              </w:rPr>
              <w:t xml:space="preserve">under </w:t>
            </w:r>
            <w:r w:rsidRPr="00640A3E">
              <w:rPr>
                <w:rFonts w:cs="Times New Roman"/>
              </w:rPr>
              <w:t xml:space="preserve">Special Condition No(s). </w:t>
            </w:r>
            <w:sdt>
              <w:sdtPr>
                <w:rPr>
                  <w:rStyle w:val="r120"/>
                  <w:color w:val="auto"/>
                </w:rPr>
                <w:alias w:val="Special Condition No(s)"/>
                <w:tag w:val="Special Condition No(s)"/>
                <w:id w:val="536552673"/>
                <w:placeholder>
                  <w:docPart w:val="2B6047D675EB4FF88437965D835FBD3B"/>
                </w:placeholder>
                <w:showingPlcHdr/>
                <w:text/>
              </w:sdtPr>
              <w:sdtEndPr>
                <w:rPr>
                  <w:rStyle w:val="a0"/>
                  <w:rFonts w:cstheme="minorBidi"/>
                  <w:u w:val="none"/>
                </w:rPr>
              </w:sdtEndPr>
              <w:sdtContent>
                <w:r w:rsidRPr="00640A3E">
                  <w:t>#_______</w:t>
                </w:r>
              </w:sdtContent>
            </w:sdt>
            <w:r w:rsidRPr="00640A3E">
              <w:rPr>
                <w:rFonts w:cs="Times New Roman"/>
              </w:rPr>
              <w:t xml:space="preserve"> </w:t>
            </w:r>
            <w:proofErr w:type="gramStart"/>
            <w:r w:rsidRPr="00640A3E">
              <w:rPr>
                <w:rFonts w:cs="Times New Roman"/>
              </w:rPr>
              <w:t>of</w:t>
            </w:r>
            <w:proofErr w:type="gramEnd"/>
            <w:r w:rsidRPr="00640A3E">
              <w:rPr>
                <w:rFonts w:cs="Times New Roman"/>
              </w:rPr>
              <w:t xml:space="preserve"> the lease</w:t>
            </w:r>
            <w:r w:rsidRPr="00640A3E">
              <w:rPr>
                <w:rFonts w:cs="Times New Roman"/>
                <w:szCs w:val="24"/>
              </w:rPr>
              <w:t>.</w:t>
            </w:r>
            <w:r w:rsidRPr="00640A3E">
              <w:rPr>
                <w:rFonts w:cs="Times New Roman"/>
              </w:rPr>
              <w:t xml:space="preserve">  </w:t>
            </w:r>
          </w:p>
        </w:tc>
        <w:tc>
          <w:tcPr>
            <w:tcW w:w="1418" w:type="dxa"/>
            <w:tcBorders>
              <w:left w:val="single" w:sz="8" w:space="0" w:color="auto"/>
              <w:bottom w:val="nil"/>
            </w:tcBorders>
          </w:tcPr>
          <w:sdt>
            <w:sdtPr>
              <w:rPr>
                <w:rStyle w:val="r12b0"/>
                <w:color w:val="auto"/>
                <w:sz w:val="36"/>
                <w:szCs w:val="36"/>
                <w:u w:val="none"/>
              </w:rPr>
              <w:alias w:val="Tick as appropriate"/>
              <w:tag w:val="Tick as appropriate"/>
              <w:id w:val="353311568"/>
              <w14:checkbox>
                <w14:checked w14:val="0"/>
                <w14:checkedState w14:val="00FE" w14:font="Wingdings"/>
                <w14:uncheckedState w14:val="2610" w14:font="MS Gothic"/>
              </w14:checkbox>
            </w:sdtPr>
            <w:sdtEndPr>
              <w:rPr>
                <w:rStyle w:val="r12b0"/>
              </w:rPr>
            </w:sdtEndPr>
            <w:sdtContent>
              <w:p w:rsidR="00525732" w:rsidRPr="00640A3E" w:rsidRDefault="00525732" w:rsidP="00254DE5">
                <w:pPr>
                  <w:ind w:right="172"/>
                  <w:jc w:val="center"/>
                  <w:rPr>
                    <w:rStyle w:val="r12b0"/>
                    <w:color w:val="auto"/>
                    <w:sz w:val="36"/>
                    <w:szCs w:val="36"/>
                  </w:rPr>
                </w:pPr>
                <w:r w:rsidRPr="00640A3E">
                  <w:rPr>
                    <w:rStyle w:val="r12b0"/>
                    <w:rFonts w:ascii="MS Gothic" w:eastAsia="MS Gothic" w:hAnsi="MS Gothic" w:hint="eastAsia"/>
                    <w:color w:val="auto"/>
                    <w:sz w:val="36"/>
                    <w:szCs w:val="36"/>
                    <w:u w:val="none"/>
                  </w:rPr>
                  <w:t>☐</w:t>
                </w:r>
              </w:p>
            </w:sdtContent>
          </w:sdt>
          <w:p w:rsidR="004E0218" w:rsidRPr="00640A3E" w:rsidRDefault="004E0218" w:rsidP="00254DE5">
            <w:pPr>
              <w:spacing w:before="120" w:after="120"/>
              <w:ind w:left="34" w:right="172" w:firstLine="980"/>
              <w:jc w:val="both"/>
              <w:rPr>
                <w:rFonts w:cs="Times New Roman"/>
              </w:rPr>
            </w:pPr>
          </w:p>
        </w:tc>
      </w:tr>
      <w:tr w:rsidR="00640A3E" w:rsidRPr="00640A3E" w:rsidTr="00254DE5">
        <w:tblPrEx>
          <w:tblBorders>
            <w:top w:val="none" w:sz="0" w:space="0" w:color="auto"/>
            <w:bottom w:val="single" w:sz="8" w:space="0" w:color="auto"/>
            <w:insideH w:val="none" w:sz="0" w:space="0" w:color="auto"/>
            <w:insideV w:val="none" w:sz="0" w:space="0" w:color="auto"/>
          </w:tblBorders>
        </w:tblPrEx>
        <w:tc>
          <w:tcPr>
            <w:tcW w:w="7503" w:type="dxa"/>
            <w:gridSpan w:val="2"/>
            <w:tcBorders>
              <w:top w:val="nil"/>
              <w:bottom w:val="nil"/>
              <w:right w:val="single" w:sz="8" w:space="0" w:color="auto"/>
            </w:tcBorders>
          </w:tcPr>
          <w:p w:rsidR="004E0218" w:rsidRPr="00640A3E" w:rsidRDefault="004E0218" w:rsidP="00254DE5">
            <w:pPr>
              <w:spacing w:before="120" w:after="240"/>
              <w:ind w:left="34" w:right="172" w:firstLineChars="410" w:firstLine="984"/>
              <w:jc w:val="both"/>
              <w:rPr>
                <w:rStyle w:val="r120"/>
                <w:color w:val="auto"/>
                <w:szCs w:val="24"/>
                <w:u w:val="none"/>
              </w:rPr>
            </w:pPr>
            <w:r w:rsidRPr="00640A3E">
              <w:rPr>
                <w:rStyle w:val="r120"/>
                <w:color w:val="auto"/>
                <w:u w:val="none"/>
              </w:rPr>
              <w:t xml:space="preserve">I have conducted checking on the above-mentioned TPRP submission and hereby </w:t>
            </w:r>
            <w:r w:rsidR="00304CC4">
              <w:rPr>
                <w:rStyle w:val="r120"/>
                <w:color w:val="auto"/>
                <w:u w:val="none"/>
              </w:rPr>
              <w:t>certify</w:t>
            </w:r>
            <w:r w:rsidR="00304CC4" w:rsidRPr="00640A3E">
              <w:rPr>
                <w:rStyle w:val="r120"/>
                <w:color w:val="auto"/>
                <w:u w:val="none"/>
              </w:rPr>
              <w:t xml:space="preserve"> </w:t>
            </w:r>
            <w:r w:rsidRPr="00640A3E">
              <w:rPr>
                <w:rStyle w:val="r120"/>
                <w:color w:val="auto"/>
                <w:u w:val="none"/>
              </w:rPr>
              <w:t>that the TPRP</w:t>
            </w:r>
            <w:r w:rsidRPr="00640A3E">
              <w:t xml:space="preserve"> </w:t>
            </w:r>
            <w:r w:rsidRPr="00640A3E">
              <w:rPr>
                <w:lang w:eastAsia="zh-HK"/>
              </w:rPr>
              <w:t xml:space="preserve">submission </w:t>
            </w:r>
            <w:r w:rsidRPr="00640A3E">
              <w:rPr>
                <w:rStyle w:val="r120"/>
                <w:color w:val="auto"/>
                <w:u w:val="none"/>
              </w:rPr>
              <w:t xml:space="preserve">has </w:t>
            </w:r>
            <w:r w:rsidRPr="00640A3E">
              <w:t>fulfilled the following conditions, which</w:t>
            </w:r>
            <w:r w:rsidRPr="00640A3E">
              <w:rPr>
                <w:rFonts w:cs="Times New Roman"/>
              </w:rPr>
              <w:t>:</w:t>
            </w:r>
          </w:p>
        </w:tc>
        <w:tc>
          <w:tcPr>
            <w:tcW w:w="1418" w:type="dxa"/>
            <w:tcBorders>
              <w:top w:val="nil"/>
              <w:left w:val="single" w:sz="8" w:space="0" w:color="auto"/>
              <w:bottom w:val="nil"/>
            </w:tcBorders>
          </w:tcPr>
          <w:p w:rsidR="004E0218" w:rsidRPr="00640A3E" w:rsidRDefault="004E0218" w:rsidP="00254DE5">
            <w:pPr>
              <w:spacing w:before="120" w:after="240"/>
              <w:ind w:left="34" w:right="172" w:firstLineChars="410" w:firstLine="984"/>
              <w:jc w:val="both"/>
              <w:rPr>
                <w:rStyle w:val="r120"/>
                <w:color w:val="auto"/>
                <w:u w:val="none"/>
              </w:rPr>
            </w:pPr>
          </w:p>
        </w:tc>
      </w:tr>
      <w:tr w:rsidR="00304CC4" w:rsidRPr="00640A3E" w:rsidTr="00304CC4">
        <w:tblPrEx>
          <w:tblBorders>
            <w:top w:val="none" w:sz="0" w:space="0" w:color="auto"/>
            <w:bottom w:val="single" w:sz="8" w:space="0" w:color="auto"/>
            <w:insideH w:val="none" w:sz="0" w:space="0" w:color="auto"/>
            <w:insideV w:val="none" w:sz="0" w:space="0" w:color="auto"/>
          </w:tblBorders>
        </w:tblPrEx>
        <w:trPr>
          <w:trHeight w:val="3006"/>
        </w:trPr>
        <w:tc>
          <w:tcPr>
            <w:tcW w:w="983" w:type="dxa"/>
            <w:tcBorders>
              <w:top w:val="nil"/>
              <w:left w:val="single" w:sz="8" w:space="0" w:color="auto"/>
              <w:bottom w:val="single" w:sz="8" w:space="0" w:color="auto"/>
              <w:right w:val="nil"/>
            </w:tcBorders>
          </w:tcPr>
          <w:sdt>
            <w:sdtPr>
              <w:rPr>
                <w:rStyle w:val="r12b0"/>
                <w:color w:val="auto"/>
                <w:sz w:val="36"/>
                <w:szCs w:val="36"/>
                <w:u w:val="none"/>
              </w:rPr>
              <w:alias w:val="Tick as appropriate"/>
              <w:tag w:val="Tick as appropriate"/>
              <w:id w:val="239991996"/>
              <w14:checkbox>
                <w14:checked w14:val="0"/>
                <w14:checkedState w14:val="00FE" w14:font="Wingdings"/>
                <w14:uncheckedState w14:val="2610" w14:font="MS Gothic"/>
              </w14:checkbox>
            </w:sdtPr>
            <w:sdtEndPr>
              <w:rPr>
                <w:rStyle w:val="r12b0"/>
              </w:rPr>
            </w:sdtEndPr>
            <w:sdtContent>
              <w:p w:rsidR="00304CC4" w:rsidRPr="004B1018" w:rsidRDefault="00304CC4" w:rsidP="00254DE5">
                <w:pPr>
                  <w:ind w:right="172"/>
                  <w:jc w:val="center"/>
                  <w:rPr>
                    <w:rStyle w:val="r120"/>
                    <w:color w:val="auto"/>
                    <w:sz w:val="36"/>
                    <w:szCs w:val="36"/>
                    <w:lang w:val="en-GB"/>
                  </w:rPr>
                </w:pPr>
                <w:r>
                  <w:rPr>
                    <w:rStyle w:val="r12b0"/>
                    <w:rFonts w:ascii="MS Gothic" w:eastAsia="MS Gothic" w:hAnsi="MS Gothic" w:hint="eastAsia"/>
                    <w:color w:val="auto"/>
                    <w:sz w:val="36"/>
                    <w:szCs w:val="36"/>
                    <w:u w:val="none"/>
                  </w:rPr>
                  <w:t>☐</w:t>
                </w:r>
              </w:p>
            </w:sdtContent>
          </w:sdt>
        </w:tc>
        <w:tc>
          <w:tcPr>
            <w:tcW w:w="6520" w:type="dxa"/>
            <w:tcBorders>
              <w:top w:val="nil"/>
              <w:left w:val="nil"/>
              <w:bottom w:val="single" w:sz="8" w:space="0" w:color="auto"/>
              <w:right w:val="single" w:sz="8" w:space="0" w:color="auto"/>
            </w:tcBorders>
          </w:tcPr>
          <w:p w:rsidR="00304CC4" w:rsidRPr="00640A3E" w:rsidRDefault="00304CC4" w:rsidP="00254DE5">
            <w:pPr>
              <w:spacing w:before="120" w:after="240"/>
              <w:ind w:left="34" w:right="172"/>
              <w:jc w:val="both"/>
              <w:rPr>
                <w:rStyle w:val="r120"/>
                <w:color w:val="auto"/>
                <w:szCs w:val="24"/>
                <w:u w:val="none"/>
              </w:rPr>
            </w:pPr>
            <w:proofErr w:type="gramStart"/>
            <w:r w:rsidRPr="00640A3E">
              <w:rPr>
                <w:rStyle w:val="r120"/>
                <w:color w:val="auto"/>
                <w:u w:val="none"/>
              </w:rPr>
              <w:t>was</w:t>
            </w:r>
            <w:proofErr w:type="gramEnd"/>
            <w:r w:rsidRPr="00640A3E">
              <w:rPr>
                <w:rStyle w:val="r120"/>
                <w:color w:val="auto"/>
                <w:u w:val="none"/>
              </w:rPr>
              <w:t xml:space="preserve"> prepared b</w:t>
            </w:r>
            <w:r w:rsidRPr="00304CC4">
              <w:rPr>
                <w:rStyle w:val="r120"/>
                <w:color w:val="auto"/>
                <w:u w:val="none"/>
              </w:rPr>
              <w:t xml:space="preserve">y a RLA </w:t>
            </w:r>
            <w:sdt>
              <w:sdtPr>
                <w:rPr>
                  <w:rStyle w:val="r120"/>
                  <w:color w:val="auto"/>
                </w:rPr>
                <w:alias w:val="name"/>
                <w:tag w:val="name"/>
                <w:id w:val="-1037730479"/>
                <w:placeholder>
                  <w:docPart w:val="DA9979C98F8449B392502E86030B4B3F"/>
                </w:placeholder>
                <w:showingPlcHdr/>
                <w:text/>
              </w:sdtPr>
              <w:sdtEndPr>
                <w:rPr>
                  <w:rStyle w:val="a0"/>
                  <w:rFonts w:cstheme="minorBidi"/>
                  <w:u w:val="none"/>
                </w:rPr>
              </w:sdtEndPr>
              <w:sdtContent>
                <w:r w:rsidRPr="00304CC4">
                  <w:t>#__________________________</w:t>
                </w:r>
              </w:sdtContent>
            </w:sdt>
            <w:r w:rsidRPr="00304CC4">
              <w:rPr>
                <w:rFonts w:cs="Times New Roman"/>
              </w:rPr>
              <w:t xml:space="preserve">, (Registration No. </w:t>
            </w:r>
            <w:sdt>
              <w:sdtPr>
                <w:rPr>
                  <w:rStyle w:val="r120"/>
                  <w:color w:val="auto"/>
                </w:rPr>
                <w:alias w:val="Registration no."/>
                <w:tag w:val="Registration no."/>
                <w:id w:val="-1824189134"/>
                <w:placeholder>
                  <w:docPart w:val="72E98C89F2BC4E9F80A6E5D9D348D69C"/>
                </w:placeholder>
                <w:showingPlcHdr/>
                <w:text/>
              </w:sdtPr>
              <w:sdtEndPr>
                <w:rPr>
                  <w:rStyle w:val="a0"/>
                  <w:rFonts w:cstheme="minorBidi"/>
                  <w:u w:val="none"/>
                </w:rPr>
              </w:sdtEndPr>
              <w:sdtContent>
                <w:r w:rsidRPr="00304CC4">
                  <w:t>#__________</w:t>
                </w:r>
              </w:sdtContent>
            </w:sdt>
            <w:r w:rsidRPr="00304CC4">
              <w:rPr>
                <w:rFonts w:cs="Times New Roman"/>
              </w:rPr>
              <w:t xml:space="preserve">) registered under the LARO </w:t>
            </w:r>
            <w:r w:rsidRPr="00254DE5">
              <w:rPr>
                <w:rFonts w:cs="Times New Roman"/>
              </w:rPr>
              <w:t xml:space="preserve">in accordance with </w:t>
            </w:r>
            <w:r w:rsidRPr="00254DE5">
              <w:rPr>
                <w:rStyle w:val="r120"/>
                <w:color w:val="auto"/>
                <w:szCs w:val="24"/>
                <w:u w:val="none"/>
                <w:lang w:val="en-GB"/>
              </w:rPr>
              <w:t>the relevant Lands Administration Office</w:t>
            </w:r>
            <w:r w:rsidR="00707640">
              <w:rPr>
                <w:rStyle w:val="r120"/>
                <w:color w:val="auto"/>
                <w:szCs w:val="24"/>
                <w:u w:val="none"/>
                <w:lang w:val="en-GB"/>
              </w:rPr>
              <w:t xml:space="preserve"> </w:t>
            </w:r>
            <w:r w:rsidR="00707640" w:rsidRPr="00504627">
              <w:rPr>
                <w:rFonts w:cs="Times New Roman" w:hint="eastAsia"/>
              </w:rPr>
              <w:t>(LAO)</w:t>
            </w:r>
            <w:r w:rsidRPr="00254DE5">
              <w:rPr>
                <w:rStyle w:val="r120"/>
                <w:color w:val="auto"/>
                <w:szCs w:val="24"/>
                <w:u w:val="none"/>
                <w:lang w:val="en-GB"/>
              </w:rPr>
              <w:t xml:space="preserve"> Practice Notes and “Guidance Notes on Tree Preservation and Removal Proposal for Building Development in Private Projects - Compliance with Tree Preservation Clause under Lease” issued by Lands Department</w:t>
            </w:r>
            <w:r w:rsidR="00707640">
              <w:rPr>
                <w:rStyle w:val="r120"/>
                <w:color w:val="auto"/>
                <w:szCs w:val="24"/>
                <w:u w:val="none"/>
                <w:lang w:val="en-GB"/>
              </w:rPr>
              <w:t xml:space="preserve"> (</w:t>
            </w:r>
            <w:proofErr w:type="spellStart"/>
            <w:r w:rsidR="00707640">
              <w:rPr>
                <w:rStyle w:val="r120"/>
                <w:color w:val="auto"/>
                <w:szCs w:val="24"/>
                <w:u w:val="none"/>
                <w:lang w:val="en-GB"/>
              </w:rPr>
              <w:t>LandsD</w:t>
            </w:r>
            <w:proofErr w:type="spellEnd"/>
            <w:r w:rsidR="00707640">
              <w:rPr>
                <w:rStyle w:val="r120"/>
                <w:color w:val="auto"/>
                <w:szCs w:val="24"/>
                <w:u w:val="none"/>
                <w:lang w:val="en-GB"/>
              </w:rPr>
              <w:t>)</w:t>
            </w:r>
            <w:r w:rsidRPr="00304CC4">
              <w:rPr>
                <w:rFonts w:cs="Times New Roman"/>
              </w:rPr>
              <w:t>.</w:t>
            </w:r>
          </w:p>
        </w:tc>
        <w:tc>
          <w:tcPr>
            <w:tcW w:w="1418" w:type="dxa"/>
            <w:tcBorders>
              <w:top w:val="nil"/>
              <w:left w:val="nil"/>
              <w:bottom w:val="single" w:sz="8" w:space="0" w:color="auto"/>
              <w:right w:val="single" w:sz="8" w:space="0" w:color="auto"/>
            </w:tcBorders>
          </w:tcPr>
          <w:sdt>
            <w:sdtPr>
              <w:rPr>
                <w:rStyle w:val="r12b0"/>
                <w:color w:val="auto"/>
                <w:sz w:val="36"/>
                <w:szCs w:val="36"/>
                <w:u w:val="none"/>
              </w:rPr>
              <w:alias w:val="Tick as appropriate"/>
              <w:tag w:val="Tick as appropriate"/>
              <w:id w:val="2136678973"/>
              <w14:checkbox>
                <w14:checked w14:val="0"/>
                <w14:checkedState w14:val="00FE" w14:font="Wingdings"/>
                <w14:uncheckedState w14:val="2610" w14:font="MS Gothic"/>
              </w14:checkbox>
            </w:sdtPr>
            <w:sdtEndPr>
              <w:rPr>
                <w:rStyle w:val="r12b0"/>
              </w:rPr>
            </w:sdtEndPr>
            <w:sdtContent>
              <w:p w:rsidR="00304CC4" w:rsidRPr="004B1018" w:rsidRDefault="00304CC4" w:rsidP="00254DE5">
                <w:pPr>
                  <w:ind w:right="172"/>
                  <w:jc w:val="center"/>
                  <w:rPr>
                    <w:rStyle w:val="r120"/>
                    <w:color w:val="auto"/>
                    <w:sz w:val="36"/>
                    <w:szCs w:val="36"/>
                    <w:lang w:val="en-GB"/>
                  </w:rPr>
                </w:pPr>
                <w:r>
                  <w:rPr>
                    <w:rStyle w:val="r12b0"/>
                    <w:rFonts w:ascii="MS Gothic" w:eastAsia="MS Gothic" w:hAnsi="MS Gothic" w:hint="eastAsia"/>
                    <w:color w:val="auto"/>
                    <w:sz w:val="36"/>
                    <w:szCs w:val="36"/>
                    <w:u w:val="none"/>
                  </w:rPr>
                  <w:t>☐</w:t>
                </w:r>
              </w:p>
            </w:sdtContent>
          </w:sdt>
        </w:tc>
      </w:tr>
    </w:tbl>
    <w:p w:rsidR="004E0218" w:rsidRPr="00640A3E" w:rsidRDefault="004E0218"/>
    <w:tbl>
      <w:tblPr>
        <w:tblStyle w:val="a3"/>
        <w:tblW w:w="8921" w:type="dxa"/>
        <w:tblBorders>
          <w:top w:val="none" w:sz="0" w:space="0" w:color="auto"/>
          <w:left w:val="single" w:sz="8" w:space="0" w:color="auto"/>
          <w:bottom w:val="single" w:sz="8" w:space="0" w:color="auto"/>
          <w:right w:val="single" w:sz="8" w:space="0" w:color="auto"/>
          <w:insideH w:val="none" w:sz="0" w:space="0" w:color="auto"/>
          <w:insideV w:val="none" w:sz="0" w:space="0" w:color="auto"/>
        </w:tblBorders>
        <w:tblLayout w:type="fixed"/>
        <w:tblLook w:val="04A0" w:firstRow="1" w:lastRow="0" w:firstColumn="1" w:lastColumn="0" w:noHBand="0" w:noVBand="1"/>
        <w:tblCaption w:val="Section II"/>
      </w:tblPr>
      <w:tblGrid>
        <w:gridCol w:w="983"/>
        <w:gridCol w:w="850"/>
        <w:gridCol w:w="5670"/>
        <w:gridCol w:w="1418"/>
      </w:tblGrid>
      <w:tr w:rsidR="00640A3E" w:rsidRPr="00640A3E" w:rsidTr="00254DE5">
        <w:trPr>
          <w:trHeight w:val="831"/>
        </w:trPr>
        <w:tc>
          <w:tcPr>
            <w:tcW w:w="7503" w:type="dxa"/>
            <w:gridSpan w:val="3"/>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773753" w:rsidRPr="00640A3E" w:rsidRDefault="00773753" w:rsidP="00773753">
            <w:pPr>
              <w:tabs>
                <w:tab w:val="left" w:pos="1080"/>
                <w:tab w:val="left" w:pos="3420"/>
                <w:tab w:val="left" w:pos="4678"/>
                <w:tab w:val="right" w:pos="9720"/>
              </w:tabs>
              <w:rPr>
                <w:b/>
              </w:rPr>
            </w:pPr>
            <w:r w:rsidRPr="00640A3E">
              <w:rPr>
                <w:b/>
                <w:sz w:val="26"/>
                <w:szCs w:val="26"/>
              </w:rPr>
              <w:lastRenderedPageBreak/>
              <w:t>Section II (cont’d)</w:t>
            </w:r>
          </w:p>
        </w:tc>
        <w:tc>
          <w:tcPr>
            <w:tcW w:w="1418" w:type="dxa"/>
            <w:tcBorders>
              <w:top w:val="single" w:sz="8" w:space="0" w:color="auto"/>
              <w:left w:val="nil"/>
              <w:bottom w:val="single" w:sz="8" w:space="0" w:color="auto"/>
              <w:right w:val="single" w:sz="8" w:space="0" w:color="auto"/>
            </w:tcBorders>
            <w:shd w:val="clear" w:color="auto" w:fill="F2F2F2" w:themeFill="background1" w:themeFillShade="F2"/>
          </w:tcPr>
          <w:p w:rsidR="00773753" w:rsidRPr="00640A3E" w:rsidRDefault="00773753" w:rsidP="00773753">
            <w:pPr>
              <w:tabs>
                <w:tab w:val="left" w:pos="1080"/>
                <w:tab w:val="left" w:pos="3420"/>
                <w:tab w:val="left" w:pos="4678"/>
                <w:tab w:val="right" w:pos="9720"/>
              </w:tabs>
              <w:jc w:val="center"/>
              <w:rPr>
                <w:b/>
                <w:szCs w:val="26"/>
              </w:rPr>
            </w:pPr>
            <w:r w:rsidRPr="00640A3E">
              <w:rPr>
                <w:rFonts w:hint="eastAsia"/>
                <w:b/>
                <w:szCs w:val="26"/>
              </w:rPr>
              <w:t>For Official Use Only</w:t>
            </w:r>
          </w:p>
        </w:tc>
      </w:tr>
      <w:tr w:rsidR="00421012" w:rsidRPr="00640A3E" w:rsidTr="000A1953">
        <w:trPr>
          <w:trHeight w:val="1254"/>
        </w:trPr>
        <w:tc>
          <w:tcPr>
            <w:tcW w:w="983" w:type="dxa"/>
            <w:tcBorders>
              <w:top w:val="single" w:sz="8" w:space="0" w:color="auto"/>
              <w:left w:val="single" w:sz="8" w:space="0" w:color="auto"/>
              <w:bottom w:val="nil"/>
              <w:right w:val="nil"/>
            </w:tcBorders>
          </w:tcPr>
          <w:sdt>
            <w:sdtPr>
              <w:rPr>
                <w:rStyle w:val="r12b0"/>
                <w:color w:val="auto"/>
                <w:sz w:val="36"/>
                <w:szCs w:val="36"/>
                <w:u w:val="none"/>
              </w:rPr>
              <w:alias w:val="Tick as appropriate"/>
              <w:tag w:val="Tick as appropriate"/>
              <w:id w:val="120431756"/>
              <w14:checkbox>
                <w14:checked w14:val="0"/>
                <w14:checkedState w14:val="00FE" w14:font="Wingdings"/>
                <w14:uncheckedState w14:val="2610" w14:font="MS Gothic"/>
              </w14:checkbox>
            </w:sdtPr>
            <w:sdtEndPr>
              <w:rPr>
                <w:rStyle w:val="r12b0"/>
              </w:rPr>
            </w:sdtEndPr>
            <w:sdtContent>
              <w:p w:rsidR="00421012" w:rsidRPr="00640A3E" w:rsidRDefault="00421012" w:rsidP="00421012">
                <w:pPr>
                  <w:jc w:val="center"/>
                  <w:rPr>
                    <w:rStyle w:val="r12b0"/>
                    <w:color w:val="auto"/>
                    <w:sz w:val="36"/>
                    <w:szCs w:val="36"/>
                  </w:rPr>
                </w:pPr>
                <w:r>
                  <w:rPr>
                    <w:rStyle w:val="r12b0"/>
                    <w:rFonts w:ascii="MS Gothic" w:eastAsia="MS Gothic" w:hAnsi="MS Gothic" w:hint="eastAsia"/>
                    <w:color w:val="auto"/>
                    <w:sz w:val="36"/>
                    <w:szCs w:val="36"/>
                    <w:u w:val="none"/>
                  </w:rPr>
                  <w:t>☐</w:t>
                </w:r>
              </w:p>
            </w:sdtContent>
          </w:sdt>
          <w:p w:rsidR="00421012" w:rsidRDefault="00421012" w:rsidP="00421012">
            <w:pPr>
              <w:jc w:val="center"/>
              <w:rPr>
                <w:rStyle w:val="r12b0"/>
                <w:color w:val="auto"/>
                <w:sz w:val="36"/>
                <w:szCs w:val="36"/>
                <w:u w:val="none"/>
              </w:rPr>
            </w:pPr>
          </w:p>
        </w:tc>
        <w:tc>
          <w:tcPr>
            <w:tcW w:w="6520" w:type="dxa"/>
            <w:gridSpan w:val="2"/>
            <w:tcBorders>
              <w:top w:val="single" w:sz="8" w:space="0" w:color="auto"/>
              <w:left w:val="nil"/>
              <w:bottom w:val="nil"/>
              <w:right w:val="single" w:sz="8" w:space="0" w:color="auto"/>
            </w:tcBorders>
          </w:tcPr>
          <w:p w:rsidR="00421012" w:rsidRPr="00640A3E" w:rsidRDefault="00421012" w:rsidP="00B410A1">
            <w:pPr>
              <w:spacing w:before="120" w:after="240"/>
              <w:ind w:leftChars="10" w:left="24" w:right="172"/>
              <w:jc w:val="both"/>
              <w:rPr>
                <w:rStyle w:val="r120"/>
                <w:color w:val="auto"/>
                <w:szCs w:val="24"/>
                <w:u w:val="none"/>
                <w:lang w:val="en-GB"/>
              </w:rPr>
            </w:pPr>
            <w:r>
              <w:rPr>
                <w:rStyle w:val="r120"/>
                <w:color w:val="auto"/>
                <w:szCs w:val="24"/>
                <w:u w:val="none"/>
                <w:lang w:val="en-GB"/>
              </w:rPr>
              <w:t xml:space="preserve">is prepared on the basis of the latest </w:t>
            </w:r>
            <w:r w:rsidR="00296C22">
              <w:rPr>
                <w:rStyle w:val="r120"/>
                <w:color w:val="auto"/>
                <w:szCs w:val="24"/>
                <w:u w:val="none"/>
                <w:lang w:val="en-GB"/>
              </w:rPr>
              <w:t>General Building Plans (</w:t>
            </w:r>
            <w:r>
              <w:rPr>
                <w:rStyle w:val="r120"/>
                <w:color w:val="auto"/>
                <w:szCs w:val="24"/>
                <w:u w:val="none"/>
                <w:lang w:val="en-GB"/>
              </w:rPr>
              <w:t>GBP</w:t>
            </w:r>
            <w:r w:rsidR="00E93390">
              <w:rPr>
                <w:rStyle w:val="r120"/>
                <w:color w:val="auto"/>
                <w:szCs w:val="24"/>
                <w:u w:val="none"/>
                <w:lang w:val="en-GB"/>
              </w:rPr>
              <w:t>s</w:t>
            </w:r>
            <w:r w:rsidR="00296C22">
              <w:rPr>
                <w:rStyle w:val="r120"/>
                <w:color w:val="auto"/>
                <w:szCs w:val="24"/>
                <w:u w:val="none"/>
                <w:lang w:val="en-GB"/>
              </w:rPr>
              <w:t>)</w:t>
            </w:r>
            <w:r>
              <w:rPr>
                <w:rStyle w:val="r120"/>
                <w:color w:val="auto"/>
                <w:szCs w:val="24"/>
                <w:u w:val="none"/>
                <w:lang w:val="en-GB"/>
              </w:rPr>
              <w:t xml:space="preserve">, Foundation Plans, and Site Formation Plans, including Excavation and Lateral Support (ELS) Plans (if required to be submitted) submitted to or approved by </w:t>
            </w:r>
            <w:r w:rsidR="00ED5C02">
              <w:rPr>
                <w:rStyle w:val="r120"/>
                <w:color w:val="auto"/>
                <w:szCs w:val="24"/>
                <w:u w:val="none"/>
                <w:lang w:val="en-GB"/>
              </w:rPr>
              <w:t>the Buildings Department</w:t>
            </w:r>
            <w:r w:rsidR="00E568DC">
              <w:rPr>
                <w:rStyle w:val="r120"/>
                <w:color w:val="auto"/>
                <w:szCs w:val="24"/>
                <w:u w:val="none"/>
                <w:lang w:val="en-GB"/>
              </w:rPr>
              <w:t xml:space="preserve"> (BD)</w:t>
            </w:r>
            <w:r>
              <w:rPr>
                <w:rStyle w:val="r120"/>
                <w:color w:val="auto"/>
                <w:szCs w:val="24"/>
                <w:u w:val="none"/>
                <w:lang w:val="en-GB"/>
              </w:rPr>
              <w:t>.</w:t>
            </w:r>
          </w:p>
        </w:tc>
        <w:tc>
          <w:tcPr>
            <w:tcW w:w="1418" w:type="dxa"/>
            <w:tcBorders>
              <w:top w:val="single" w:sz="8" w:space="0" w:color="auto"/>
              <w:left w:val="nil"/>
              <w:bottom w:val="nil"/>
              <w:right w:val="single" w:sz="8" w:space="0" w:color="auto"/>
            </w:tcBorders>
          </w:tcPr>
          <w:sdt>
            <w:sdtPr>
              <w:rPr>
                <w:rStyle w:val="r12b0"/>
                <w:color w:val="auto"/>
                <w:sz w:val="36"/>
                <w:szCs w:val="36"/>
                <w:u w:val="none"/>
              </w:rPr>
              <w:alias w:val="Tick as appropriate"/>
              <w:tag w:val="Tick as appropriate"/>
              <w:id w:val="-1865819301"/>
              <w14:checkbox>
                <w14:checked w14:val="0"/>
                <w14:checkedState w14:val="00FE" w14:font="Wingdings"/>
                <w14:uncheckedState w14:val="2610" w14:font="MS Gothic"/>
              </w14:checkbox>
            </w:sdtPr>
            <w:sdtEndPr>
              <w:rPr>
                <w:rStyle w:val="r12b0"/>
              </w:rPr>
            </w:sdtEndPr>
            <w:sdtContent>
              <w:p w:rsidR="00421012" w:rsidRPr="00640A3E" w:rsidRDefault="00421012" w:rsidP="00421012">
                <w:pPr>
                  <w:jc w:val="center"/>
                  <w:rPr>
                    <w:rStyle w:val="r12b0"/>
                    <w:color w:val="auto"/>
                    <w:sz w:val="36"/>
                    <w:szCs w:val="36"/>
                  </w:rPr>
                </w:pPr>
                <w:r w:rsidRPr="00640A3E">
                  <w:rPr>
                    <w:rStyle w:val="r12b0"/>
                    <w:rFonts w:ascii="MS Gothic" w:eastAsia="MS Gothic" w:hAnsi="MS Gothic" w:hint="eastAsia"/>
                    <w:color w:val="auto"/>
                    <w:sz w:val="36"/>
                    <w:szCs w:val="36"/>
                    <w:u w:val="none"/>
                  </w:rPr>
                  <w:t>☐</w:t>
                </w:r>
              </w:p>
            </w:sdtContent>
          </w:sdt>
          <w:p w:rsidR="00421012" w:rsidRDefault="00421012" w:rsidP="00421012">
            <w:pPr>
              <w:jc w:val="center"/>
              <w:rPr>
                <w:rStyle w:val="r12b0"/>
                <w:color w:val="auto"/>
                <w:sz w:val="36"/>
                <w:szCs w:val="36"/>
                <w:u w:val="none"/>
              </w:rPr>
            </w:pPr>
          </w:p>
        </w:tc>
      </w:tr>
      <w:tr w:rsidR="00794334" w:rsidRPr="00640A3E" w:rsidTr="000A1953">
        <w:trPr>
          <w:trHeight w:val="1254"/>
        </w:trPr>
        <w:tc>
          <w:tcPr>
            <w:tcW w:w="983" w:type="dxa"/>
            <w:tcBorders>
              <w:top w:val="nil"/>
              <w:left w:val="single" w:sz="8" w:space="0" w:color="auto"/>
              <w:bottom w:val="nil"/>
              <w:right w:val="nil"/>
            </w:tcBorders>
          </w:tcPr>
          <w:p w:rsidR="00794334" w:rsidRDefault="00794334" w:rsidP="00421012">
            <w:pPr>
              <w:jc w:val="center"/>
              <w:rPr>
                <w:rStyle w:val="r12b0"/>
                <w:color w:val="auto"/>
                <w:sz w:val="36"/>
                <w:szCs w:val="36"/>
                <w:u w:val="none"/>
              </w:rPr>
            </w:pPr>
          </w:p>
        </w:tc>
        <w:tc>
          <w:tcPr>
            <w:tcW w:w="6520" w:type="dxa"/>
            <w:gridSpan w:val="2"/>
            <w:tcBorders>
              <w:top w:val="nil"/>
              <w:left w:val="nil"/>
              <w:bottom w:val="nil"/>
              <w:right w:val="single" w:sz="8" w:space="0" w:color="auto"/>
            </w:tcBorders>
          </w:tcPr>
          <w:tbl>
            <w:tblPr>
              <w:tblStyle w:val="a3"/>
              <w:tblW w:w="8485" w:type="dxa"/>
              <w:tblBorders>
                <w:top w:val="none" w:sz="0" w:space="0" w:color="auto"/>
                <w:left w:val="single" w:sz="8" w:space="0" w:color="auto"/>
                <w:bottom w:val="single" w:sz="8" w:space="0" w:color="auto"/>
                <w:right w:val="single" w:sz="8" w:space="0" w:color="auto"/>
                <w:insideH w:val="none" w:sz="0" w:space="0" w:color="auto"/>
                <w:insideV w:val="none" w:sz="0" w:space="0" w:color="auto"/>
              </w:tblBorders>
              <w:tblLayout w:type="fixed"/>
              <w:tblLook w:val="04A0" w:firstRow="1" w:lastRow="0" w:firstColumn="1" w:lastColumn="0" w:noHBand="0" w:noVBand="1"/>
            </w:tblPr>
            <w:tblGrid>
              <w:gridCol w:w="604"/>
              <w:gridCol w:w="7881"/>
            </w:tblGrid>
            <w:tr w:rsidR="00794334" w:rsidTr="000A1953">
              <w:trPr>
                <w:trHeight w:val="1254"/>
              </w:trPr>
              <w:tc>
                <w:tcPr>
                  <w:tcW w:w="604" w:type="dxa"/>
                  <w:tcBorders>
                    <w:top w:val="nil"/>
                    <w:left w:val="nil"/>
                    <w:bottom w:val="nil"/>
                    <w:right w:val="nil"/>
                  </w:tcBorders>
                </w:tcPr>
                <w:p w:rsidR="00794334" w:rsidRPr="00640A3E" w:rsidRDefault="00CF1EE6" w:rsidP="00794334">
                  <w:pPr>
                    <w:jc w:val="center"/>
                    <w:rPr>
                      <w:rStyle w:val="r12b0"/>
                      <w:color w:val="auto"/>
                      <w:sz w:val="36"/>
                      <w:szCs w:val="36"/>
                    </w:rPr>
                  </w:pPr>
                  <w:sdt>
                    <w:sdtPr>
                      <w:rPr>
                        <w:rStyle w:val="r12b0"/>
                        <w:color w:val="auto"/>
                        <w:sz w:val="36"/>
                        <w:szCs w:val="36"/>
                        <w:u w:val="none"/>
                      </w:rPr>
                      <w:alias w:val="Tick as appropriate"/>
                      <w:tag w:val="Tick as appropriate"/>
                      <w:id w:val="476493571"/>
                      <w14:checkbox>
                        <w14:checked w14:val="0"/>
                        <w14:checkedState w14:val="00FE" w14:font="Wingdings"/>
                        <w14:uncheckedState w14:val="2610" w14:font="MS Gothic"/>
                      </w14:checkbox>
                    </w:sdtPr>
                    <w:sdtEndPr>
                      <w:rPr>
                        <w:rStyle w:val="r12b0"/>
                      </w:rPr>
                    </w:sdtEndPr>
                    <w:sdtContent>
                      <w:r w:rsidR="00794334">
                        <w:rPr>
                          <w:rStyle w:val="r12b0"/>
                          <w:rFonts w:ascii="MS Gothic" w:eastAsia="MS Gothic" w:hAnsi="MS Gothic" w:hint="eastAsia"/>
                          <w:color w:val="auto"/>
                          <w:sz w:val="36"/>
                          <w:szCs w:val="36"/>
                          <w:u w:val="none"/>
                        </w:rPr>
                        <w:t>☐</w:t>
                      </w:r>
                    </w:sdtContent>
                  </w:sdt>
                </w:p>
                <w:p w:rsidR="00794334" w:rsidRDefault="00794334" w:rsidP="00794334">
                  <w:pPr>
                    <w:spacing w:before="120" w:after="240"/>
                    <w:ind w:leftChars="10" w:left="24" w:right="172"/>
                    <w:jc w:val="both"/>
                    <w:rPr>
                      <w:rStyle w:val="r120"/>
                      <w:color w:val="auto"/>
                      <w:szCs w:val="24"/>
                      <w:u w:val="none"/>
                      <w:lang w:val="en-GB"/>
                    </w:rPr>
                  </w:pPr>
                </w:p>
              </w:tc>
              <w:tc>
                <w:tcPr>
                  <w:tcW w:w="7881" w:type="dxa"/>
                  <w:tcBorders>
                    <w:top w:val="nil"/>
                    <w:left w:val="nil"/>
                    <w:bottom w:val="nil"/>
                    <w:right w:val="single" w:sz="8" w:space="0" w:color="auto"/>
                  </w:tcBorders>
                </w:tcPr>
                <w:p w:rsidR="00794334" w:rsidRDefault="00646EFA" w:rsidP="00646EFA">
                  <w:pPr>
                    <w:spacing w:before="120" w:after="240"/>
                    <w:ind w:leftChars="10" w:left="24" w:right="2243"/>
                    <w:jc w:val="both"/>
                    <w:rPr>
                      <w:rStyle w:val="r120"/>
                      <w:color w:val="auto"/>
                      <w:szCs w:val="24"/>
                      <w:u w:val="none"/>
                      <w:lang w:val="en-GB"/>
                    </w:rPr>
                  </w:pPr>
                  <w:r>
                    <w:rPr>
                      <w:rStyle w:val="r120"/>
                      <w:color w:val="auto"/>
                      <w:szCs w:val="24"/>
                      <w:u w:val="none"/>
                      <w:lang w:val="en-GB"/>
                    </w:rPr>
                    <w:t>In the event that Foundation Plans or Site Formation Plans, including ELS Plans, are not required under B</w:t>
                  </w:r>
                  <w:r w:rsidR="00707640">
                    <w:rPr>
                      <w:rStyle w:val="r120"/>
                      <w:color w:val="auto"/>
                      <w:szCs w:val="24"/>
                      <w:u w:val="none"/>
                      <w:lang w:val="en-GB"/>
                    </w:rPr>
                    <w:t xml:space="preserve">uildings </w:t>
                  </w:r>
                  <w:r>
                    <w:rPr>
                      <w:rStyle w:val="r120"/>
                      <w:color w:val="auto"/>
                      <w:szCs w:val="24"/>
                      <w:u w:val="none"/>
                      <w:lang w:val="en-GB"/>
                    </w:rPr>
                    <w:t>O</w:t>
                  </w:r>
                  <w:r w:rsidR="00707640">
                    <w:rPr>
                      <w:rStyle w:val="r120"/>
                      <w:color w:val="auto"/>
                      <w:szCs w:val="24"/>
                      <w:u w:val="none"/>
                      <w:lang w:val="en-GB"/>
                    </w:rPr>
                    <w:t>rdinance</w:t>
                  </w:r>
                  <w:r>
                    <w:rPr>
                      <w:rStyle w:val="r120"/>
                      <w:color w:val="auto"/>
                      <w:szCs w:val="24"/>
                      <w:u w:val="none"/>
                      <w:lang w:val="en-GB"/>
                    </w:rPr>
                    <w:t xml:space="preserve">, </w:t>
                  </w:r>
                  <w:r w:rsidR="00707640">
                    <w:rPr>
                      <w:rStyle w:val="r120"/>
                      <w:color w:val="auto"/>
                      <w:szCs w:val="24"/>
                      <w:u w:val="none"/>
                      <w:lang w:val="en-GB"/>
                    </w:rPr>
                    <w:t>Authorized Person’s (</w:t>
                  </w:r>
                  <w:r>
                    <w:rPr>
                      <w:rStyle w:val="r120"/>
                      <w:color w:val="auto"/>
                      <w:szCs w:val="24"/>
                      <w:u w:val="none"/>
                      <w:lang w:val="en-GB"/>
                    </w:rPr>
                    <w:t>AP</w:t>
                  </w:r>
                  <w:r w:rsidR="00EC0875">
                    <w:rPr>
                      <w:rStyle w:val="r120"/>
                      <w:color w:val="auto"/>
                      <w:szCs w:val="24"/>
                      <w:u w:val="none"/>
                      <w:lang w:val="en-GB"/>
                    </w:rPr>
                    <w:t>’s</w:t>
                  </w:r>
                  <w:r w:rsidR="00707640">
                    <w:rPr>
                      <w:rStyle w:val="r120"/>
                      <w:color w:val="auto"/>
                      <w:szCs w:val="24"/>
                      <w:u w:val="none"/>
                      <w:lang w:val="en-GB"/>
                    </w:rPr>
                    <w:t>)</w:t>
                  </w:r>
                  <w:r>
                    <w:rPr>
                      <w:rStyle w:val="r120"/>
                      <w:color w:val="auto"/>
                      <w:szCs w:val="24"/>
                      <w:u w:val="none"/>
                      <w:lang w:val="en-GB"/>
                    </w:rPr>
                    <w:t xml:space="preserve"> confirmation of the same is required.</w:t>
                  </w:r>
                  <w:r w:rsidR="00794334">
                    <w:rPr>
                      <w:rStyle w:val="r120"/>
                      <w:color w:val="auto"/>
                      <w:szCs w:val="24"/>
                      <w:u w:val="none"/>
                      <w:lang w:val="en-GB"/>
                    </w:rPr>
                    <w:t xml:space="preserve"> A copy of the AP’s confirmation is hereby </w:t>
                  </w:r>
                  <w:r w:rsidR="00794334" w:rsidRPr="00A26A16">
                    <w:rPr>
                      <w:rStyle w:val="r120"/>
                      <w:b/>
                      <w:color w:val="auto"/>
                      <w:szCs w:val="24"/>
                      <w:lang w:val="en-GB"/>
                    </w:rPr>
                    <w:t>attached</w:t>
                  </w:r>
                  <w:r w:rsidR="00794334">
                    <w:rPr>
                      <w:rStyle w:val="r120"/>
                      <w:color w:val="auto"/>
                      <w:szCs w:val="24"/>
                      <w:u w:val="none"/>
                      <w:lang w:val="en-GB"/>
                    </w:rPr>
                    <w:t>.</w:t>
                  </w:r>
                </w:p>
              </w:tc>
            </w:tr>
          </w:tbl>
          <w:p w:rsidR="00794334" w:rsidRDefault="00794334" w:rsidP="00B410A1">
            <w:pPr>
              <w:spacing w:before="120" w:after="240"/>
              <w:ind w:leftChars="10" w:left="24" w:right="172"/>
              <w:jc w:val="both"/>
              <w:rPr>
                <w:rStyle w:val="r120"/>
                <w:color w:val="auto"/>
                <w:szCs w:val="24"/>
                <w:u w:val="none"/>
                <w:lang w:val="en-GB"/>
              </w:rPr>
            </w:pPr>
          </w:p>
        </w:tc>
        <w:tc>
          <w:tcPr>
            <w:tcW w:w="1418" w:type="dxa"/>
            <w:tcBorders>
              <w:top w:val="nil"/>
              <w:left w:val="single" w:sz="8" w:space="0" w:color="auto"/>
              <w:bottom w:val="nil"/>
              <w:right w:val="single" w:sz="8" w:space="0" w:color="auto"/>
            </w:tcBorders>
          </w:tcPr>
          <w:sdt>
            <w:sdtPr>
              <w:rPr>
                <w:rStyle w:val="r12b0"/>
                <w:color w:val="auto"/>
                <w:sz w:val="36"/>
                <w:szCs w:val="36"/>
                <w:u w:val="none"/>
              </w:rPr>
              <w:alias w:val="Tick as appropriate"/>
              <w:tag w:val="Tick as appropriate"/>
              <w:id w:val="215098912"/>
              <w14:checkbox>
                <w14:checked w14:val="0"/>
                <w14:checkedState w14:val="00FE" w14:font="Wingdings"/>
                <w14:uncheckedState w14:val="2610" w14:font="MS Gothic"/>
              </w14:checkbox>
            </w:sdtPr>
            <w:sdtEndPr>
              <w:rPr>
                <w:rStyle w:val="r12b0"/>
              </w:rPr>
            </w:sdtEndPr>
            <w:sdtContent>
              <w:p w:rsidR="00336ADC" w:rsidRPr="00640A3E" w:rsidRDefault="00336ADC" w:rsidP="00336ADC">
                <w:pPr>
                  <w:jc w:val="center"/>
                  <w:rPr>
                    <w:rStyle w:val="r12b0"/>
                    <w:color w:val="auto"/>
                    <w:sz w:val="36"/>
                    <w:szCs w:val="36"/>
                  </w:rPr>
                </w:pPr>
                <w:r w:rsidRPr="00640A3E">
                  <w:rPr>
                    <w:rStyle w:val="r12b0"/>
                    <w:rFonts w:ascii="MS Gothic" w:eastAsia="MS Gothic" w:hAnsi="MS Gothic" w:hint="eastAsia"/>
                    <w:color w:val="auto"/>
                    <w:sz w:val="36"/>
                    <w:szCs w:val="36"/>
                    <w:u w:val="none"/>
                  </w:rPr>
                  <w:t>☐</w:t>
                </w:r>
              </w:p>
            </w:sdtContent>
          </w:sdt>
          <w:p w:rsidR="00794334" w:rsidRDefault="00794334" w:rsidP="00421012">
            <w:pPr>
              <w:jc w:val="center"/>
              <w:rPr>
                <w:rStyle w:val="r12b0"/>
                <w:color w:val="auto"/>
                <w:sz w:val="36"/>
                <w:szCs w:val="36"/>
                <w:u w:val="none"/>
              </w:rPr>
            </w:pPr>
          </w:p>
        </w:tc>
      </w:tr>
      <w:tr w:rsidR="00421012" w:rsidRPr="00640A3E" w:rsidTr="000A1953">
        <w:trPr>
          <w:trHeight w:val="1254"/>
        </w:trPr>
        <w:tc>
          <w:tcPr>
            <w:tcW w:w="983" w:type="dxa"/>
            <w:tcBorders>
              <w:top w:val="nil"/>
              <w:left w:val="single" w:sz="8" w:space="0" w:color="auto"/>
              <w:bottom w:val="nil"/>
              <w:right w:val="nil"/>
            </w:tcBorders>
          </w:tcPr>
          <w:sdt>
            <w:sdtPr>
              <w:rPr>
                <w:rStyle w:val="r12b0"/>
                <w:color w:val="auto"/>
                <w:sz w:val="36"/>
                <w:szCs w:val="36"/>
                <w:u w:val="none"/>
              </w:rPr>
              <w:alias w:val="Tick as appropriate"/>
              <w:tag w:val="Tick as appropriate"/>
              <w:id w:val="541410752"/>
              <w14:checkbox>
                <w14:checked w14:val="0"/>
                <w14:checkedState w14:val="00FE" w14:font="Wingdings"/>
                <w14:uncheckedState w14:val="2610" w14:font="MS Gothic"/>
              </w14:checkbox>
            </w:sdtPr>
            <w:sdtEndPr>
              <w:rPr>
                <w:rStyle w:val="r12b0"/>
              </w:rPr>
            </w:sdtEndPr>
            <w:sdtContent>
              <w:p w:rsidR="00421012" w:rsidRPr="00640A3E" w:rsidRDefault="00421012" w:rsidP="00421012">
                <w:pPr>
                  <w:jc w:val="center"/>
                  <w:rPr>
                    <w:rStyle w:val="r12b0"/>
                    <w:color w:val="auto"/>
                    <w:sz w:val="36"/>
                    <w:szCs w:val="36"/>
                  </w:rPr>
                </w:pPr>
                <w:r>
                  <w:rPr>
                    <w:rStyle w:val="r12b0"/>
                    <w:rFonts w:ascii="MS Gothic" w:eastAsia="MS Gothic" w:hAnsi="MS Gothic" w:hint="eastAsia"/>
                    <w:color w:val="auto"/>
                    <w:sz w:val="36"/>
                    <w:szCs w:val="36"/>
                    <w:u w:val="none"/>
                  </w:rPr>
                  <w:t>☐</w:t>
                </w:r>
              </w:p>
            </w:sdtContent>
          </w:sdt>
          <w:p w:rsidR="00421012" w:rsidRDefault="00421012" w:rsidP="00421012">
            <w:pPr>
              <w:jc w:val="center"/>
              <w:rPr>
                <w:rStyle w:val="r12b0"/>
                <w:color w:val="auto"/>
                <w:sz w:val="36"/>
                <w:szCs w:val="36"/>
                <w:u w:val="none"/>
              </w:rPr>
            </w:pPr>
          </w:p>
        </w:tc>
        <w:tc>
          <w:tcPr>
            <w:tcW w:w="6520" w:type="dxa"/>
            <w:gridSpan w:val="2"/>
            <w:tcBorders>
              <w:top w:val="nil"/>
              <w:left w:val="nil"/>
              <w:bottom w:val="nil"/>
              <w:right w:val="single" w:sz="8" w:space="0" w:color="auto"/>
            </w:tcBorders>
          </w:tcPr>
          <w:p w:rsidR="00421012" w:rsidRPr="00640A3E" w:rsidRDefault="00421012" w:rsidP="00421012">
            <w:pPr>
              <w:spacing w:before="120" w:after="240"/>
              <w:ind w:leftChars="10" w:left="24" w:right="172"/>
              <w:jc w:val="both"/>
              <w:rPr>
                <w:rStyle w:val="r120"/>
                <w:color w:val="auto"/>
                <w:szCs w:val="24"/>
                <w:u w:val="none"/>
                <w:lang w:val="en-GB"/>
              </w:rPr>
            </w:pPr>
            <w:proofErr w:type="gramStart"/>
            <w:r w:rsidRPr="00640A3E">
              <w:rPr>
                <w:rStyle w:val="r120"/>
                <w:color w:val="auto"/>
                <w:szCs w:val="24"/>
                <w:u w:val="none"/>
                <w:lang w:val="en-GB"/>
              </w:rPr>
              <w:t>does</w:t>
            </w:r>
            <w:proofErr w:type="gramEnd"/>
            <w:r w:rsidRPr="00640A3E">
              <w:rPr>
                <w:rStyle w:val="r120"/>
                <w:color w:val="auto"/>
                <w:szCs w:val="24"/>
                <w:u w:val="none"/>
                <w:lang w:val="en-GB"/>
              </w:rPr>
              <w:t xml:space="preserve"> not involve removal of or interference with </w:t>
            </w:r>
            <w:r>
              <w:rPr>
                <w:rStyle w:val="r120"/>
                <w:color w:val="auto"/>
                <w:szCs w:val="24"/>
                <w:u w:val="none"/>
              </w:rPr>
              <w:t>trees of particular value</w:t>
            </w:r>
            <w:r>
              <w:rPr>
                <w:rFonts w:cs="Times New Roman"/>
                <w:sz w:val="26"/>
                <w:szCs w:val="26"/>
                <w:vertAlign w:val="superscript"/>
              </w:rPr>
              <w:t xml:space="preserve"> Note</w:t>
            </w:r>
            <w:r w:rsidRPr="001C4304">
              <w:rPr>
                <w:rFonts w:cs="Times New Roman"/>
                <w:sz w:val="26"/>
                <w:szCs w:val="26"/>
                <w:vertAlign w:val="superscript"/>
              </w:rPr>
              <w:t xml:space="preserve"> </w:t>
            </w:r>
            <w:r>
              <w:rPr>
                <w:rFonts w:cs="Times New Roman"/>
                <w:sz w:val="26"/>
                <w:szCs w:val="26"/>
                <w:vertAlign w:val="superscript"/>
              </w:rPr>
              <w:t>(3</w:t>
            </w:r>
            <w:r w:rsidRPr="001C4304">
              <w:rPr>
                <w:rFonts w:cs="Times New Roman"/>
                <w:sz w:val="26"/>
                <w:szCs w:val="26"/>
                <w:vertAlign w:val="superscript"/>
              </w:rPr>
              <w:t>)</w:t>
            </w:r>
            <w:r>
              <w:rPr>
                <w:rStyle w:val="r120"/>
                <w:color w:val="auto"/>
                <w:szCs w:val="24"/>
                <w:u w:val="none"/>
              </w:rPr>
              <w:t xml:space="preserve"> </w:t>
            </w:r>
            <w:r w:rsidRPr="00640A3E">
              <w:rPr>
                <w:rStyle w:val="r120"/>
                <w:color w:val="auto"/>
                <w:szCs w:val="24"/>
                <w:u w:val="none"/>
              </w:rPr>
              <w:t xml:space="preserve">as designated and preserved under the lease. </w:t>
            </w:r>
          </w:p>
        </w:tc>
        <w:tc>
          <w:tcPr>
            <w:tcW w:w="1418" w:type="dxa"/>
            <w:tcBorders>
              <w:top w:val="nil"/>
              <w:left w:val="nil"/>
              <w:bottom w:val="nil"/>
              <w:right w:val="single" w:sz="8" w:space="0" w:color="auto"/>
            </w:tcBorders>
          </w:tcPr>
          <w:sdt>
            <w:sdtPr>
              <w:rPr>
                <w:rStyle w:val="r12b0"/>
                <w:color w:val="auto"/>
                <w:sz w:val="36"/>
                <w:szCs w:val="36"/>
                <w:u w:val="none"/>
              </w:rPr>
              <w:alias w:val="Tick as appropriate"/>
              <w:tag w:val="Tick as appropriate"/>
              <w:id w:val="804740704"/>
              <w14:checkbox>
                <w14:checked w14:val="0"/>
                <w14:checkedState w14:val="00FE" w14:font="Wingdings"/>
                <w14:uncheckedState w14:val="2610" w14:font="MS Gothic"/>
              </w14:checkbox>
            </w:sdtPr>
            <w:sdtEndPr>
              <w:rPr>
                <w:rStyle w:val="r12b0"/>
              </w:rPr>
            </w:sdtEndPr>
            <w:sdtContent>
              <w:p w:rsidR="00421012" w:rsidRPr="00640A3E" w:rsidRDefault="00421012" w:rsidP="00421012">
                <w:pPr>
                  <w:jc w:val="center"/>
                  <w:rPr>
                    <w:rStyle w:val="r12b0"/>
                    <w:color w:val="auto"/>
                    <w:sz w:val="36"/>
                    <w:szCs w:val="36"/>
                  </w:rPr>
                </w:pPr>
                <w:r w:rsidRPr="00640A3E">
                  <w:rPr>
                    <w:rStyle w:val="r12b0"/>
                    <w:rFonts w:ascii="MS Gothic" w:eastAsia="MS Gothic" w:hAnsi="MS Gothic" w:hint="eastAsia"/>
                    <w:color w:val="auto"/>
                    <w:sz w:val="36"/>
                    <w:szCs w:val="36"/>
                    <w:u w:val="none"/>
                  </w:rPr>
                  <w:t>☐</w:t>
                </w:r>
              </w:p>
            </w:sdtContent>
          </w:sdt>
          <w:p w:rsidR="00421012" w:rsidRDefault="00421012" w:rsidP="00421012">
            <w:pPr>
              <w:jc w:val="center"/>
              <w:rPr>
                <w:rStyle w:val="r12b0"/>
                <w:color w:val="auto"/>
                <w:sz w:val="36"/>
                <w:szCs w:val="36"/>
                <w:u w:val="none"/>
              </w:rPr>
            </w:pPr>
          </w:p>
        </w:tc>
      </w:tr>
      <w:tr w:rsidR="00421012" w:rsidRPr="00640A3E" w:rsidTr="00254DE5">
        <w:trPr>
          <w:trHeight w:val="1735"/>
        </w:trPr>
        <w:tc>
          <w:tcPr>
            <w:tcW w:w="983" w:type="dxa"/>
            <w:tcBorders>
              <w:top w:val="nil"/>
              <w:left w:val="single" w:sz="8" w:space="0" w:color="auto"/>
              <w:bottom w:val="nil"/>
              <w:right w:val="nil"/>
            </w:tcBorders>
          </w:tcPr>
          <w:sdt>
            <w:sdtPr>
              <w:rPr>
                <w:rStyle w:val="r12b0"/>
                <w:color w:val="auto"/>
                <w:sz w:val="36"/>
                <w:szCs w:val="36"/>
                <w:u w:val="none"/>
              </w:rPr>
              <w:alias w:val="Tick as appropriate"/>
              <w:tag w:val="Tick as appropriate"/>
              <w:id w:val="-1743702430"/>
              <w14:checkbox>
                <w14:checked w14:val="0"/>
                <w14:checkedState w14:val="00FE" w14:font="Wingdings"/>
                <w14:uncheckedState w14:val="2610" w14:font="MS Gothic"/>
              </w14:checkbox>
            </w:sdtPr>
            <w:sdtEndPr>
              <w:rPr>
                <w:rStyle w:val="r12b0"/>
              </w:rPr>
            </w:sdtEndPr>
            <w:sdtContent>
              <w:p w:rsidR="00421012" w:rsidRPr="00640A3E" w:rsidRDefault="00421012" w:rsidP="00421012">
                <w:pPr>
                  <w:jc w:val="center"/>
                  <w:rPr>
                    <w:rStyle w:val="r12b0"/>
                    <w:color w:val="auto"/>
                    <w:sz w:val="36"/>
                    <w:szCs w:val="36"/>
                  </w:rPr>
                </w:pPr>
                <w:r w:rsidRPr="00640A3E">
                  <w:rPr>
                    <w:rStyle w:val="r12b0"/>
                    <w:rFonts w:ascii="MS Gothic" w:eastAsia="MS Gothic" w:hAnsi="MS Gothic" w:hint="eastAsia"/>
                    <w:color w:val="auto"/>
                    <w:sz w:val="36"/>
                    <w:szCs w:val="36"/>
                    <w:u w:val="none"/>
                  </w:rPr>
                  <w:t>☐</w:t>
                </w:r>
              </w:p>
            </w:sdtContent>
          </w:sdt>
          <w:p w:rsidR="00421012" w:rsidRPr="00640A3E" w:rsidRDefault="00421012" w:rsidP="00421012">
            <w:pPr>
              <w:jc w:val="center"/>
              <w:rPr>
                <w:rStyle w:val="r120"/>
                <w:color w:val="auto"/>
                <w:sz w:val="36"/>
                <w:szCs w:val="36"/>
                <w:u w:val="none"/>
                <w:lang w:val="en-GB"/>
              </w:rPr>
            </w:pPr>
          </w:p>
        </w:tc>
        <w:tc>
          <w:tcPr>
            <w:tcW w:w="6520" w:type="dxa"/>
            <w:gridSpan w:val="2"/>
            <w:tcBorders>
              <w:top w:val="nil"/>
              <w:left w:val="nil"/>
              <w:bottom w:val="nil"/>
              <w:right w:val="single" w:sz="8" w:space="0" w:color="auto"/>
            </w:tcBorders>
          </w:tcPr>
          <w:p w:rsidR="00421012" w:rsidRPr="00640A3E" w:rsidRDefault="00421012" w:rsidP="00421012">
            <w:pPr>
              <w:spacing w:before="120" w:after="240"/>
              <w:ind w:leftChars="10" w:left="24" w:right="172"/>
              <w:jc w:val="both"/>
              <w:rPr>
                <w:rStyle w:val="r120"/>
                <w:color w:val="auto"/>
                <w:szCs w:val="24"/>
                <w:u w:val="none"/>
              </w:rPr>
            </w:pPr>
            <w:proofErr w:type="gramStart"/>
            <w:r>
              <w:rPr>
                <w:rStyle w:val="r120"/>
                <w:color w:val="auto"/>
                <w:szCs w:val="24"/>
                <w:u w:val="none"/>
                <w:lang w:val="en-GB"/>
              </w:rPr>
              <w:t>satisfies</w:t>
            </w:r>
            <w:proofErr w:type="gramEnd"/>
            <w:r w:rsidRPr="00640A3E">
              <w:rPr>
                <w:rStyle w:val="r120"/>
                <w:color w:val="auto"/>
                <w:szCs w:val="24"/>
                <w:u w:val="none"/>
                <w:lang w:val="en-GB"/>
              </w:rPr>
              <w:t xml:space="preserve"> that no tree is unnecessarily removed or excessively pruned, and best endeavours have been made to compensate for the trees felled and optimize the greenery provision having regard to the site conditions and actual circumstances.</w:t>
            </w:r>
            <w:r w:rsidRPr="00640A3E">
              <w:rPr>
                <w:rStyle w:val="r120"/>
                <w:color w:val="auto"/>
                <w:szCs w:val="24"/>
                <w:u w:val="none"/>
              </w:rPr>
              <w:t xml:space="preserve"> </w:t>
            </w:r>
          </w:p>
        </w:tc>
        <w:tc>
          <w:tcPr>
            <w:tcW w:w="1418" w:type="dxa"/>
            <w:tcBorders>
              <w:top w:val="nil"/>
              <w:left w:val="nil"/>
              <w:bottom w:val="nil"/>
              <w:right w:val="single" w:sz="8" w:space="0" w:color="auto"/>
            </w:tcBorders>
          </w:tcPr>
          <w:sdt>
            <w:sdtPr>
              <w:rPr>
                <w:rStyle w:val="r12b0"/>
                <w:color w:val="auto"/>
                <w:sz w:val="36"/>
                <w:szCs w:val="36"/>
                <w:u w:val="none"/>
              </w:rPr>
              <w:alias w:val="Tick as appropriate"/>
              <w:tag w:val="Tick as appropriate"/>
              <w:id w:val="-1435275619"/>
              <w14:checkbox>
                <w14:checked w14:val="0"/>
                <w14:checkedState w14:val="00FE" w14:font="Wingdings"/>
                <w14:uncheckedState w14:val="2610" w14:font="MS Gothic"/>
              </w14:checkbox>
            </w:sdtPr>
            <w:sdtEndPr>
              <w:rPr>
                <w:rStyle w:val="r12b0"/>
              </w:rPr>
            </w:sdtEndPr>
            <w:sdtContent>
              <w:p w:rsidR="00421012" w:rsidRPr="00640A3E" w:rsidRDefault="00421012" w:rsidP="00421012">
                <w:pPr>
                  <w:jc w:val="center"/>
                  <w:rPr>
                    <w:rStyle w:val="r12b0"/>
                    <w:color w:val="auto"/>
                    <w:sz w:val="36"/>
                    <w:szCs w:val="36"/>
                  </w:rPr>
                </w:pPr>
                <w:r w:rsidRPr="00640A3E">
                  <w:rPr>
                    <w:rStyle w:val="r12b0"/>
                    <w:rFonts w:ascii="MS Gothic" w:eastAsia="MS Gothic" w:hAnsi="MS Gothic" w:hint="eastAsia"/>
                    <w:color w:val="auto"/>
                    <w:sz w:val="36"/>
                    <w:szCs w:val="36"/>
                    <w:u w:val="none"/>
                  </w:rPr>
                  <w:t>☐</w:t>
                </w:r>
              </w:p>
            </w:sdtContent>
          </w:sdt>
          <w:p w:rsidR="00421012" w:rsidRPr="00640A3E" w:rsidRDefault="00421012" w:rsidP="00421012">
            <w:pPr>
              <w:jc w:val="center"/>
              <w:rPr>
                <w:rStyle w:val="r120"/>
                <w:color w:val="auto"/>
                <w:szCs w:val="24"/>
                <w:u w:val="none"/>
                <w:lang w:val="en-GB"/>
              </w:rPr>
            </w:pPr>
            <w:r w:rsidRPr="00640A3E">
              <w:rPr>
                <w:rStyle w:val="r12b0"/>
                <w:color w:val="auto"/>
                <w:sz w:val="36"/>
                <w:szCs w:val="36"/>
                <w:u w:val="none"/>
              </w:rPr>
              <w:t xml:space="preserve"> </w:t>
            </w:r>
          </w:p>
        </w:tc>
      </w:tr>
      <w:tr w:rsidR="00421012" w:rsidRPr="00640A3E" w:rsidTr="001C3A9A">
        <w:trPr>
          <w:trHeight w:val="994"/>
        </w:trPr>
        <w:tc>
          <w:tcPr>
            <w:tcW w:w="983" w:type="dxa"/>
            <w:tcBorders>
              <w:top w:val="nil"/>
              <w:left w:val="single" w:sz="8" w:space="0" w:color="auto"/>
              <w:bottom w:val="nil"/>
              <w:right w:val="nil"/>
            </w:tcBorders>
          </w:tcPr>
          <w:sdt>
            <w:sdtPr>
              <w:rPr>
                <w:rStyle w:val="r12b0"/>
                <w:color w:val="auto"/>
                <w:sz w:val="36"/>
                <w:szCs w:val="36"/>
                <w:u w:val="none"/>
              </w:rPr>
              <w:alias w:val="Tick as appropriate"/>
              <w:tag w:val="Tick as appropriate"/>
              <w:id w:val="-1249032517"/>
              <w14:checkbox>
                <w14:checked w14:val="0"/>
                <w14:checkedState w14:val="00FE" w14:font="Wingdings"/>
                <w14:uncheckedState w14:val="2610" w14:font="MS Gothic"/>
              </w14:checkbox>
            </w:sdtPr>
            <w:sdtEndPr>
              <w:rPr>
                <w:rStyle w:val="r12b0"/>
              </w:rPr>
            </w:sdtEndPr>
            <w:sdtContent>
              <w:p w:rsidR="00421012" w:rsidRPr="00640A3E" w:rsidRDefault="00421012" w:rsidP="00421012">
                <w:pPr>
                  <w:jc w:val="center"/>
                  <w:rPr>
                    <w:rStyle w:val="r120"/>
                    <w:color w:val="auto"/>
                    <w:sz w:val="36"/>
                    <w:szCs w:val="36"/>
                    <w:u w:val="none"/>
                    <w:lang w:val="en-GB"/>
                  </w:rPr>
                </w:pPr>
                <w:r>
                  <w:rPr>
                    <w:rStyle w:val="r12b0"/>
                    <w:rFonts w:ascii="MS Gothic" w:eastAsia="MS Gothic" w:hAnsi="MS Gothic" w:hint="eastAsia"/>
                    <w:color w:val="auto"/>
                    <w:sz w:val="36"/>
                    <w:szCs w:val="36"/>
                    <w:u w:val="none"/>
                  </w:rPr>
                  <w:t>☐</w:t>
                </w:r>
              </w:p>
            </w:sdtContent>
          </w:sdt>
        </w:tc>
        <w:tc>
          <w:tcPr>
            <w:tcW w:w="6520" w:type="dxa"/>
            <w:gridSpan w:val="2"/>
            <w:tcBorders>
              <w:top w:val="nil"/>
              <w:left w:val="nil"/>
              <w:bottom w:val="nil"/>
              <w:right w:val="single" w:sz="8" w:space="0" w:color="auto"/>
            </w:tcBorders>
          </w:tcPr>
          <w:p w:rsidR="00421012" w:rsidRPr="00640A3E" w:rsidRDefault="00421012" w:rsidP="00421012">
            <w:pPr>
              <w:spacing w:before="120" w:after="240"/>
              <w:ind w:leftChars="10" w:left="24" w:right="172"/>
              <w:jc w:val="both"/>
              <w:rPr>
                <w:rStyle w:val="r120"/>
                <w:color w:val="auto"/>
                <w:szCs w:val="24"/>
                <w:u w:val="none"/>
                <w:lang w:val="en-GB"/>
              </w:rPr>
            </w:pPr>
            <w:proofErr w:type="gramStart"/>
            <w:r>
              <w:rPr>
                <w:rStyle w:val="r120"/>
                <w:color w:val="auto"/>
                <w:szCs w:val="24"/>
                <w:u w:val="none"/>
                <w:lang w:val="en-GB"/>
              </w:rPr>
              <w:t>complies</w:t>
            </w:r>
            <w:proofErr w:type="gramEnd"/>
            <w:r w:rsidRPr="00640A3E">
              <w:rPr>
                <w:rStyle w:val="r120"/>
                <w:color w:val="auto"/>
                <w:szCs w:val="24"/>
                <w:u w:val="none"/>
                <w:lang w:val="en-GB"/>
              </w:rPr>
              <w:t xml:space="preserve"> with</w:t>
            </w:r>
            <w:r>
              <w:rPr>
                <w:rStyle w:val="r120"/>
                <w:color w:val="auto"/>
                <w:szCs w:val="24"/>
                <w:u w:val="none"/>
                <w:lang w:val="en-GB"/>
              </w:rPr>
              <w:t xml:space="preserve"> </w:t>
            </w:r>
            <w:r w:rsidRPr="00640A3E">
              <w:t xml:space="preserve">the 1:1 tree compensation ratio in terms of </w:t>
            </w:r>
            <w:r>
              <w:t>number</w:t>
            </w:r>
            <w:r w:rsidRPr="00640A3E">
              <w:rPr>
                <w:rStyle w:val="r120"/>
                <w:color w:val="auto"/>
                <w:szCs w:val="24"/>
                <w:u w:val="none"/>
                <w:lang w:val="en-GB"/>
              </w:rPr>
              <w:t>.</w:t>
            </w:r>
          </w:p>
        </w:tc>
        <w:tc>
          <w:tcPr>
            <w:tcW w:w="1418" w:type="dxa"/>
            <w:tcBorders>
              <w:top w:val="nil"/>
              <w:left w:val="nil"/>
              <w:bottom w:val="nil"/>
              <w:right w:val="single" w:sz="8" w:space="0" w:color="auto"/>
            </w:tcBorders>
          </w:tcPr>
          <w:sdt>
            <w:sdtPr>
              <w:rPr>
                <w:rStyle w:val="r12b0"/>
                <w:color w:val="auto"/>
                <w:sz w:val="36"/>
                <w:szCs w:val="36"/>
                <w:u w:val="none"/>
              </w:rPr>
              <w:alias w:val="Tick as appropriate"/>
              <w:tag w:val="Tick as appropriate"/>
              <w:id w:val="2001311164"/>
              <w14:checkbox>
                <w14:checked w14:val="0"/>
                <w14:checkedState w14:val="00FE" w14:font="Wingdings"/>
                <w14:uncheckedState w14:val="2610" w14:font="MS Gothic"/>
              </w14:checkbox>
            </w:sdtPr>
            <w:sdtEndPr>
              <w:rPr>
                <w:rStyle w:val="r12b0"/>
              </w:rPr>
            </w:sdtEndPr>
            <w:sdtContent>
              <w:p w:rsidR="00421012" w:rsidRPr="00E424A0" w:rsidRDefault="00421012" w:rsidP="00421012">
                <w:pPr>
                  <w:jc w:val="center"/>
                  <w:rPr>
                    <w:rStyle w:val="r120"/>
                    <w:color w:val="auto"/>
                    <w:sz w:val="36"/>
                    <w:szCs w:val="36"/>
                    <w:lang w:val="en-GB"/>
                  </w:rPr>
                </w:pPr>
                <w:r w:rsidRPr="00640A3E">
                  <w:rPr>
                    <w:rStyle w:val="r12b0"/>
                    <w:rFonts w:ascii="MS Gothic" w:eastAsia="MS Gothic" w:hAnsi="MS Gothic" w:hint="eastAsia"/>
                    <w:color w:val="auto"/>
                    <w:sz w:val="36"/>
                    <w:szCs w:val="36"/>
                    <w:u w:val="none"/>
                  </w:rPr>
                  <w:t>☐</w:t>
                </w:r>
              </w:p>
            </w:sdtContent>
          </w:sdt>
        </w:tc>
      </w:tr>
      <w:tr w:rsidR="00421012" w:rsidRPr="00640A3E" w:rsidTr="001C3A9A">
        <w:trPr>
          <w:trHeight w:val="768"/>
        </w:trPr>
        <w:tc>
          <w:tcPr>
            <w:tcW w:w="983" w:type="dxa"/>
            <w:tcBorders>
              <w:top w:val="nil"/>
              <w:left w:val="single" w:sz="8" w:space="0" w:color="auto"/>
              <w:bottom w:val="nil"/>
              <w:right w:val="nil"/>
            </w:tcBorders>
          </w:tcPr>
          <w:sdt>
            <w:sdtPr>
              <w:rPr>
                <w:rStyle w:val="r12b0"/>
                <w:color w:val="auto"/>
                <w:sz w:val="36"/>
                <w:szCs w:val="36"/>
                <w:u w:val="none"/>
              </w:rPr>
              <w:alias w:val="Tick as appropriate"/>
              <w:tag w:val="Tick as appropriate"/>
              <w:id w:val="542944008"/>
              <w14:checkbox>
                <w14:checked w14:val="0"/>
                <w14:checkedState w14:val="00FE" w14:font="Wingdings"/>
                <w14:uncheckedState w14:val="2610" w14:font="MS Gothic"/>
              </w14:checkbox>
            </w:sdtPr>
            <w:sdtEndPr>
              <w:rPr>
                <w:rStyle w:val="r12b0"/>
              </w:rPr>
            </w:sdtEndPr>
            <w:sdtContent>
              <w:p w:rsidR="00421012" w:rsidRPr="00640A3E" w:rsidRDefault="00421012" w:rsidP="00421012">
                <w:pPr>
                  <w:jc w:val="center"/>
                  <w:rPr>
                    <w:rStyle w:val="r120"/>
                    <w:color w:val="auto"/>
                    <w:sz w:val="36"/>
                    <w:szCs w:val="36"/>
                    <w:u w:val="none"/>
                    <w:lang w:val="en-GB"/>
                  </w:rPr>
                </w:pPr>
                <w:r>
                  <w:rPr>
                    <w:rStyle w:val="r12b0"/>
                    <w:rFonts w:ascii="MS Gothic" w:eastAsia="MS Gothic" w:hAnsi="MS Gothic" w:hint="eastAsia"/>
                    <w:color w:val="auto"/>
                    <w:sz w:val="36"/>
                    <w:szCs w:val="36"/>
                    <w:u w:val="none"/>
                  </w:rPr>
                  <w:t>☐</w:t>
                </w:r>
              </w:p>
            </w:sdtContent>
          </w:sdt>
        </w:tc>
        <w:tc>
          <w:tcPr>
            <w:tcW w:w="6520" w:type="dxa"/>
            <w:gridSpan w:val="2"/>
            <w:tcBorders>
              <w:top w:val="nil"/>
              <w:left w:val="nil"/>
              <w:bottom w:val="nil"/>
              <w:right w:val="single" w:sz="8" w:space="0" w:color="auto"/>
            </w:tcBorders>
          </w:tcPr>
          <w:p w:rsidR="00421012" w:rsidRPr="00640A3E" w:rsidRDefault="00421012" w:rsidP="00421012">
            <w:pPr>
              <w:spacing w:before="120" w:after="240"/>
              <w:ind w:leftChars="10" w:left="24" w:right="172"/>
              <w:jc w:val="both"/>
              <w:rPr>
                <w:rStyle w:val="r120"/>
                <w:color w:val="auto"/>
                <w:szCs w:val="24"/>
                <w:u w:val="none"/>
                <w:lang w:val="en-GB"/>
              </w:rPr>
            </w:pPr>
            <w:proofErr w:type="gramStart"/>
            <w:r>
              <w:rPr>
                <w:rStyle w:val="r120"/>
                <w:color w:val="auto"/>
                <w:szCs w:val="24"/>
                <w:u w:val="none"/>
                <w:lang w:val="en-GB"/>
              </w:rPr>
              <w:t>does</w:t>
            </w:r>
            <w:proofErr w:type="gramEnd"/>
            <w:r>
              <w:rPr>
                <w:rStyle w:val="r120"/>
                <w:color w:val="auto"/>
                <w:szCs w:val="24"/>
                <w:u w:val="none"/>
                <w:lang w:val="en-GB"/>
              </w:rPr>
              <w:t xml:space="preserve"> not form part and parcel of a Landscape Submission for compliance with planning conditions and/or in support of planning application</w:t>
            </w:r>
            <w:r w:rsidR="00E93390">
              <w:rPr>
                <w:rStyle w:val="r120"/>
                <w:color w:val="auto"/>
                <w:szCs w:val="24"/>
                <w:u w:val="none"/>
                <w:lang w:val="en-GB"/>
              </w:rPr>
              <w:t>.</w:t>
            </w:r>
          </w:p>
        </w:tc>
        <w:tc>
          <w:tcPr>
            <w:tcW w:w="1418" w:type="dxa"/>
            <w:tcBorders>
              <w:top w:val="nil"/>
              <w:left w:val="nil"/>
              <w:bottom w:val="nil"/>
              <w:right w:val="single" w:sz="8" w:space="0" w:color="auto"/>
            </w:tcBorders>
          </w:tcPr>
          <w:sdt>
            <w:sdtPr>
              <w:rPr>
                <w:rStyle w:val="r12b0"/>
                <w:color w:val="auto"/>
                <w:sz w:val="36"/>
                <w:szCs w:val="36"/>
                <w:u w:val="none"/>
              </w:rPr>
              <w:alias w:val="Tick as appropriate"/>
              <w:tag w:val="Tick as appropriate"/>
              <w:id w:val="-1497259400"/>
              <w14:checkbox>
                <w14:checked w14:val="0"/>
                <w14:checkedState w14:val="00FE" w14:font="Wingdings"/>
                <w14:uncheckedState w14:val="2610" w14:font="MS Gothic"/>
              </w14:checkbox>
            </w:sdtPr>
            <w:sdtEndPr>
              <w:rPr>
                <w:rStyle w:val="r12b0"/>
              </w:rPr>
            </w:sdtEndPr>
            <w:sdtContent>
              <w:p w:rsidR="00421012" w:rsidRPr="00E424A0" w:rsidRDefault="00421012" w:rsidP="00421012">
                <w:pPr>
                  <w:jc w:val="center"/>
                  <w:rPr>
                    <w:rStyle w:val="r120"/>
                    <w:color w:val="auto"/>
                    <w:sz w:val="36"/>
                    <w:szCs w:val="36"/>
                    <w:lang w:val="en-GB"/>
                  </w:rPr>
                </w:pPr>
                <w:r w:rsidRPr="00640A3E">
                  <w:rPr>
                    <w:rStyle w:val="r12b0"/>
                    <w:rFonts w:ascii="MS Gothic" w:eastAsia="MS Gothic" w:hAnsi="MS Gothic" w:hint="eastAsia"/>
                    <w:color w:val="auto"/>
                    <w:sz w:val="36"/>
                    <w:szCs w:val="36"/>
                    <w:u w:val="none"/>
                  </w:rPr>
                  <w:t>☐</w:t>
                </w:r>
              </w:p>
            </w:sdtContent>
          </w:sdt>
        </w:tc>
      </w:tr>
      <w:tr w:rsidR="00421012" w:rsidRPr="00640A3E" w:rsidTr="000A1953">
        <w:trPr>
          <w:trHeight w:val="1219"/>
        </w:trPr>
        <w:tc>
          <w:tcPr>
            <w:tcW w:w="983" w:type="dxa"/>
            <w:tcBorders>
              <w:top w:val="nil"/>
              <w:left w:val="single" w:sz="8" w:space="0" w:color="auto"/>
              <w:bottom w:val="nil"/>
              <w:right w:val="nil"/>
            </w:tcBorders>
          </w:tcPr>
          <w:sdt>
            <w:sdtPr>
              <w:rPr>
                <w:rStyle w:val="r12b0"/>
                <w:color w:val="auto"/>
                <w:sz w:val="36"/>
                <w:szCs w:val="36"/>
                <w:u w:val="none"/>
              </w:rPr>
              <w:alias w:val="Tick as appropriate"/>
              <w:tag w:val="Tick as appropriate"/>
              <w:id w:val="-1758667989"/>
              <w14:checkbox>
                <w14:checked w14:val="0"/>
                <w14:checkedState w14:val="00FE" w14:font="Wingdings"/>
                <w14:uncheckedState w14:val="2610" w14:font="MS Gothic"/>
              </w14:checkbox>
            </w:sdtPr>
            <w:sdtEndPr>
              <w:rPr>
                <w:rStyle w:val="r12b0"/>
              </w:rPr>
            </w:sdtEndPr>
            <w:sdtContent>
              <w:p w:rsidR="00421012" w:rsidRDefault="00421012" w:rsidP="00421012">
                <w:pPr>
                  <w:jc w:val="center"/>
                  <w:rPr>
                    <w:rStyle w:val="r12b0"/>
                    <w:color w:val="auto"/>
                    <w:sz w:val="36"/>
                    <w:szCs w:val="36"/>
                    <w:u w:val="none"/>
                  </w:rPr>
                </w:pPr>
                <w:r>
                  <w:rPr>
                    <w:rStyle w:val="r12b0"/>
                    <w:rFonts w:ascii="MS Gothic" w:eastAsia="MS Gothic" w:hAnsi="MS Gothic" w:hint="eastAsia"/>
                    <w:color w:val="auto"/>
                    <w:sz w:val="36"/>
                    <w:szCs w:val="36"/>
                    <w:u w:val="none"/>
                  </w:rPr>
                  <w:t>☐</w:t>
                </w:r>
              </w:p>
            </w:sdtContent>
          </w:sdt>
        </w:tc>
        <w:tc>
          <w:tcPr>
            <w:tcW w:w="6520" w:type="dxa"/>
            <w:gridSpan w:val="2"/>
            <w:tcBorders>
              <w:top w:val="nil"/>
              <w:left w:val="nil"/>
              <w:bottom w:val="nil"/>
              <w:right w:val="single" w:sz="8" w:space="0" w:color="auto"/>
            </w:tcBorders>
          </w:tcPr>
          <w:p w:rsidR="00421012" w:rsidDel="007B00D7" w:rsidRDefault="00421012" w:rsidP="00421012">
            <w:pPr>
              <w:spacing w:before="120" w:after="240"/>
              <w:ind w:leftChars="10" w:left="24" w:right="172"/>
              <w:jc w:val="both"/>
              <w:rPr>
                <w:rStyle w:val="r120"/>
                <w:color w:val="auto"/>
                <w:szCs w:val="24"/>
                <w:u w:val="none"/>
                <w:lang w:val="en-GB"/>
              </w:rPr>
            </w:pPr>
            <w:proofErr w:type="gramStart"/>
            <w:r>
              <w:rPr>
                <w:rStyle w:val="r120"/>
                <w:color w:val="auto"/>
                <w:szCs w:val="24"/>
                <w:u w:val="none"/>
                <w:lang w:val="en-GB"/>
              </w:rPr>
              <w:t>does</w:t>
            </w:r>
            <w:proofErr w:type="gramEnd"/>
            <w:r>
              <w:rPr>
                <w:rStyle w:val="r120"/>
                <w:color w:val="auto"/>
                <w:szCs w:val="24"/>
                <w:u w:val="none"/>
                <w:lang w:val="en-GB"/>
              </w:rPr>
              <w:t xml:space="preserve"> not involve trees on areas outside the lot boundary or Coloured Area to be handed back to Government bureau/ department other than </w:t>
            </w:r>
            <w:proofErr w:type="spellStart"/>
            <w:r>
              <w:rPr>
                <w:rStyle w:val="r120"/>
                <w:color w:val="auto"/>
                <w:szCs w:val="24"/>
                <w:u w:val="none"/>
                <w:lang w:val="en-GB"/>
              </w:rPr>
              <w:t>LandsD</w:t>
            </w:r>
            <w:proofErr w:type="spellEnd"/>
            <w:r w:rsidR="00DE2E3E">
              <w:rPr>
                <w:rStyle w:val="r120"/>
                <w:color w:val="auto"/>
                <w:szCs w:val="24"/>
                <w:u w:val="none"/>
                <w:lang w:val="en-GB"/>
              </w:rPr>
              <w:t>.</w:t>
            </w:r>
          </w:p>
        </w:tc>
        <w:tc>
          <w:tcPr>
            <w:tcW w:w="1418" w:type="dxa"/>
            <w:tcBorders>
              <w:top w:val="nil"/>
              <w:left w:val="nil"/>
              <w:bottom w:val="nil"/>
              <w:right w:val="single" w:sz="8" w:space="0" w:color="auto"/>
            </w:tcBorders>
          </w:tcPr>
          <w:sdt>
            <w:sdtPr>
              <w:rPr>
                <w:rStyle w:val="r12b0"/>
                <w:color w:val="auto"/>
                <w:sz w:val="36"/>
                <w:szCs w:val="36"/>
                <w:u w:val="none"/>
              </w:rPr>
              <w:alias w:val="Tick as appropriate"/>
              <w:tag w:val="Tick as appropriate"/>
              <w:id w:val="1540932354"/>
              <w14:checkbox>
                <w14:checked w14:val="0"/>
                <w14:checkedState w14:val="00FE" w14:font="Wingdings"/>
                <w14:uncheckedState w14:val="2610" w14:font="MS Gothic"/>
              </w14:checkbox>
            </w:sdtPr>
            <w:sdtEndPr>
              <w:rPr>
                <w:rStyle w:val="r12b0"/>
              </w:rPr>
            </w:sdtEndPr>
            <w:sdtContent>
              <w:p w:rsidR="00421012" w:rsidRDefault="00421012" w:rsidP="00421012">
                <w:pPr>
                  <w:jc w:val="center"/>
                  <w:rPr>
                    <w:rStyle w:val="r12b0"/>
                    <w:color w:val="auto"/>
                    <w:sz w:val="36"/>
                    <w:szCs w:val="36"/>
                    <w:u w:val="none"/>
                  </w:rPr>
                </w:pPr>
                <w:r w:rsidRPr="00640A3E">
                  <w:rPr>
                    <w:rStyle w:val="r12b0"/>
                    <w:rFonts w:ascii="MS Gothic" w:eastAsia="MS Gothic" w:hAnsi="MS Gothic" w:hint="eastAsia"/>
                    <w:color w:val="auto"/>
                    <w:sz w:val="36"/>
                    <w:szCs w:val="36"/>
                    <w:u w:val="none"/>
                  </w:rPr>
                  <w:t>☐</w:t>
                </w:r>
              </w:p>
            </w:sdtContent>
          </w:sdt>
        </w:tc>
      </w:tr>
      <w:tr w:rsidR="00421012" w:rsidRPr="00640A3E" w:rsidTr="000A1953">
        <w:trPr>
          <w:trHeight w:val="810"/>
        </w:trPr>
        <w:tc>
          <w:tcPr>
            <w:tcW w:w="983" w:type="dxa"/>
            <w:tcBorders>
              <w:top w:val="nil"/>
              <w:left w:val="single" w:sz="8" w:space="0" w:color="auto"/>
              <w:bottom w:val="single" w:sz="8" w:space="0" w:color="auto"/>
              <w:right w:val="nil"/>
            </w:tcBorders>
          </w:tcPr>
          <w:sdt>
            <w:sdtPr>
              <w:rPr>
                <w:rStyle w:val="r12b0"/>
                <w:color w:val="auto"/>
                <w:sz w:val="36"/>
                <w:szCs w:val="36"/>
                <w:u w:val="none"/>
              </w:rPr>
              <w:alias w:val="Tick as appropriate"/>
              <w:tag w:val="Tick as appropriate"/>
              <w:id w:val="2110620198"/>
              <w14:checkbox>
                <w14:checked w14:val="0"/>
                <w14:checkedState w14:val="00FE" w14:font="Wingdings"/>
                <w14:uncheckedState w14:val="2610" w14:font="MS Gothic"/>
              </w14:checkbox>
            </w:sdtPr>
            <w:sdtEndPr>
              <w:rPr>
                <w:rStyle w:val="r12b0"/>
              </w:rPr>
            </w:sdtEndPr>
            <w:sdtContent>
              <w:p w:rsidR="00421012" w:rsidRDefault="00421012" w:rsidP="00421012">
                <w:pPr>
                  <w:jc w:val="center"/>
                  <w:rPr>
                    <w:rStyle w:val="r12b0"/>
                    <w:color w:val="auto"/>
                    <w:sz w:val="36"/>
                    <w:szCs w:val="36"/>
                    <w:u w:val="none"/>
                  </w:rPr>
                </w:pPr>
                <w:r>
                  <w:rPr>
                    <w:rStyle w:val="r12b0"/>
                    <w:rFonts w:ascii="MS Gothic" w:eastAsia="MS Gothic" w:hAnsi="MS Gothic" w:hint="eastAsia"/>
                    <w:color w:val="auto"/>
                    <w:sz w:val="36"/>
                    <w:szCs w:val="36"/>
                    <w:u w:val="none"/>
                  </w:rPr>
                  <w:t>☐</w:t>
                </w:r>
              </w:p>
            </w:sdtContent>
          </w:sdt>
        </w:tc>
        <w:tc>
          <w:tcPr>
            <w:tcW w:w="6520" w:type="dxa"/>
            <w:gridSpan w:val="2"/>
            <w:tcBorders>
              <w:top w:val="nil"/>
              <w:left w:val="nil"/>
              <w:bottom w:val="single" w:sz="8" w:space="0" w:color="auto"/>
              <w:right w:val="single" w:sz="8" w:space="0" w:color="auto"/>
            </w:tcBorders>
          </w:tcPr>
          <w:p w:rsidR="00DE2E3E" w:rsidRDefault="00421012" w:rsidP="004B4E91">
            <w:pPr>
              <w:spacing w:before="120" w:after="240"/>
              <w:ind w:right="172"/>
              <w:jc w:val="both"/>
              <w:rPr>
                <w:rStyle w:val="r120"/>
                <w:color w:val="auto"/>
                <w:szCs w:val="24"/>
                <w:u w:val="none"/>
                <w:lang w:val="en-GB"/>
              </w:rPr>
            </w:pPr>
            <w:proofErr w:type="gramStart"/>
            <w:r>
              <w:rPr>
                <w:rStyle w:val="r120"/>
                <w:color w:val="auto"/>
                <w:szCs w:val="24"/>
                <w:u w:val="none"/>
                <w:lang w:val="en-GB"/>
              </w:rPr>
              <w:t>does</w:t>
            </w:r>
            <w:proofErr w:type="gramEnd"/>
            <w:r>
              <w:rPr>
                <w:rStyle w:val="r120"/>
                <w:color w:val="auto"/>
                <w:szCs w:val="24"/>
                <w:u w:val="none"/>
                <w:lang w:val="en-GB"/>
              </w:rPr>
              <w:t xml:space="preserve"> not involve compensatory trees within lot area to be carved out and surrendered to the Government.</w:t>
            </w:r>
          </w:p>
        </w:tc>
        <w:tc>
          <w:tcPr>
            <w:tcW w:w="1418" w:type="dxa"/>
            <w:tcBorders>
              <w:top w:val="nil"/>
              <w:left w:val="nil"/>
              <w:bottom w:val="single" w:sz="8" w:space="0" w:color="auto"/>
              <w:right w:val="single" w:sz="8" w:space="0" w:color="auto"/>
            </w:tcBorders>
          </w:tcPr>
          <w:sdt>
            <w:sdtPr>
              <w:rPr>
                <w:rStyle w:val="r12b0"/>
                <w:color w:val="auto"/>
                <w:sz w:val="36"/>
                <w:szCs w:val="36"/>
                <w:u w:val="none"/>
              </w:rPr>
              <w:alias w:val="Tick as appropriate"/>
              <w:tag w:val="Tick as appropriate"/>
              <w:id w:val="1001009123"/>
              <w14:checkbox>
                <w14:checked w14:val="0"/>
                <w14:checkedState w14:val="00FE" w14:font="Wingdings"/>
                <w14:uncheckedState w14:val="2610" w14:font="MS Gothic"/>
              </w14:checkbox>
            </w:sdtPr>
            <w:sdtEndPr>
              <w:rPr>
                <w:rStyle w:val="r12b0"/>
              </w:rPr>
            </w:sdtEndPr>
            <w:sdtContent>
              <w:p w:rsidR="00421012" w:rsidRDefault="00421012" w:rsidP="00421012">
                <w:pPr>
                  <w:jc w:val="center"/>
                  <w:rPr>
                    <w:rStyle w:val="r12b0"/>
                    <w:color w:val="auto"/>
                    <w:sz w:val="36"/>
                    <w:szCs w:val="36"/>
                    <w:u w:val="none"/>
                  </w:rPr>
                </w:pPr>
                <w:r w:rsidRPr="00640A3E">
                  <w:rPr>
                    <w:rStyle w:val="r12b0"/>
                    <w:rFonts w:ascii="MS Gothic" w:eastAsia="MS Gothic" w:hAnsi="MS Gothic" w:hint="eastAsia"/>
                    <w:color w:val="auto"/>
                    <w:sz w:val="36"/>
                    <w:szCs w:val="36"/>
                    <w:u w:val="none"/>
                  </w:rPr>
                  <w:t>☐</w:t>
                </w:r>
              </w:p>
            </w:sdtContent>
          </w:sdt>
        </w:tc>
      </w:tr>
      <w:tr w:rsidR="00DE2E3E" w:rsidTr="000A1953">
        <w:trPr>
          <w:trHeight w:val="689"/>
        </w:trPr>
        <w:tc>
          <w:tcPr>
            <w:tcW w:w="7503" w:type="dxa"/>
            <w:gridSpan w:val="3"/>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DE2E3E" w:rsidRDefault="00DE2E3E" w:rsidP="00707640">
            <w:pPr>
              <w:spacing w:before="120" w:after="240"/>
              <w:ind w:leftChars="10" w:left="24" w:right="172"/>
              <w:jc w:val="both"/>
              <w:rPr>
                <w:rStyle w:val="r120"/>
                <w:color w:val="auto"/>
                <w:szCs w:val="24"/>
                <w:u w:val="none"/>
                <w:lang w:val="en-GB"/>
              </w:rPr>
            </w:pPr>
            <w:r w:rsidRPr="00640A3E">
              <w:rPr>
                <w:b/>
                <w:sz w:val="26"/>
                <w:szCs w:val="26"/>
              </w:rPr>
              <w:lastRenderedPageBreak/>
              <w:t>Section II (cont’d)</w:t>
            </w:r>
          </w:p>
        </w:tc>
        <w:tc>
          <w:tcPr>
            <w:tcW w:w="1418" w:type="dxa"/>
            <w:tcBorders>
              <w:top w:val="single" w:sz="8" w:space="0" w:color="auto"/>
              <w:left w:val="nil"/>
              <w:bottom w:val="single" w:sz="8" w:space="0" w:color="auto"/>
              <w:right w:val="single" w:sz="8" w:space="0" w:color="auto"/>
            </w:tcBorders>
            <w:shd w:val="clear" w:color="auto" w:fill="F2F2F2" w:themeFill="background1" w:themeFillShade="F2"/>
          </w:tcPr>
          <w:p w:rsidR="00DE2E3E" w:rsidRDefault="00DE2E3E" w:rsidP="00707640">
            <w:pPr>
              <w:jc w:val="center"/>
              <w:rPr>
                <w:rStyle w:val="r12b0"/>
                <w:color w:val="auto"/>
                <w:sz w:val="36"/>
                <w:szCs w:val="36"/>
                <w:u w:val="none"/>
              </w:rPr>
            </w:pPr>
            <w:r w:rsidRPr="00640A3E">
              <w:rPr>
                <w:rFonts w:hint="eastAsia"/>
                <w:b/>
                <w:szCs w:val="26"/>
              </w:rPr>
              <w:t>For Official Use Only</w:t>
            </w:r>
          </w:p>
        </w:tc>
      </w:tr>
      <w:tr w:rsidR="00421012" w:rsidRPr="00640A3E" w:rsidTr="000A1953">
        <w:trPr>
          <w:trHeight w:val="2327"/>
        </w:trPr>
        <w:tc>
          <w:tcPr>
            <w:tcW w:w="983" w:type="dxa"/>
            <w:tcBorders>
              <w:top w:val="nil"/>
              <w:left w:val="single" w:sz="8" w:space="0" w:color="auto"/>
              <w:bottom w:val="nil"/>
              <w:right w:val="nil"/>
            </w:tcBorders>
          </w:tcPr>
          <w:sdt>
            <w:sdtPr>
              <w:rPr>
                <w:rStyle w:val="r12b0"/>
                <w:color w:val="auto"/>
                <w:sz w:val="36"/>
                <w:szCs w:val="36"/>
                <w:u w:val="none"/>
              </w:rPr>
              <w:alias w:val="Tick as appropriate"/>
              <w:tag w:val="Tick as appropriate"/>
              <w:id w:val="1696347984"/>
              <w14:checkbox>
                <w14:checked w14:val="0"/>
                <w14:checkedState w14:val="00FE" w14:font="Wingdings"/>
                <w14:uncheckedState w14:val="2610" w14:font="MS Gothic"/>
              </w14:checkbox>
            </w:sdtPr>
            <w:sdtEndPr>
              <w:rPr>
                <w:rStyle w:val="r12b0"/>
              </w:rPr>
            </w:sdtEndPr>
            <w:sdtContent>
              <w:p w:rsidR="00421012" w:rsidRDefault="00421012" w:rsidP="00421012">
                <w:pPr>
                  <w:jc w:val="center"/>
                  <w:rPr>
                    <w:rStyle w:val="r12b0"/>
                    <w:color w:val="auto"/>
                    <w:sz w:val="36"/>
                    <w:szCs w:val="36"/>
                    <w:u w:val="none"/>
                  </w:rPr>
                </w:pPr>
                <w:r>
                  <w:rPr>
                    <w:rStyle w:val="r12b0"/>
                    <w:rFonts w:ascii="MS Gothic" w:eastAsia="MS Gothic" w:hAnsi="MS Gothic" w:hint="eastAsia"/>
                    <w:color w:val="auto"/>
                    <w:sz w:val="36"/>
                    <w:szCs w:val="36"/>
                    <w:u w:val="none"/>
                  </w:rPr>
                  <w:t>☐</w:t>
                </w:r>
              </w:p>
            </w:sdtContent>
          </w:sdt>
        </w:tc>
        <w:tc>
          <w:tcPr>
            <w:tcW w:w="6520" w:type="dxa"/>
            <w:gridSpan w:val="2"/>
            <w:tcBorders>
              <w:top w:val="single" w:sz="4" w:space="0" w:color="auto"/>
              <w:left w:val="nil"/>
              <w:bottom w:val="nil"/>
              <w:right w:val="single" w:sz="8" w:space="0" w:color="auto"/>
            </w:tcBorders>
          </w:tcPr>
          <w:p w:rsidR="00421012" w:rsidRPr="00A26A16" w:rsidRDefault="00421012" w:rsidP="00421012">
            <w:pPr>
              <w:spacing w:before="120" w:after="240"/>
              <w:ind w:leftChars="10" w:left="24" w:right="172"/>
              <w:jc w:val="both"/>
              <w:rPr>
                <w:rStyle w:val="r120"/>
                <w:color w:val="auto"/>
                <w:szCs w:val="24"/>
                <w:u w:val="none"/>
                <w:lang w:val="en-GB"/>
              </w:rPr>
            </w:pPr>
            <w:r>
              <w:rPr>
                <w:rStyle w:val="r120"/>
                <w:color w:val="auto"/>
                <w:szCs w:val="24"/>
                <w:u w:val="none"/>
                <w:lang w:val="en-GB"/>
              </w:rPr>
              <w:t>does not involve compensatory trees or transplanting trees on areas designated as reserve area (e.g. Drainage Reserve Area, Waterworks Reserve Area etc.), non-building area, or other areas where erection of building or structure or feature is subject to specific consent/approval by the Director of Lands or other Government departments under lease conditions, unless:</w:t>
            </w:r>
          </w:p>
        </w:tc>
        <w:tc>
          <w:tcPr>
            <w:tcW w:w="1418" w:type="dxa"/>
            <w:tcBorders>
              <w:top w:val="nil"/>
              <w:left w:val="nil"/>
              <w:bottom w:val="nil"/>
              <w:right w:val="single" w:sz="8" w:space="0" w:color="auto"/>
            </w:tcBorders>
          </w:tcPr>
          <w:sdt>
            <w:sdtPr>
              <w:rPr>
                <w:rStyle w:val="r12b0"/>
                <w:color w:val="auto"/>
                <w:sz w:val="36"/>
                <w:szCs w:val="36"/>
                <w:u w:val="none"/>
              </w:rPr>
              <w:alias w:val="Tick as appropriate"/>
              <w:tag w:val="Tick as appropriate"/>
              <w:id w:val="1159722865"/>
              <w14:checkbox>
                <w14:checked w14:val="0"/>
                <w14:checkedState w14:val="00FE" w14:font="Wingdings"/>
                <w14:uncheckedState w14:val="2610" w14:font="MS Gothic"/>
              </w14:checkbox>
            </w:sdtPr>
            <w:sdtEndPr>
              <w:rPr>
                <w:rStyle w:val="r12b0"/>
              </w:rPr>
            </w:sdtEndPr>
            <w:sdtContent>
              <w:p w:rsidR="00421012" w:rsidRDefault="00421012" w:rsidP="00421012">
                <w:pPr>
                  <w:jc w:val="center"/>
                  <w:rPr>
                    <w:rStyle w:val="r12b0"/>
                    <w:color w:val="auto"/>
                    <w:sz w:val="36"/>
                    <w:szCs w:val="36"/>
                    <w:u w:val="none"/>
                  </w:rPr>
                </w:pPr>
                <w:r w:rsidRPr="00640A3E">
                  <w:rPr>
                    <w:rStyle w:val="r12b0"/>
                    <w:rFonts w:ascii="MS Gothic" w:eastAsia="MS Gothic" w:hAnsi="MS Gothic" w:hint="eastAsia"/>
                    <w:color w:val="auto"/>
                    <w:sz w:val="36"/>
                    <w:szCs w:val="36"/>
                    <w:u w:val="none"/>
                  </w:rPr>
                  <w:t>☐</w:t>
                </w:r>
              </w:p>
            </w:sdtContent>
          </w:sdt>
        </w:tc>
      </w:tr>
      <w:tr w:rsidR="00ED5C02" w:rsidRPr="00640A3E" w:rsidTr="000A1953">
        <w:trPr>
          <w:trHeight w:val="1219"/>
        </w:trPr>
        <w:tc>
          <w:tcPr>
            <w:tcW w:w="983" w:type="dxa"/>
            <w:tcBorders>
              <w:top w:val="nil"/>
              <w:left w:val="single" w:sz="8" w:space="0" w:color="auto"/>
              <w:bottom w:val="single" w:sz="8" w:space="0" w:color="auto"/>
              <w:right w:val="nil"/>
            </w:tcBorders>
          </w:tcPr>
          <w:p w:rsidR="00ED5C02" w:rsidRDefault="00ED5C02" w:rsidP="00ED5C02">
            <w:pPr>
              <w:jc w:val="center"/>
              <w:rPr>
                <w:rStyle w:val="r12b0"/>
                <w:color w:val="auto"/>
                <w:sz w:val="36"/>
                <w:szCs w:val="36"/>
                <w:u w:val="none"/>
              </w:rPr>
            </w:pPr>
          </w:p>
        </w:tc>
        <w:tc>
          <w:tcPr>
            <w:tcW w:w="850" w:type="dxa"/>
            <w:tcBorders>
              <w:top w:val="nil"/>
              <w:left w:val="nil"/>
              <w:bottom w:val="single" w:sz="8" w:space="0" w:color="auto"/>
              <w:right w:val="nil"/>
            </w:tcBorders>
          </w:tcPr>
          <w:sdt>
            <w:sdtPr>
              <w:rPr>
                <w:rStyle w:val="r12b0"/>
                <w:color w:val="auto"/>
                <w:sz w:val="36"/>
                <w:szCs w:val="36"/>
                <w:u w:val="none"/>
              </w:rPr>
              <w:alias w:val="Tick as appropriate"/>
              <w:tag w:val="Tick as appropriate"/>
              <w:id w:val="962308090"/>
              <w14:checkbox>
                <w14:checked w14:val="0"/>
                <w14:checkedState w14:val="00FE" w14:font="Wingdings"/>
                <w14:uncheckedState w14:val="2610" w14:font="MS Gothic"/>
              </w14:checkbox>
            </w:sdtPr>
            <w:sdtEndPr>
              <w:rPr>
                <w:rStyle w:val="r12b0"/>
              </w:rPr>
            </w:sdtEndPr>
            <w:sdtContent>
              <w:p w:rsidR="00ED5C02" w:rsidRDefault="00ED5C02" w:rsidP="00ED5C02">
                <w:pPr>
                  <w:rPr>
                    <w:rStyle w:val="r12b0"/>
                    <w:color w:val="auto"/>
                    <w:sz w:val="36"/>
                    <w:szCs w:val="36"/>
                    <w:u w:val="none"/>
                  </w:rPr>
                </w:pPr>
                <w:r>
                  <w:rPr>
                    <w:rStyle w:val="r12b0"/>
                    <w:rFonts w:ascii="MS Gothic" w:eastAsia="MS Gothic" w:hAnsi="MS Gothic" w:hint="eastAsia"/>
                    <w:color w:val="auto"/>
                    <w:sz w:val="36"/>
                    <w:szCs w:val="36"/>
                    <w:u w:val="none"/>
                  </w:rPr>
                  <w:t>☐</w:t>
                </w:r>
              </w:p>
            </w:sdtContent>
          </w:sdt>
          <w:p w:rsidR="00ED5C02" w:rsidRDefault="00ED5C02" w:rsidP="00ED5C02">
            <w:pPr>
              <w:spacing w:before="120" w:after="240"/>
              <w:ind w:leftChars="10" w:left="24" w:right="172"/>
              <w:jc w:val="both"/>
              <w:rPr>
                <w:rStyle w:val="r120"/>
                <w:color w:val="auto"/>
                <w:szCs w:val="24"/>
                <w:u w:val="none"/>
                <w:lang w:val="en-GB"/>
              </w:rPr>
            </w:pPr>
          </w:p>
        </w:tc>
        <w:tc>
          <w:tcPr>
            <w:tcW w:w="5670" w:type="dxa"/>
            <w:tcBorders>
              <w:top w:val="nil"/>
              <w:left w:val="nil"/>
              <w:bottom w:val="single" w:sz="8" w:space="0" w:color="auto"/>
              <w:right w:val="single" w:sz="8" w:space="0" w:color="auto"/>
            </w:tcBorders>
          </w:tcPr>
          <w:p w:rsidR="00ED5C02" w:rsidRDefault="00ED5C02" w:rsidP="00ED5C02">
            <w:pPr>
              <w:spacing w:before="120" w:after="240"/>
              <w:ind w:leftChars="10" w:left="24" w:right="172"/>
              <w:jc w:val="both"/>
              <w:rPr>
                <w:rStyle w:val="r120"/>
                <w:color w:val="auto"/>
                <w:szCs w:val="24"/>
                <w:u w:val="none"/>
                <w:lang w:val="en-GB"/>
              </w:rPr>
            </w:pPr>
            <w:proofErr w:type="gramStart"/>
            <w:r>
              <w:rPr>
                <w:rStyle w:val="r120"/>
                <w:color w:val="auto"/>
                <w:szCs w:val="24"/>
                <w:u w:val="none"/>
                <w:lang w:val="en-GB"/>
              </w:rPr>
              <w:t>s</w:t>
            </w:r>
            <w:r>
              <w:rPr>
                <w:rStyle w:val="r120"/>
                <w:rFonts w:hint="eastAsia"/>
                <w:color w:val="auto"/>
                <w:szCs w:val="24"/>
                <w:u w:val="none"/>
                <w:lang w:val="en-GB"/>
              </w:rPr>
              <w:t>pecific</w:t>
            </w:r>
            <w:proofErr w:type="gramEnd"/>
            <w:r>
              <w:rPr>
                <w:rStyle w:val="r120"/>
                <w:rFonts w:hint="eastAsia"/>
                <w:color w:val="auto"/>
                <w:szCs w:val="24"/>
                <w:u w:val="none"/>
                <w:lang w:val="en-GB"/>
              </w:rPr>
              <w:t xml:space="preserve"> consent/approval by the Director of Lands or other Government departments under lease conditions</w:t>
            </w:r>
            <w:r>
              <w:rPr>
                <w:rStyle w:val="r120"/>
                <w:color w:val="auto"/>
                <w:szCs w:val="24"/>
                <w:u w:val="none"/>
                <w:lang w:val="en-GB"/>
              </w:rPr>
              <w:t xml:space="preserve"> has been obtained. A copy of the written consent/approval is hereby </w:t>
            </w:r>
            <w:r w:rsidRPr="00A26A16">
              <w:rPr>
                <w:rStyle w:val="r120"/>
                <w:b/>
                <w:color w:val="auto"/>
                <w:szCs w:val="24"/>
                <w:lang w:val="en-GB"/>
              </w:rPr>
              <w:t>attached</w:t>
            </w:r>
            <w:r>
              <w:rPr>
                <w:rStyle w:val="r120"/>
                <w:color w:val="auto"/>
                <w:szCs w:val="24"/>
                <w:u w:val="none"/>
                <w:lang w:val="en-GB"/>
              </w:rPr>
              <w:t>.</w:t>
            </w:r>
          </w:p>
        </w:tc>
        <w:tc>
          <w:tcPr>
            <w:tcW w:w="1418" w:type="dxa"/>
            <w:tcBorders>
              <w:top w:val="nil"/>
              <w:left w:val="nil"/>
              <w:bottom w:val="single" w:sz="8" w:space="0" w:color="auto"/>
              <w:right w:val="single" w:sz="8" w:space="0" w:color="auto"/>
            </w:tcBorders>
          </w:tcPr>
          <w:sdt>
            <w:sdtPr>
              <w:rPr>
                <w:rStyle w:val="r12b0"/>
                <w:color w:val="auto"/>
                <w:sz w:val="36"/>
                <w:szCs w:val="36"/>
                <w:u w:val="none"/>
              </w:rPr>
              <w:alias w:val="Tick as appropriate"/>
              <w:tag w:val="Tick as appropriate"/>
              <w:id w:val="578108282"/>
              <w14:checkbox>
                <w14:checked w14:val="0"/>
                <w14:checkedState w14:val="00FE" w14:font="Wingdings"/>
                <w14:uncheckedState w14:val="2610" w14:font="MS Gothic"/>
              </w14:checkbox>
            </w:sdtPr>
            <w:sdtEndPr>
              <w:rPr>
                <w:rStyle w:val="r12b0"/>
              </w:rPr>
            </w:sdtEndPr>
            <w:sdtContent>
              <w:p w:rsidR="00ED5C02" w:rsidRDefault="00ED5C02" w:rsidP="00ED5C02">
                <w:pPr>
                  <w:jc w:val="center"/>
                  <w:rPr>
                    <w:rStyle w:val="r12b0"/>
                    <w:color w:val="auto"/>
                    <w:sz w:val="36"/>
                    <w:szCs w:val="36"/>
                    <w:u w:val="none"/>
                  </w:rPr>
                </w:pPr>
                <w:r w:rsidRPr="00640A3E">
                  <w:rPr>
                    <w:rStyle w:val="r12b0"/>
                    <w:rFonts w:ascii="MS Gothic" w:eastAsia="MS Gothic" w:hAnsi="MS Gothic" w:hint="eastAsia"/>
                    <w:color w:val="auto"/>
                    <w:sz w:val="36"/>
                    <w:szCs w:val="36"/>
                    <w:u w:val="none"/>
                  </w:rPr>
                  <w:t>☐</w:t>
                </w:r>
              </w:p>
            </w:sdtContent>
          </w:sdt>
          <w:p w:rsidR="00ED5C02" w:rsidRDefault="00ED5C02" w:rsidP="00ED5C02">
            <w:pPr>
              <w:jc w:val="center"/>
              <w:rPr>
                <w:rStyle w:val="r12b0"/>
                <w:color w:val="auto"/>
                <w:sz w:val="36"/>
                <w:szCs w:val="36"/>
                <w:u w:val="none"/>
              </w:rPr>
            </w:pPr>
          </w:p>
        </w:tc>
      </w:tr>
    </w:tbl>
    <w:p w:rsidR="00D0418B" w:rsidRDefault="00D0418B" w:rsidP="00D0418B">
      <w:pPr>
        <w:adjustRightInd w:val="0"/>
        <w:snapToGrid w:val="0"/>
        <w:rPr>
          <w:b/>
          <w:sz w:val="22"/>
          <w:lang w:val="en-GB"/>
        </w:rPr>
      </w:pPr>
    </w:p>
    <w:tbl>
      <w:tblPr>
        <w:tblStyle w:val="a3"/>
        <w:tblW w:w="8936" w:type="dxa"/>
        <w:tblInd w:w="-10" w:type="dxa"/>
        <w:tblLook w:val="04A0" w:firstRow="1" w:lastRow="0" w:firstColumn="1" w:lastColumn="0" w:noHBand="0" w:noVBand="1"/>
        <w:tblCaption w:val="Section II"/>
      </w:tblPr>
      <w:tblGrid>
        <w:gridCol w:w="720"/>
        <w:gridCol w:w="6788"/>
        <w:gridCol w:w="1428"/>
      </w:tblGrid>
      <w:tr w:rsidR="00640A3E" w:rsidRPr="00640A3E" w:rsidTr="00451C23">
        <w:tc>
          <w:tcPr>
            <w:tcW w:w="7508"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tcPr>
          <w:p w:rsidR="00525732" w:rsidRPr="00640A3E" w:rsidRDefault="00525732" w:rsidP="00A045DC">
            <w:pPr>
              <w:spacing w:line="480" w:lineRule="auto"/>
              <w:ind w:left="34"/>
              <w:jc w:val="both"/>
              <w:rPr>
                <w:rStyle w:val="r120"/>
                <w:b/>
                <w:color w:val="auto"/>
                <w:sz w:val="26"/>
                <w:szCs w:val="26"/>
                <w:u w:val="none"/>
              </w:rPr>
            </w:pPr>
            <w:r w:rsidRPr="00640A3E">
              <w:rPr>
                <w:rStyle w:val="r120"/>
                <w:b/>
                <w:color w:val="auto"/>
                <w:sz w:val="26"/>
                <w:szCs w:val="26"/>
                <w:u w:val="none"/>
              </w:rPr>
              <w:t>Section III</w:t>
            </w:r>
          </w:p>
        </w:tc>
        <w:tc>
          <w:tcPr>
            <w:tcW w:w="1428" w:type="dxa"/>
            <w:tcBorders>
              <w:top w:val="single" w:sz="8" w:space="0" w:color="auto"/>
              <w:left w:val="single" w:sz="8" w:space="0" w:color="auto"/>
              <w:bottom w:val="single" w:sz="8" w:space="0" w:color="auto"/>
              <w:right w:val="single" w:sz="8" w:space="0" w:color="auto"/>
            </w:tcBorders>
            <w:shd w:val="clear" w:color="auto" w:fill="F2F2F2" w:themeFill="background1" w:themeFillShade="F2"/>
          </w:tcPr>
          <w:p w:rsidR="00525732" w:rsidRPr="00640A3E" w:rsidRDefault="00525732" w:rsidP="00525732">
            <w:pPr>
              <w:tabs>
                <w:tab w:val="left" w:pos="1080"/>
                <w:tab w:val="left" w:pos="3420"/>
                <w:tab w:val="left" w:pos="4678"/>
                <w:tab w:val="right" w:pos="9720"/>
              </w:tabs>
              <w:jc w:val="center"/>
              <w:rPr>
                <w:b/>
              </w:rPr>
            </w:pPr>
            <w:r w:rsidRPr="00640A3E">
              <w:rPr>
                <w:rFonts w:hint="eastAsia"/>
                <w:b/>
                <w:szCs w:val="26"/>
              </w:rPr>
              <w:t>For Official Use Only</w:t>
            </w:r>
          </w:p>
        </w:tc>
      </w:tr>
      <w:tr w:rsidR="00640A3E" w:rsidRPr="00640A3E" w:rsidTr="00451C23">
        <w:trPr>
          <w:trHeight w:val="2966"/>
        </w:trPr>
        <w:tc>
          <w:tcPr>
            <w:tcW w:w="720" w:type="dxa"/>
            <w:tcBorders>
              <w:top w:val="single" w:sz="8" w:space="0" w:color="auto"/>
              <w:left w:val="single" w:sz="8" w:space="0" w:color="auto"/>
              <w:bottom w:val="single" w:sz="8" w:space="0" w:color="auto"/>
              <w:right w:val="nil"/>
            </w:tcBorders>
          </w:tcPr>
          <w:sdt>
            <w:sdtPr>
              <w:rPr>
                <w:rStyle w:val="r12b0"/>
                <w:color w:val="auto"/>
                <w:sz w:val="36"/>
                <w:szCs w:val="36"/>
                <w:u w:val="none"/>
              </w:rPr>
              <w:alias w:val="Tick as appropriate"/>
              <w:tag w:val="Tick as appropriate"/>
              <w:id w:val="1739435487"/>
              <w14:checkbox>
                <w14:checked w14:val="0"/>
                <w14:checkedState w14:val="00FE" w14:font="Wingdings"/>
                <w14:uncheckedState w14:val="2610" w14:font="MS Gothic"/>
              </w14:checkbox>
            </w:sdtPr>
            <w:sdtEndPr>
              <w:rPr>
                <w:rStyle w:val="r12b0"/>
              </w:rPr>
            </w:sdtEndPr>
            <w:sdtContent>
              <w:p w:rsidR="00525732" w:rsidRPr="00640A3E" w:rsidRDefault="00525732" w:rsidP="003E4D41">
                <w:pPr>
                  <w:jc w:val="center"/>
                  <w:rPr>
                    <w:rStyle w:val="r120"/>
                    <w:color w:val="auto"/>
                    <w:sz w:val="36"/>
                    <w:szCs w:val="36"/>
                    <w:u w:val="none"/>
                    <w:lang w:val="en-GB"/>
                  </w:rPr>
                </w:pPr>
                <w:r w:rsidRPr="00640A3E">
                  <w:rPr>
                    <w:rStyle w:val="r12b0"/>
                    <w:rFonts w:ascii="MS Gothic" w:eastAsia="MS Gothic" w:hAnsi="MS Gothic"/>
                    <w:color w:val="auto"/>
                    <w:sz w:val="36"/>
                    <w:szCs w:val="36"/>
                    <w:u w:val="none"/>
                  </w:rPr>
                  <w:t>☐</w:t>
                </w:r>
              </w:p>
            </w:sdtContent>
          </w:sdt>
        </w:tc>
        <w:tc>
          <w:tcPr>
            <w:tcW w:w="6788" w:type="dxa"/>
            <w:tcBorders>
              <w:top w:val="single" w:sz="8" w:space="0" w:color="auto"/>
              <w:left w:val="nil"/>
              <w:bottom w:val="single" w:sz="8" w:space="0" w:color="auto"/>
              <w:right w:val="single" w:sz="8" w:space="0" w:color="auto"/>
            </w:tcBorders>
          </w:tcPr>
          <w:p w:rsidR="00525732" w:rsidRPr="00640A3E" w:rsidRDefault="00525732" w:rsidP="00254DE5">
            <w:pPr>
              <w:spacing w:before="120" w:after="120"/>
              <w:ind w:right="172"/>
              <w:jc w:val="both"/>
              <w:rPr>
                <w:rStyle w:val="r120"/>
                <w:color w:val="auto"/>
                <w:szCs w:val="24"/>
                <w:u w:val="none"/>
              </w:rPr>
            </w:pPr>
            <w:r w:rsidRPr="00640A3E">
              <w:rPr>
                <w:rStyle w:val="r120"/>
                <w:color w:val="auto"/>
                <w:szCs w:val="24"/>
                <w:u w:val="none"/>
              </w:rPr>
              <w:t xml:space="preserve">I, </w:t>
            </w:r>
            <w:sdt>
              <w:sdtPr>
                <w:rPr>
                  <w:rStyle w:val="r120"/>
                  <w:color w:val="auto"/>
                </w:rPr>
                <w:alias w:val="name"/>
                <w:tag w:val="name"/>
                <w:id w:val="-1282182165"/>
                <w:placeholder>
                  <w:docPart w:val="C0F1B3E32346479E96A9616894823468"/>
                </w:placeholder>
                <w:showingPlcHdr/>
                <w:text/>
              </w:sdtPr>
              <w:sdtEndPr>
                <w:rPr>
                  <w:rStyle w:val="a0"/>
                  <w:rFonts w:cstheme="minorBidi"/>
                  <w:u w:val="none"/>
                </w:rPr>
              </w:sdtEndPr>
              <w:sdtContent>
                <w:r w:rsidRPr="00640A3E">
                  <w:t>#__________________________</w:t>
                </w:r>
              </w:sdtContent>
            </w:sdt>
            <w:r w:rsidRPr="00640A3E">
              <w:rPr>
                <w:rStyle w:val="r120"/>
                <w:color w:val="auto"/>
                <w:szCs w:val="24"/>
                <w:u w:val="none"/>
              </w:rPr>
              <w:t>, a RLA (Registration No.</w:t>
            </w:r>
            <w:r w:rsidRPr="00640A3E">
              <w:rPr>
                <w:rStyle w:val="r120"/>
                <w:color w:val="auto"/>
                <w:u w:val="none"/>
              </w:rPr>
              <w:t xml:space="preserve"> </w:t>
            </w:r>
            <w:sdt>
              <w:sdtPr>
                <w:rPr>
                  <w:rStyle w:val="r120"/>
                  <w:color w:val="auto"/>
                </w:rPr>
                <w:alias w:val="Registration no."/>
                <w:tag w:val="Registration no."/>
                <w:id w:val="-1869440053"/>
                <w:placeholder>
                  <w:docPart w:val="77DA63F31AA84965899A2CB1FB808F63"/>
                </w:placeholder>
                <w:showingPlcHdr/>
                <w:text/>
              </w:sdtPr>
              <w:sdtEndPr>
                <w:rPr>
                  <w:rStyle w:val="a0"/>
                  <w:rFonts w:cstheme="minorBidi"/>
                  <w:u w:val="none"/>
                </w:rPr>
              </w:sdtEndPr>
              <w:sdtContent>
                <w:r w:rsidRPr="00640A3E">
                  <w:t>#__________</w:t>
                </w:r>
              </w:sdtContent>
            </w:sdt>
            <w:r w:rsidRPr="00640A3E">
              <w:rPr>
                <w:rStyle w:val="r120"/>
                <w:color w:val="auto"/>
                <w:szCs w:val="24"/>
                <w:u w:val="none"/>
              </w:rPr>
              <w:t>) registered under the LARO, hereby certify that the TPRP submission has complied with the tree preservation clause, SC No(s).</w:t>
            </w:r>
            <w:r w:rsidRPr="00640A3E">
              <w:rPr>
                <w:rStyle w:val="r120"/>
                <w:color w:val="auto"/>
                <w:u w:val="none"/>
              </w:rPr>
              <w:t xml:space="preserve"> </w:t>
            </w:r>
            <w:sdt>
              <w:sdtPr>
                <w:rPr>
                  <w:rStyle w:val="r120"/>
                  <w:color w:val="auto"/>
                </w:rPr>
                <w:alias w:val="Special Condition No(s)"/>
                <w:tag w:val="Special Condition No(s)"/>
                <w:id w:val="185345454"/>
                <w:placeholder>
                  <w:docPart w:val="DABFCFA164674DE587A6825921DDCE44"/>
                </w:placeholder>
                <w:showingPlcHdr/>
                <w:text/>
              </w:sdtPr>
              <w:sdtEndPr>
                <w:rPr>
                  <w:rStyle w:val="a0"/>
                  <w:rFonts w:cstheme="minorBidi"/>
                  <w:u w:val="none"/>
                </w:rPr>
              </w:sdtEndPr>
              <w:sdtContent>
                <w:r w:rsidRPr="00640A3E">
                  <w:t>#_______</w:t>
                </w:r>
              </w:sdtContent>
            </w:sdt>
            <w:r w:rsidRPr="00640A3E">
              <w:rPr>
                <w:rStyle w:val="r120"/>
                <w:color w:val="auto"/>
                <w:szCs w:val="24"/>
                <w:u w:val="none"/>
              </w:rPr>
              <w:t xml:space="preserve"> </w:t>
            </w:r>
            <w:proofErr w:type="gramStart"/>
            <w:r w:rsidRPr="00640A3E">
              <w:rPr>
                <w:rStyle w:val="r120"/>
                <w:color w:val="auto"/>
                <w:szCs w:val="24"/>
                <w:u w:val="none"/>
              </w:rPr>
              <w:t>of</w:t>
            </w:r>
            <w:proofErr w:type="gramEnd"/>
            <w:r w:rsidRPr="00640A3E">
              <w:rPr>
                <w:rStyle w:val="r120"/>
                <w:color w:val="auto"/>
                <w:szCs w:val="24"/>
                <w:u w:val="none"/>
              </w:rPr>
              <w:t xml:space="preserve"> the lease.  </w:t>
            </w:r>
          </w:p>
          <w:p w:rsidR="00525732" w:rsidRPr="00640A3E" w:rsidRDefault="00525732" w:rsidP="00254DE5">
            <w:pPr>
              <w:spacing w:before="120" w:after="120"/>
              <w:ind w:right="172"/>
              <w:jc w:val="both"/>
              <w:rPr>
                <w:rStyle w:val="r120"/>
                <w:color w:val="auto"/>
                <w:szCs w:val="24"/>
                <w:u w:val="none"/>
              </w:rPr>
            </w:pPr>
          </w:p>
          <w:p w:rsidR="00525732" w:rsidRPr="00640A3E" w:rsidRDefault="00525732" w:rsidP="00B968C5">
            <w:pPr>
              <w:spacing w:before="120" w:after="120"/>
              <w:ind w:right="172"/>
              <w:jc w:val="both"/>
              <w:rPr>
                <w:rStyle w:val="r120"/>
                <w:color w:val="auto"/>
                <w:szCs w:val="24"/>
                <w:u w:val="none"/>
              </w:rPr>
            </w:pPr>
            <w:r w:rsidRPr="00640A3E">
              <w:rPr>
                <w:rStyle w:val="r120"/>
                <w:color w:val="auto"/>
                <w:szCs w:val="24"/>
                <w:u w:val="none"/>
              </w:rPr>
              <w:t xml:space="preserve">A booklet of the TPRP submission is hereby </w:t>
            </w:r>
            <w:r w:rsidRPr="00640A3E">
              <w:rPr>
                <w:rStyle w:val="r120"/>
                <w:b/>
                <w:color w:val="auto"/>
                <w:szCs w:val="24"/>
              </w:rPr>
              <w:t>attached</w:t>
            </w:r>
            <w:r w:rsidRPr="00640A3E">
              <w:rPr>
                <w:rStyle w:val="r120"/>
                <w:color w:val="auto"/>
                <w:szCs w:val="24"/>
                <w:u w:val="none"/>
              </w:rPr>
              <w:t>.</w:t>
            </w:r>
          </w:p>
        </w:tc>
        <w:tc>
          <w:tcPr>
            <w:tcW w:w="1428" w:type="dxa"/>
            <w:tcBorders>
              <w:top w:val="single" w:sz="8" w:space="0" w:color="auto"/>
              <w:left w:val="nil"/>
              <w:bottom w:val="single" w:sz="8" w:space="0" w:color="auto"/>
              <w:right w:val="single" w:sz="8" w:space="0" w:color="auto"/>
            </w:tcBorders>
          </w:tcPr>
          <w:sdt>
            <w:sdtPr>
              <w:rPr>
                <w:rStyle w:val="r12b0"/>
                <w:color w:val="auto"/>
                <w:sz w:val="36"/>
                <w:szCs w:val="36"/>
                <w:u w:val="none"/>
              </w:rPr>
              <w:alias w:val="Tick as appropriate"/>
              <w:tag w:val="Tick as appropriate"/>
              <w:id w:val="-1127081220"/>
              <w14:checkbox>
                <w14:checked w14:val="0"/>
                <w14:checkedState w14:val="00FE" w14:font="Wingdings"/>
                <w14:uncheckedState w14:val="2610" w14:font="MS Gothic"/>
              </w14:checkbox>
            </w:sdtPr>
            <w:sdtEndPr>
              <w:rPr>
                <w:rStyle w:val="r12b0"/>
              </w:rPr>
            </w:sdtEndPr>
            <w:sdtContent>
              <w:p w:rsidR="00525732" w:rsidRPr="00640A3E" w:rsidRDefault="00023A90" w:rsidP="00525732">
                <w:pPr>
                  <w:jc w:val="center"/>
                  <w:rPr>
                    <w:rStyle w:val="r12b0"/>
                    <w:color w:val="auto"/>
                    <w:sz w:val="36"/>
                    <w:szCs w:val="36"/>
                  </w:rPr>
                </w:pPr>
                <w:r w:rsidRPr="00640A3E">
                  <w:rPr>
                    <w:rStyle w:val="r12b0"/>
                    <w:rFonts w:ascii="MS Gothic" w:eastAsia="MS Gothic" w:hAnsi="MS Gothic" w:hint="eastAsia"/>
                    <w:color w:val="auto"/>
                    <w:sz w:val="36"/>
                    <w:szCs w:val="36"/>
                    <w:u w:val="none"/>
                  </w:rPr>
                  <w:t>☐</w:t>
                </w:r>
              </w:p>
            </w:sdtContent>
          </w:sdt>
          <w:p w:rsidR="00525732" w:rsidRPr="00640A3E" w:rsidRDefault="00525732" w:rsidP="00B330E5">
            <w:pPr>
              <w:spacing w:before="120" w:after="120"/>
              <w:jc w:val="both"/>
              <w:rPr>
                <w:rStyle w:val="r120"/>
                <w:color w:val="auto"/>
                <w:szCs w:val="24"/>
                <w:u w:val="none"/>
              </w:rPr>
            </w:pPr>
          </w:p>
        </w:tc>
      </w:tr>
    </w:tbl>
    <w:p w:rsidR="00451C23" w:rsidRDefault="00451C23"/>
    <w:p w:rsidR="00451C23" w:rsidRDefault="00451C23"/>
    <w:tbl>
      <w:tblPr>
        <w:tblStyle w:val="a3"/>
        <w:tblW w:w="8936" w:type="dxa"/>
        <w:tblInd w:w="-10" w:type="dxa"/>
        <w:tblLook w:val="04A0" w:firstRow="1" w:lastRow="0" w:firstColumn="1" w:lastColumn="0" w:noHBand="0" w:noVBand="1"/>
        <w:tblCaption w:val="Section II"/>
      </w:tblPr>
      <w:tblGrid>
        <w:gridCol w:w="8936"/>
      </w:tblGrid>
      <w:tr w:rsidR="00CF0D19" w:rsidRPr="001C4304" w:rsidTr="00451C23">
        <w:trPr>
          <w:trHeight w:val="689"/>
          <w:tblHeader/>
        </w:trPr>
        <w:tc>
          <w:tcPr>
            <w:tcW w:w="8936" w:type="dxa"/>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CF0D19" w:rsidRPr="001C4304" w:rsidRDefault="00CF0D19" w:rsidP="00712766">
            <w:pPr>
              <w:tabs>
                <w:tab w:val="left" w:pos="1080"/>
                <w:tab w:val="left" w:pos="3420"/>
                <w:tab w:val="left" w:pos="4678"/>
                <w:tab w:val="right" w:pos="9720"/>
              </w:tabs>
              <w:spacing w:line="360" w:lineRule="auto"/>
              <w:rPr>
                <w:b/>
              </w:rPr>
            </w:pPr>
            <w:r w:rsidRPr="00962C8A">
              <w:rPr>
                <w:b/>
                <w:sz w:val="26"/>
                <w:szCs w:val="26"/>
              </w:rPr>
              <w:lastRenderedPageBreak/>
              <w:t xml:space="preserve">Section </w:t>
            </w:r>
            <w:r w:rsidR="00181F04" w:rsidRPr="001C4304">
              <w:rPr>
                <w:b/>
                <w:sz w:val="26"/>
                <w:szCs w:val="26"/>
              </w:rPr>
              <w:t>I</w:t>
            </w:r>
            <w:r w:rsidRPr="001C4304">
              <w:rPr>
                <w:b/>
                <w:sz w:val="26"/>
                <w:szCs w:val="26"/>
              </w:rPr>
              <w:t>V</w:t>
            </w:r>
          </w:p>
        </w:tc>
      </w:tr>
      <w:tr w:rsidR="007D6C7E" w:rsidRPr="001C4304" w:rsidTr="00451C23">
        <w:trPr>
          <w:trHeight w:val="689"/>
          <w:tblHeader/>
        </w:trPr>
        <w:tc>
          <w:tcPr>
            <w:tcW w:w="8936" w:type="dxa"/>
            <w:tcBorders>
              <w:top w:val="single" w:sz="8" w:space="0" w:color="auto"/>
              <w:left w:val="single" w:sz="8" w:space="0" w:color="auto"/>
              <w:bottom w:val="single" w:sz="8" w:space="0" w:color="auto"/>
              <w:right w:val="single" w:sz="8" w:space="0" w:color="auto"/>
            </w:tcBorders>
            <w:shd w:val="clear" w:color="auto" w:fill="auto"/>
            <w:vAlign w:val="center"/>
          </w:tcPr>
          <w:p w:rsidR="007D6C7E" w:rsidRPr="001C4304" w:rsidRDefault="007D6C7E" w:rsidP="007B00D7">
            <w:pPr>
              <w:spacing w:before="120" w:after="240" w:line="25" w:lineRule="atLeast"/>
              <w:ind w:right="181" w:firstLine="1019"/>
              <w:jc w:val="both"/>
            </w:pPr>
            <w:r w:rsidRPr="001C4304">
              <w:t xml:space="preserve">I can be contacted at </w:t>
            </w:r>
            <w:sdt>
              <w:sdtPr>
                <w:rPr>
                  <w:rStyle w:val="r120"/>
                  <w:szCs w:val="24"/>
                </w:rPr>
                <w:alias w:val="telephone/ mobile no."/>
                <w:tag w:val="LMP/LP"/>
                <w:id w:val="1932472663"/>
                <w:placeholder>
                  <w:docPart w:val="85FF3CE46F9E4DE4BC5953A5AF89C547"/>
                </w:placeholder>
                <w:showingPlcHdr/>
                <w:dropDownList>
                  <w:listItem w:displayText="telephone no." w:value="1"/>
                  <w:listItem w:displayText="mobile no." w:value="2"/>
                </w:dropDownList>
              </w:sdtPr>
              <w:sdtEndPr>
                <w:rPr>
                  <w:rStyle w:val="a0"/>
                  <w:rFonts w:cstheme="minorBidi"/>
                  <w:color w:val="auto"/>
                  <w:szCs w:val="22"/>
                  <w:u w:val="none"/>
                </w:rPr>
              </w:sdtEndPr>
              <w:sdtContent>
                <w:r w:rsidRPr="00962C8A">
                  <w:rPr>
                    <w:color w:val="0070C0"/>
                  </w:rPr>
                  <w:t>*telephone/ mobile no.</w:t>
                </w:r>
              </w:sdtContent>
            </w:sdt>
            <w:r w:rsidRPr="001C4304">
              <w:t xml:space="preserve"> </w:t>
            </w:r>
            <w:sdt>
              <w:sdtPr>
                <w:rPr>
                  <w:rStyle w:val="r120"/>
                  <w:szCs w:val="24"/>
                </w:rPr>
                <w:alias w:val="telephone/mobile no."/>
                <w:tag w:val="telephone/mobile no."/>
                <w:id w:val="931855458"/>
                <w:placeholder>
                  <w:docPart w:val="D7BAFF6FBC3147B685211416CF8C9AF7"/>
                </w:placeholder>
                <w:showingPlcHdr/>
                <w:text/>
              </w:sdtPr>
              <w:sdtEndPr>
                <w:rPr>
                  <w:rStyle w:val="a0"/>
                  <w:rFonts w:cstheme="minorBidi"/>
                  <w:color w:val="auto"/>
                  <w:szCs w:val="22"/>
                  <w:u w:val="none"/>
                </w:rPr>
              </w:sdtEndPr>
              <w:sdtContent>
                <w:r w:rsidRPr="00962C8A">
                  <w:rPr>
                    <w:color w:val="0070C0"/>
                  </w:rPr>
                  <w:t>#_____________</w:t>
                </w:r>
              </w:sdtContent>
            </w:sdt>
            <w:r w:rsidRPr="001C4304">
              <w:t xml:space="preserve"> </w:t>
            </w:r>
            <w:proofErr w:type="gramStart"/>
            <w:r w:rsidRPr="001C4304">
              <w:t>for</w:t>
            </w:r>
            <w:proofErr w:type="gramEnd"/>
            <w:r w:rsidRPr="001C4304">
              <w:t xml:space="preserve"> enquiries of the SCC on Submission of the</w:t>
            </w:r>
            <w:r>
              <w:t xml:space="preserve"> TPRP</w:t>
            </w:r>
            <w:r w:rsidRPr="001C4304">
              <w:t xml:space="preserve">, if required by </w:t>
            </w:r>
            <w:proofErr w:type="spellStart"/>
            <w:r w:rsidRPr="001C4304">
              <w:t>LandsD</w:t>
            </w:r>
            <w:proofErr w:type="spellEnd"/>
            <w:r w:rsidRPr="001C4304">
              <w:t>.</w:t>
            </w:r>
          </w:p>
          <w:p w:rsidR="00A06315" w:rsidRDefault="007D6C7E" w:rsidP="00451C23">
            <w:pPr>
              <w:spacing w:before="120" w:after="240"/>
              <w:ind w:right="181" w:firstLine="1023"/>
              <w:jc w:val="both"/>
              <w:rPr>
                <w:rFonts w:cs="Times New Roman"/>
                <w:szCs w:val="24"/>
              </w:rPr>
            </w:pPr>
            <w:r w:rsidRPr="001C4304">
              <w:rPr>
                <w:rFonts w:cs="Times New Roman"/>
                <w:szCs w:val="24"/>
              </w:rPr>
              <w:t xml:space="preserve">I hereby acknowledge that the </w:t>
            </w:r>
            <w:r w:rsidRPr="00962C8A">
              <w:rPr>
                <w:rFonts w:cs="Times New Roman"/>
                <w:szCs w:val="24"/>
              </w:rPr>
              <w:t>submission</w:t>
            </w:r>
            <w:r w:rsidRPr="001C4304">
              <w:rPr>
                <w:rFonts w:cs="Times New Roman"/>
                <w:szCs w:val="24"/>
              </w:rPr>
              <w:t xml:space="preserve"> </w:t>
            </w:r>
            <w:r w:rsidRPr="00962C8A">
              <w:rPr>
                <w:rFonts w:cs="Times New Roman"/>
                <w:szCs w:val="24"/>
              </w:rPr>
              <w:t xml:space="preserve">of the above SCC </w:t>
            </w:r>
            <w:r w:rsidRPr="001C4304">
              <w:rPr>
                <w:rFonts w:cs="Times New Roman"/>
                <w:szCs w:val="24"/>
              </w:rPr>
              <w:t xml:space="preserve">for deemed approval </w:t>
            </w:r>
            <w:r w:rsidRPr="00962C8A">
              <w:rPr>
                <w:rFonts w:cs="Times New Roman"/>
                <w:szCs w:val="24"/>
              </w:rPr>
              <w:t>and the deemed approval</w:t>
            </w:r>
            <w:r w:rsidRPr="001C4304">
              <w:rPr>
                <w:rFonts w:cs="Times New Roman"/>
                <w:szCs w:val="24"/>
              </w:rPr>
              <w:t xml:space="preserve"> of the </w:t>
            </w:r>
            <w:r>
              <w:rPr>
                <w:rFonts w:cs="Times New Roman"/>
                <w:szCs w:val="24"/>
              </w:rPr>
              <w:t>TPRP</w:t>
            </w:r>
            <w:r w:rsidRPr="001C4304">
              <w:rPr>
                <w:rFonts w:cs="Times New Roman"/>
                <w:szCs w:val="24"/>
              </w:rPr>
              <w:t xml:space="preserve"> </w:t>
            </w:r>
            <w:r w:rsidR="00842A95">
              <w:rPr>
                <w:rFonts w:cs="Times New Roman"/>
                <w:sz w:val="26"/>
                <w:szCs w:val="26"/>
                <w:vertAlign w:val="superscript"/>
              </w:rPr>
              <w:t>Note</w:t>
            </w:r>
            <w:r w:rsidR="00842A95" w:rsidRPr="001C4304">
              <w:rPr>
                <w:rFonts w:cs="Times New Roman"/>
                <w:sz w:val="26"/>
                <w:szCs w:val="26"/>
                <w:vertAlign w:val="superscript"/>
              </w:rPr>
              <w:t xml:space="preserve"> </w:t>
            </w:r>
            <w:r w:rsidR="00842A95">
              <w:rPr>
                <w:rFonts w:cs="Times New Roman"/>
                <w:sz w:val="26"/>
                <w:szCs w:val="26"/>
                <w:vertAlign w:val="superscript"/>
              </w:rPr>
              <w:t>(4</w:t>
            </w:r>
            <w:r w:rsidR="00842A95" w:rsidRPr="001C4304">
              <w:rPr>
                <w:rFonts w:cs="Times New Roman"/>
                <w:sz w:val="26"/>
                <w:szCs w:val="26"/>
                <w:vertAlign w:val="superscript"/>
              </w:rPr>
              <w:t>)</w:t>
            </w:r>
            <w:r w:rsidR="00842A95" w:rsidRPr="00962C8A">
              <w:rPr>
                <w:rFonts w:cs="Times New Roman"/>
                <w:szCs w:val="24"/>
              </w:rPr>
              <w:t xml:space="preserve"> </w:t>
            </w:r>
            <w:r w:rsidRPr="00962C8A">
              <w:rPr>
                <w:rFonts w:cs="Times New Roman"/>
                <w:szCs w:val="24"/>
              </w:rPr>
              <w:t>(if given)</w:t>
            </w:r>
            <w:r w:rsidRPr="001C4304">
              <w:rPr>
                <w:rFonts w:cs="Times New Roman"/>
                <w:szCs w:val="24"/>
              </w:rPr>
              <w:t xml:space="preserve"> pursuant to</w:t>
            </w:r>
            <w:r w:rsidR="00707640">
              <w:rPr>
                <w:rFonts w:cs="Times New Roman"/>
                <w:szCs w:val="24"/>
              </w:rPr>
              <w:t xml:space="preserve"> </w:t>
            </w:r>
            <w:r w:rsidR="00316DF9" w:rsidRPr="00504627">
              <w:rPr>
                <w:rFonts w:cs="Times New Roman" w:hint="eastAsia"/>
              </w:rPr>
              <w:t xml:space="preserve">LAO </w:t>
            </w:r>
            <w:r w:rsidR="00316DF9" w:rsidRPr="00504627">
              <w:rPr>
                <w:rFonts w:cs="Times New Roman"/>
              </w:rPr>
              <w:t xml:space="preserve">Practice Note </w:t>
            </w:r>
            <w:r w:rsidR="00316DF9" w:rsidRPr="00483C37">
              <w:rPr>
                <w:rFonts w:cs="Times New Roman"/>
              </w:rPr>
              <w:t xml:space="preserve">No. </w:t>
            </w:r>
            <w:r w:rsidR="00BF57E9">
              <w:rPr>
                <w:rFonts w:cs="Times New Roman"/>
              </w:rPr>
              <w:t>6</w:t>
            </w:r>
            <w:r w:rsidR="00316DF9">
              <w:rPr>
                <w:rFonts w:cs="Times New Roman"/>
              </w:rPr>
              <w:t>/2023 (the PN)</w:t>
            </w:r>
            <w:r w:rsidRPr="00962C8A">
              <w:rPr>
                <w:rFonts w:eastAsia="細明體"/>
                <w:color w:val="000000"/>
                <w:kern w:val="0"/>
              </w:rPr>
              <w:t xml:space="preserve"> </w:t>
            </w:r>
            <w:r w:rsidRPr="001C4304">
              <w:rPr>
                <w:rFonts w:cs="Times New Roman"/>
                <w:szCs w:val="24"/>
              </w:rPr>
              <w:t xml:space="preserve">will be limited to the </w:t>
            </w:r>
            <w:r>
              <w:rPr>
                <w:rFonts w:cs="Times New Roman"/>
                <w:szCs w:val="24"/>
              </w:rPr>
              <w:t>TPRP</w:t>
            </w:r>
            <w:r w:rsidRPr="001C4304">
              <w:rPr>
                <w:rFonts w:cs="Times New Roman"/>
                <w:szCs w:val="24"/>
              </w:rPr>
              <w:t xml:space="preserve"> works within the lot</w:t>
            </w:r>
            <w:r w:rsidR="00E568DC">
              <w:rPr>
                <w:rFonts w:cs="Times New Roman"/>
                <w:szCs w:val="24"/>
              </w:rPr>
              <w:t xml:space="preserve"> </w:t>
            </w:r>
            <w:r w:rsidR="00E568DC">
              <w:rPr>
                <w:rFonts w:cs="Times New Roman"/>
                <w:sz w:val="26"/>
                <w:szCs w:val="26"/>
                <w:vertAlign w:val="superscript"/>
              </w:rPr>
              <w:t>Note</w:t>
            </w:r>
            <w:r w:rsidR="00E568DC" w:rsidRPr="001C4304">
              <w:rPr>
                <w:rFonts w:cs="Times New Roman"/>
                <w:sz w:val="26"/>
                <w:szCs w:val="26"/>
                <w:vertAlign w:val="superscript"/>
              </w:rPr>
              <w:t xml:space="preserve"> </w:t>
            </w:r>
            <w:r w:rsidR="00E568DC">
              <w:rPr>
                <w:rFonts w:cs="Times New Roman"/>
                <w:sz w:val="26"/>
                <w:szCs w:val="26"/>
                <w:vertAlign w:val="superscript"/>
              </w:rPr>
              <w:t>(</w:t>
            </w:r>
            <w:r w:rsidR="00842A95">
              <w:rPr>
                <w:rFonts w:cs="Times New Roman"/>
                <w:sz w:val="26"/>
                <w:szCs w:val="26"/>
                <w:vertAlign w:val="superscript"/>
              </w:rPr>
              <w:t>5</w:t>
            </w:r>
            <w:r w:rsidR="00E568DC" w:rsidRPr="001C4304">
              <w:rPr>
                <w:rFonts w:cs="Times New Roman"/>
                <w:sz w:val="26"/>
                <w:szCs w:val="26"/>
                <w:vertAlign w:val="superscript"/>
              </w:rPr>
              <w:t>)</w:t>
            </w:r>
            <w:r w:rsidRPr="001C4304">
              <w:rPr>
                <w:rFonts w:cs="Times New Roman"/>
                <w:szCs w:val="24"/>
              </w:rPr>
              <w:t xml:space="preserve">, and should not be construed as an acknowledgement that anything indicated in the </w:t>
            </w:r>
            <w:r>
              <w:rPr>
                <w:rFonts w:cs="Times New Roman"/>
                <w:szCs w:val="24"/>
              </w:rPr>
              <w:t xml:space="preserve">SCC </w:t>
            </w:r>
            <w:r w:rsidRPr="00962C8A">
              <w:rPr>
                <w:rFonts w:cs="Times New Roman"/>
                <w:szCs w:val="24"/>
              </w:rPr>
              <w:t>or the</w:t>
            </w:r>
            <w:r w:rsidRPr="001C4304">
              <w:rPr>
                <w:rFonts w:cs="Times New Roman"/>
                <w:szCs w:val="24"/>
              </w:rPr>
              <w:t xml:space="preserve"> approved </w:t>
            </w:r>
            <w:r>
              <w:rPr>
                <w:rFonts w:cs="Times New Roman"/>
                <w:szCs w:val="24"/>
              </w:rPr>
              <w:t xml:space="preserve">TPRP </w:t>
            </w:r>
            <w:r w:rsidRPr="001C4304">
              <w:rPr>
                <w:rFonts w:cs="Times New Roman"/>
                <w:szCs w:val="24"/>
              </w:rPr>
              <w:t>is in all respects in compliance with other lease conditions</w:t>
            </w:r>
            <w:r w:rsidRPr="00962C8A">
              <w:rPr>
                <w:rFonts w:cs="Times New Roman"/>
                <w:szCs w:val="24"/>
              </w:rPr>
              <w:t>.</w:t>
            </w:r>
            <w:r>
              <w:rPr>
                <w:rFonts w:cs="Times New Roman"/>
                <w:szCs w:val="24"/>
              </w:rPr>
              <w:t xml:space="preserve"> </w:t>
            </w:r>
            <w:r w:rsidRPr="00962C8A">
              <w:rPr>
                <w:rFonts w:cs="Times New Roman"/>
                <w:szCs w:val="24"/>
              </w:rPr>
              <w:t xml:space="preserve"> I further acknowledge </w:t>
            </w:r>
            <w:r w:rsidRPr="001C4304">
              <w:rPr>
                <w:rFonts w:cs="Times New Roman"/>
                <w:szCs w:val="24"/>
              </w:rPr>
              <w:t xml:space="preserve">that any such deemed approval, if given, will not in any way prejudice or affect any rights of the Government under the lease including the right to take lease enforcement action in respect of any breach or failure to observe any of the lease conditions which may exist at the date when the deemed approval is given, and that any such deemed approval, if given, will not in any way prejudice or affect </w:t>
            </w:r>
            <w:proofErr w:type="spellStart"/>
            <w:r w:rsidRPr="001C4304">
              <w:rPr>
                <w:rFonts w:cs="Times New Roman"/>
                <w:szCs w:val="24"/>
              </w:rPr>
              <w:t>LandsD’s</w:t>
            </w:r>
            <w:proofErr w:type="spellEnd"/>
            <w:r w:rsidRPr="001C4304">
              <w:rPr>
                <w:rFonts w:cs="Times New Roman"/>
                <w:szCs w:val="24"/>
              </w:rPr>
              <w:t xml:space="preserve"> rights to withdraw or revoke the </w:t>
            </w:r>
            <w:r w:rsidR="00A46AFC">
              <w:rPr>
                <w:rFonts w:cs="Times New Roman"/>
                <w:szCs w:val="24"/>
              </w:rPr>
              <w:t>deemed approval for any reasons</w:t>
            </w:r>
            <w:r w:rsidRPr="001C4304">
              <w:rPr>
                <w:rFonts w:cs="Times New Roman"/>
                <w:szCs w:val="24"/>
              </w:rPr>
              <w:t xml:space="preserve">, and that </w:t>
            </w:r>
            <w:proofErr w:type="spellStart"/>
            <w:r w:rsidRPr="001C4304">
              <w:rPr>
                <w:rFonts w:cs="Times New Roman"/>
                <w:szCs w:val="24"/>
              </w:rPr>
              <w:t>LandsD</w:t>
            </w:r>
            <w:proofErr w:type="spellEnd"/>
            <w:r w:rsidRPr="001C4304">
              <w:rPr>
                <w:rFonts w:cs="Times New Roman"/>
                <w:szCs w:val="24"/>
              </w:rPr>
              <w:t xml:space="preserve"> reserves its right to withdraw or revoke the deemed approval if it finds out at any time that the </w:t>
            </w:r>
            <w:r w:rsidR="00A46AFC">
              <w:rPr>
                <w:rFonts w:cs="Times New Roman"/>
                <w:szCs w:val="24"/>
              </w:rPr>
              <w:t>TPRP</w:t>
            </w:r>
            <w:r w:rsidRPr="001C4304">
              <w:rPr>
                <w:rFonts w:cs="Times New Roman"/>
                <w:szCs w:val="24"/>
              </w:rPr>
              <w:t xml:space="preserve"> or the SCC does not comply with </w:t>
            </w:r>
            <w:proofErr w:type="spellStart"/>
            <w:r w:rsidRPr="001C4304">
              <w:rPr>
                <w:rFonts w:cs="Times New Roman"/>
                <w:szCs w:val="24"/>
              </w:rPr>
              <w:t>LandsD’s</w:t>
            </w:r>
            <w:proofErr w:type="spellEnd"/>
            <w:r w:rsidRPr="001C4304">
              <w:rPr>
                <w:rFonts w:cs="Times New Roman"/>
                <w:szCs w:val="24"/>
              </w:rPr>
              <w:t xml:space="preserve"> requirements.</w:t>
            </w:r>
          </w:p>
          <w:p w:rsidR="00451C23" w:rsidRPr="00451C23" w:rsidRDefault="00451C23" w:rsidP="00451C23">
            <w:pPr>
              <w:spacing w:before="120" w:after="240"/>
              <w:ind w:right="181" w:firstLine="1023"/>
              <w:jc w:val="both"/>
              <w:rPr>
                <w:rFonts w:cs="Times New Roman"/>
                <w:szCs w:val="24"/>
              </w:rPr>
            </w:pPr>
            <w:r w:rsidRPr="001C4304">
              <w:rPr>
                <w:rFonts w:cs="Times New Roman"/>
                <w:szCs w:val="24"/>
              </w:rPr>
              <w:t>I</w:t>
            </w:r>
            <w:r w:rsidRPr="001C4304">
              <w:t xml:space="preserve"> </w:t>
            </w:r>
            <w:r w:rsidRPr="001C4304">
              <w:rPr>
                <w:rFonts w:cs="Times New Roman"/>
                <w:szCs w:val="24"/>
              </w:rPr>
              <w:t>hereby certify that all the information in this SCC is true and complete.  I understand that if I provide any incorrect or incomplete information, a complaint may be lodged with the Landscape Architects Registration Board for investigation of the alleged misconduct or negligence pursuant to the LARO.</w:t>
            </w:r>
          </w:p>
        </w:tc>
      </w:tr>
    </w:tbl>
    <w:p w:rsidR="007D6C7E" w:rsidRDefault="007D6C7E" w:rsidP="007D6C7E">
      <w:pPr>
        <w:spacing w:line="0" w:lineRule="atLeast"/>
        <w:rPr>
          <w:sz w:val="16"/>
          <w:szCs w:val="16"/>
        </w:rPr>
      </w:pPr>
    </w:p>
    <w:p w:rsidR="00A06315" w:rsidRDefault="00A06315" w:rsidP="007D6C7E">
      <w:pPr>
        <w:spacing w:line="0" w:lineRule="atLeast"/>
        <w:rPr>
          <w:sz w:val="16"/>
          <w:szCs w:val="16"/>
        </w:rPr>
      </w:pPr>
    </w:p>
    <w:p w:rsidR="00A06315" w:rsidRDefault="00A06315" w:rsidP="007D6C7E">
      <w:pPr>
        <w:spacing w:line="0" w:lineRule="atLeast"/>
        <w:rPr>
          <w:sz w:val="16"/>
          <w:szCs w:val="16"/>
        </w:rPr>
      </w:pPr>
    </w:p>
    <w:p w:rsidR="00A06315" w:rsidRDefault="00A06315" w:rsidP="007D6C7E">
      <w:pPr>
        <w:spacing w:line="0" w:lineRule="atLeast"/>
        <w:rPr>
          <w:sz w:val="16"/>
          <w:szCs w:val="16"/>
        </w:rPr>
      </w:pPr>
    </w:p>
    <w:p w:rsidR="00A06315" w:rsidRDefault="00A06315"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p w:rsidR="00ED5C02" w:rsidRDefault="00ED5C02" w:rsidP="007D6C7E">
      <w:pPr>
        <w:spacing w:line="0" w:lineRule="atLeast"/>
        <w:rPr>
          <w:sz w:val="16"/>
          <w:szCs w:val="16"/>
        </w:rPr>
      </w:pPr>
    </w:p>
    <w:tbl>
      <w:tblPr>
        <w:tblStyle w:val="a3"/>
        <w:tblW w:w="8936" w:type="dxa"/>
        <w:tblInd w:w="-10" w:type="dxa"/>
        <w:tblLook w:val="04A0" w:firstRow="1" w:lastRow="0" w:firstColumn="1" w:lastColumn="0" w:noHBand="0" w:noVBand="1"/>
        <w:tblCaption w:val="Section II"/>
      </w:tblPr>
      <w:tblGrid>
        <w:gridCol w:w="1024"/>
        <w:gridCol w:w="1074"/>
        <w:gridCol w:w="5415"/>
        <w:gridCol w:w="1423"/>
      </w:tblGrid>
      <w:tr w:rsidR="00525732" w:rsidRPr="001C4304" w:rsidTr="000A1953">
        <w:trPr>
          <w:trHeight w:val="689"/>
        </w:trPr>
        <w:tc>
          <w:tcPr>
            <w:tcW w:w="7513" w:type="dxa"/>
            <w:gridSpan w:val="3"/>
            <w:tcBorders>
              <w:top w:val="single" w:sz="8" w:space="0" w:color="auto"/>
              <w:left w:val="single" w:sz="8" w:space="0" w:color="auto"/>
              <w:bottom w:val="single" w:sz="4" w:space="0" w:color="auto"/>
              <w:right w:val="single" w:sz="8" w:space="0" w:color="auto"/>
            </w:tcBorders>
            <w:shd w:val="clear" w:color="auto" w:fill="F2F2F2" w:themeFill="background1" w:themeFillShade="F2"/>
            <w:vAlign w:val="center"/>
          </w:tcPr>
          <w:p w:rsidR="00525732" w:rsidRPr="00640A3E" w:rsidRDefault="00525732" w:rsidP="007D6C7E">
            <w:pPr>
              <w:tabs>
                <w:tab w:val="left" w:pos="1080"/>
                <w:tab w:val="left" w:pos="3420"/>
                <w:tab w:val="left" w:pos="4678"/>
                <w:tab w:val="right" w:pos="9720"/>
              </w:tabs>
              <w:spacing w:line="360" w:lineRule="auto"/>
              <w:rPr>
                <w:b/>
                <w:sz w:val="26"/>
                <w:szCs w:val="26"/>
              </w:rPr>
            </w:pPr>
            <w:r w:rsidRPr="00640A3E">
              <w:rPr>
                <w:b/>
                <w:sz w:val="26"/>
                <w:szCs w:val="26"/>
              </w:rPr>
              <w:lastRenderedPageBreak/>
              <w:t>Section IV (cont’d)</w:t>
            </w:r>
          </w:p>
        </w:tc>
        <w:tc>
          <w:tcPr>
            <w:tcW w:w="1423" w:type="dxa"/>
            <w:tcBorders>
              <w:top w:val="single" w:sz="8" w:space="0" w:color="auto"/>
              <w:left w:val="single" w:sz="8" w:space="0" w:color="auto"/>
              <w:bottom w:val="single" w:sz="4" w:space="0" w:color="auto"/>
              <w:right w:val="single" w:sz="8" w:space="0" w:color="auto"/>
            </w:tcBorders>
            <w:shd w:val="clear" w:color="auto" w:fill="F2F2F2" w:themeFill="background1" w:themeFillShade="F2"/>
          </w:tcPr>
          <w:p w:rsidR="00525732" w:rsidRPr="00640A3E" w:rsidRDefault="00525732" w:rsidP="00525732">
            <w:pPr>
              <w:tabs>
                <w:tab w:val="left" w:pos="1080"/>
                <w:tab w:val="left" w:pos="3420"/>
                <w:tab w:val="left" w:pos="4678"/>
                <w:tab w:val="right" w:pos="9720"/>
              </w:tabs>
              <w:jc w:val="center"/>
              <w:rPr>
                <w:b/>
                <w:sz w:val="26"/>
                <w:szCs w:val="26"/>
              </w:rPr>
            </w:pPr>
            <w:r w:rsidRPr="00640A3E">
              <w:rPr>
                <w:rFonts w:hint="eastAsia"/>
                <w:b/>
                <w:szCs w:val="26"/>
              </w:rPr>
              <w:t>For Official Use Only</w:t>
            </w:r>
          </w:p>
        </w:tc>
      </w:tr>
      <w:tr w:rsidR="00451C23" w:rsidRPr="001C4304" w:rsidTr="000A1953">
        <w:trPr>
          <w:trHeight w:val="689"/>
        </w:trPr>
        <w:tc>
          <w:tcPr>
            <w:tcW w:w="7513" w:type="dxa"/>
            <w:gridSpan w:val="3"/>
            <w:tcBorders>
              <w:top w:val="single" w:sz="4" w:space="0" w:color="auto"/>
              <w:left w:val="single" w:sz="4" w:space="0" w:color="auto"/>
              <w:bottom w:val="nil"/>
              <w:right w:val="single" w:sz="8" w:space="0" w:color="auto"/>
            </w:tcBorders>
            <w:shd w:val="clear" w:color="auto" w:fill="auto"/>
            <w:vAlign w:val="center"/>
          </w:tcPr>
          <w:p w:rsidR="00451C23" w:rsidRPr="00640A3E" w:rsidRDefault="00451C23" w:rsidP="00451C23">
            <w:pPr>
              <w:spacing w:before="120" w:after="240"/>
              <w:ind w:right="181" w:firstLine="1023"/>
              <w:jc w:val="both"/>
              <w:rPr>
                <w:b/>
                <w:sz w:val="26"/>
                <w:szCs w:val="26"/>
              </w:rPr>
            </w:pPr>
            <w:r w:rsidRPr="00451C23">
              <w:rPr>
                <w:rFonts w:cs="Times New Roman"/>
                <w:szCs w:val="24"/>
              </w:rPr>
              <w:t>I hereby acknowledge that the Director of Lands (Director) is not obliged to keep the content of this SCC, its attachments/ enclosures or any documents submitted in support of or in relation to the SCC confidential, particularly in circumstances when the Director considers that disclosure is in the public interest and/ or it would be reasonable for the Director to accede to requests from third parties with interest over the above lot for access to this SCC.  This acknowledgement applies irrespective of whether the consent in the following paragraph is given or not.</w:t>
            </w:r>
          </w:p>
        </w:tc>
        <w:tc>
          <w:tcPr>
            <w:tcW w:w="1423" w:type="dxa"/>
            <w:tcBorders>
              <w:top w:val="single" w:sz="4" w:space="0" w:color="auto"/>
              <w:left w:val="single" w:sz="8" w:space="0" w:color="auto"/>
              <w:bottom w:val="nil"/>
              <w:right w:val="single" w:sz="4" w:space="0" w:color="auto"/>
            </w:tcBorders>
            <w:shd w:val="clear" w:color="auto" w:fill="auto"/>
          </w:tcPr>
          <w:p w:rsidR="00451C23" w:rsidRPr="00640A3E" w:rsidRDefault="00451C23" w:rsidP="00525732">
            <w:pPr>
              <w:tabs>
                <w:tab w:val="left" w:pos="1080"/>
                <w:tab w:val="left" w:pos="3420"/>
                <w:tab w:val="left" w:pos="4678"/>
                <w:tab w:val="right" w:pos="9720"/>
              </w:tabs>
              <w:jc w:val="center"/>
              <w:rPr>
                <w:b/>
                <w:szCs w:val="26"/>
              </w:rPr>
            </w:pPr>
          </w:p>
        </w:tc>
      </w:tr>
      <w:tr w:rsidR="00525732" w:rsidRPr="001C4304" w:rsidTr="000A1953">
        <w:trPr>
          <w:trHeight w:val="2228"/>
        </w:trPr>
        <w:tc>
          <w:tcPr>
            <w:tcW w:w="1024" w:type="dxa"/>
            <w:tcBorders>
              <w:top w:val="nil"/>
              <w:left w:val="single" w:sz="4" w:space="0" w:color="auto"/>
              <w:bottom w:val="nil"/>
              <w:right w:val="nil"/>
            </w:tcBorders>
          </w:tcPr>
          <w:sdt>
            <w:sdtPr>
              <w:rPr>
                <w:rStyle w:val="r12b0"/>
                <w:sz w:val="36"/>
                <w:szCs w:val="36"/>
                <w:u w:val="none"/>
              </w:rPr>
              <w:alias w:val="Tick as appropriate"/>
              <w:tag w:val="Tick as appropriate"/>
              <w:id w:val="1980259223"/>
              <w14:checkbox>
                <w14:checked w14:val="0"/>
                <w14:checkedState w14:val="00FE" w14:font="Wingdings"/>
                <w14:uncheckedState w14:val="2610" w14:font="MS Gothic"/>
              </w14:checkbox>
            </w:sdtPr>
            <w:sdtEndPr>
              <w:rPr>
                <w:rStyle w:val="r12b0"/>
              </w:rPr>
            </w:sdtEndPr>
            <w:sdtContent>
              <w:p w:rsidR="00525732" w:rsidRPr="001C4304" w:rsidRDefault="00525732" w:rsidP="00707640">
                <w:pPr>
                  <w:ind w:rightChars="-217" w:right="-521" w:firstLineChars="50" w:firstLine="180"/>
                  <w:rPr>
                    <w:rStyle w:val="r12b0"/>
                    <w:sz w:val="36"/>
                    <w:szCs w:val="36"/>
                  </w:rPr>
                </w:pPr>
                <w:r w:rsidRPr="001C4304">
                  <w:rPr>
                    <w:rStyle w:val="r12b0"/>
                    <w:rFonts w:ascii="MS Gothic" w:eastAsia="MS Gothic" w:hAnsi="MS Gothic"/>
                    <w:color w:val="0070C0"/>
                    <w:sz w:val="36"/>
                    <w:szCs w:val="36"/>
                    <w:u w:val="none"/>
                  </w:rPr>
                  <w:t>☐</w:t>
                </w:r>
              </w:p>
            </w:sdtContent>
          </w:sdt>
          <w:p w:rsidR="00525732" w:rsidRPr="001C4304" w:rsidRDefault="00525732" w:rsidP="00707640">
            <w:pPr>
              <w:ind w:rightChars="-217" w:right="-521"/>
              <w:jc w:val="center"/>
              <w:rPr>
                <w:rStyle w:val="r12b0"/>
                <w:sz w:val="36"/>
                <w:szCs w:val="36"/>
                <w:u w:val="none"/>
              </w:rPr>
            </w:pPr>
          </w:p>
        </w:tc>
        <w:tc>
          <w:tcPr>
            <w:tcW w:w="6489" w:type="dxa"/>
            <w:gridSpan w:val="2"/>
            <w:tcBorders>
              <w:top w:val="nil"/>
              <w:left w:val="nil"/>
              <w:bottom w:val="nil"/>
              <w:right w:val="single" w:sz="8" w:space="0" w:color="auto"/>
            </w:tcBorders>
          </w:tcPr>
          <w:p w:rsidR="00525732" w:rsidRPr="00640A3E" w:rsidRDefault="00525732">
            <w:pPr>
              <w:spacing w:before="120" w:after="240"/>
              <w:ind w:left="34" w:right="40"/>
              <w:jc w:val="both"/>
              <w:rPr>
                <w:rFonts w:cs="Times New Roman"/>
                <w:szCs w:val="24"/>
              </w:rPr>
            </w:pPr>
            <w:r w:rsidRPr="00640A3E">
              <w:t xml:space="preserve">Insofar as consent is required under any statutory, regulatory or other provisions, I hereby consent and/ or have procured consent from the relevant intellectual property rights owner that the Director may disclose the content of this SCC, its attachments/ enclosures and any documents submitted in support of or in relation to this SCC to any third party including members of the public upon request of any such third party, media or otherwise, or on </w:t>
            </w:r>
            <w:proofErr w:type="spellStart"/>
            <w:r w:rsidRPr="00640A3E">
              <w:t>LandsD’s</w:t>
            </w:r>
            <w:proofErr w:type="spellEnd"/>
            <w:r w:rsidRPr="00640A3E">
              <w:t xml:space="preserve"> own accord.</w:t>
            </w:r>
          </w:p>
        </w:tc>
        <w:tc>
          <w:tcPr>
            <w:tcW w:w="1423" w:type="dxa"/>
            <w:tcBorders>
              <w:top w:val="nil"/>
              <w:left w:val="nil"/>
              <w:bottom w:val="nil"/>
              <w:right w:val="single" w:sz="4" w:space="0" w:color="auto"/>
            </w:tcBorders>
          </w:tcPr>
          <w:sdt>
            <w:sdtPr>
              <w:rPr>
                <w:rStyle w:val="r12b0"/>
                <w:color w:val="auto"/>
                <w:sz w:val="36"/>
                <w:szCs w:val="36"/>
                <w:u w:val="none"/>
              </w:rPr>
              <w:alias w:val="Tick as appropriate"/>
              <w:tag w:val="Tick as appropriate"/>
              <w:id w:val="-1432508333"/>
              <w14:checkbox>
                <w14:checked w14:val="0"/>
                <w14:checkedState w14:val="00FE" w14:font="Wingdings"/>
                <w14:uncheckedState w14:val="2610" w14:font="MS Gothic"/>
              </w14:checkbox>
            </w:sdtPr>
            <w:sdtEndPr>
              <w:rPr>
                <w:rStyle w:val="r12b0"/>
              </w:rPr>
            </w:sdtEndPr>
            <w:sdtContent>
              <w:p w:rsidR="002F5682" w:rsidRPr="00640A3E" w:rsidRDefault="002F5682" w:rsidP="002F5682">
                <w:pPr>
                  <w:jc w:val="center"/>
                  <w:rPr>
                    <w:rStyle w:val="r12b0"/>
                    <w:color w:val="auto"/>
                    <w:sz w:val="36"/>
                    <w:szCs w:val="36"/>
                  </w:rPr>
                </w:pPr>
                <w:r w:rsidRPr="00640A3E">
                  <w:rPr>
                    <w:rStyle w:val="r12b0"/>
                    <w:rFonts w:ascii="MS Gothic" w:eastAsia="MS Gothic" w:hAnsi="MS Gothic" w:hint="eastAsia"/>
                    <w:color w:val="auto"/>
                    <w:sz w:val="36"/>
                    <w:szCs w:val="36"/>
                    <w:u w:val="none"/>
                  </w:rPr>
                  <w:t>☐</w:t>
                </w:r>
              </w:p>
            </w:sdtContent>
          </w:sdt>
          <w:p w:rsidR="00525732" w:rsidRPr="00640A3E" w:rsidRDefault="00525732">
            <w:pPr>
              <w:spacing w:before="120" w:after="240"/>
              <w:ind w:left="34" w:right="40"/>
              <w:jc w:val="both"/>
            </w:pPr>
          </w:p>
        </w:tc>
      </w:tr>
      <w:tr w:rsidR="00525732" w:rsidRPr="001C4304" w:rsidTr="000A1953">
        <w:tblPrEx>
          <w:tblBorders>
            <w:top w:val="single" w:sz="8" w:space="0" w:color="auto"/>
            <w:left w:val="single" w:sz="8" w:space="0" w:color="auto"/>
            <w:bottom w:val="single" w:sz="2" w:space="0" w:color="auto"/>
            <w:right w:val="single" w:sz="8" w:space="0" w:color="auto"/>
            <w:insideH w:val="single" w:sz="8" w:space="0" w:color="auto"/>
            <w:insideV w:val="single" w:sz="8" w:space="0" w:color="auto"/>
          </w:tblBorders>
        </w:tblPrEx>
        <w:trPr>
          <w:trHeight w:val="968"/>
        </w:trPr>
        <w:tc>
          <w:tcPr>
            <w:tcW w:w="7513" w:type="dxa"/>
            <w:gridSpan w:val="3"/>
            <w:tcBorders>
              <w:top w:val="nil"/>
              <w:left w:val="single" w:sz="8" w:space="0" w:color="auto"/>
              <w:bottom w:val="nil"/>
              <w:right w:val="single" w:sz="8" w:space="0" w:color="auto"/>
            </w:tcBorders>
          </w:tcPr>
          <w:p w:rsidR="00525732" w:rsidRPr="00640A3E" w:rsidRDefault="00525732" w:rsidP="004D06FB">
            <w:pPr>
              <w:spacing w:before="120" w:after="240"/>
              <w:ind w:left="34" w:right="40" w:firstLineChars="412" w:firstLine="989"/>
              <w:jc w:val="both"/>
              <w:rPr>
                <w:rStyle w:val="r120"/>
                <w:color w:val="auto"/>
              </w:rPr>
            </w:pPr>
            <w:r w:rsidRPr="00640A3E">
              <w:t xml:space="preserve">The </w:t>
            </w:r>
            <w:r w:rsidR="00816953">
              <w:t xml:space="preserve">Appendix and the </w:t>
            </w:r>
            <w:r w:rsidRPr="00640A3E">
              <w:t xml:space="preserve">relevant statement signed by the lot owner(s) regarding this SCC is hereto </w:t>
            </w:r>
            <w:r w:rsidRPr="00640A3E">
              <w:rPr>
                <w:b/>
                <w:u w:val="single"/>
              </w:rPr>
              <w:t>attached</w:t>
            </w:r>
            <w:r w:rsidRPr="00640A3E">
              <w:t>.</w:t>
            </w:r>
          </w:p>
        </w:tc>
        <w:tc>
          <w:tcPr>
            <w:tcW w:w="1423" w:type="dxa"/>
            <w:tcBorders>
              <w:top w:val="nil"/>
              <w:left w:val="single" w:sz="8" w:space="0" w:color="auto"/>
              <w:bottom w:val="nil"/>
              <w:right w:val="single" w:sz="8" w:space="0" w:color="auto"/>
            </w:tcBorders>
          </w:tcPr>
          <w:sdt>
            <w:sdtPr>
              <w:rPr>
                <w:rStyle w:val="r12b0"/>
                <w:color w:val="auto"/>
                <w:sz w:val="36"/>
                <w:szCs w:val="36"/>
                <w:u w:val="none"/>
              </w:rPr>
              <w:alias w:val="Tick as appropriate"/>
              <w:tag w:val="Tick as appropriate"/>
              <w:id w:val="-1511290518"/>
              <w14:checkbox>
                <w14:checked w14:val="0"/>
                <w14:checkedState w14:val="00FE" w14:font="Wingdings"/>
                <w14:uncheckedState w14:val="2610" w14:font="MS Gothic"/>
              </w14:checkbox>
            </w:sdtPr>
            <w:sdtEndPr>
              <w:rPr>
                <w:rStyle w:val="r12b0"/>
              </w:rPr>
            </w:sdtEndPr>
            <w:sdtContent>
              <w:p w:rsidR="00525732" w:rsidRPr="00640A3E" w:rsidRDefault="002F5682" w:rsidP="00525732">
                <w:pPr>
                  <w:jc w:val="center"/>
                  <w:rPr>
                    <w:rStyle w:val="r12b0"/>
                    <w:color w:val="auto"/>
                    <w:sz w:val="36"/>
                    <w:szCs w:val="36"/>
                    <w:u w:val="none"/>
                  </w:rPr>
                </w:pPr>
                <w:r w:rsidRPr="00640A3E">
                  <w:rPr>
                    <w:rStyle w:val="r12b0"/>
                    <w:rFonts w:ascii="MS Gothic" w:eastAsia="MS Gothic" w:hAnsi="MS Gothic" w:hint="eastAsia"/>
                    <w:color w:val="auto"/>
                    <w:sz w:val="36"/>
                    <w:szCs w:val="36"/>
                    <w:u w:val="none"/>
                  </w:rPr>
                  <w:t>☐</w:t>
                </w:r>
              </w:p>
            </w:sdtContent>
          </w:sdt>
          <w:p w:rsidR="00525732" w:rsidRPr="00640A3E" w:rsidRDefault="00525732" w:rsidP="008503D0">
            <w:pPr>
              <w:spacing w:before="120" w:after="240"/>
              <w:ind w:left="34" w:right="40" w:firstLineChars="412" w:firstLine="989"/>
              <w:jc w:val="both"/>
            </w:pPr>
          </w:p>
        </w:tc>
      </w:tr>
      <w:tr w:rsidR="00525732" w:rsidRPr="001C4304" w:rsidTr="00451C23">
        <w:tblPrEx>
          <w:tblBorders>
            <w:top w:val="single" w:sz="8" w:space="0" w:color="auto"/>
            <w:left w:val="single" w:sz="8" w:space="0" w:color="auto"/>
            <w:bottom w:val="single" w:sz="2" w:space="0" w:color="auto"/>
            <w:right w:val="single" w:sz="8" w:space="0" w:color="auto"/>
            <w:insideH w:val="single" w:sz="8" w:space="0" w:color="auto"/>
            <w:insideV w:val="single" w:sz="8" w:space="0" w:color="auto"/>
          </w:tblBorders>
        </w:tblPrEx>
        <w:trPr>
          <w:trHeight w:val="2196"/>
        </w:trPr>
        <w:tc>
          <w:tcPr>
            <w:tcW w:w="2098" w:type="dxa"/>
            <w:gridSpan w:val="2"/>
            <w:tcBorders>
              <w:top w:val="nil"/>
              <w:left w:val="single" w:sz="8" w:space="0" w:color="auto"/>
              <w:bottom w:val="nil"/>
              <w:right w:val="nil"/>
            </w:tcBorders>
          </w:tcPr>
          <w:p w:rsidR="00525732" w:rsidRPr="00640A3E" w:rsidRDefault="00525732" w:rsidP="00712766">
            <w:pPr>
              <w:spacing w:before="720"/>
              <w:jc w:val="right"/>
            </w:pPr>
            <w:r w:rsidRPr="00640A3E">
              <w:t>Signature</w:t>
            </w:r>
          </w:p>
          <w:p w:rsidR="00525732" w:rsidRPr="00640A3E" w:rsidRDefault="00525732" w:rsidP="005345EE">
            <w:pPr>
              <w:snapToGrid w:val="0"/>
              <w:spacing w:before="120"/>
              <w:jc w:val="right"/>
              <w:rPr>
                <w:i/>
              </w:rPr>
            </w:pPr>
            <w:r w:rsidRPr="00640A3E">
              <w:rPr>
                <w:i/>
              </w:rPr>
              <w:t>(signed by the RLA with</w:t>
            </w:r>
            <w:r w:rsidRPr="00640A3E">
              <w:rPr>
                <w:i/>
              </w:rPr>
              <w:br/>
              <w:t xml:space="preserve"> valid registration chop affixed)</w:t>
            </w:r>
          </w:p>
        </w:tc>
        <w:tc>
          <w:tcPr>
            <w:tcW w:w="5415" w:type="dxa"/>
            <w:tcBorders>
              <w:top w:val="nil"/>
              <w:left w:val="nil"/>
              <w:bottom w:val="nil"/>
              <w:right w:val="single" w:sz="8" w:space="0" w:color="auto"/>
            </w:tcBorders>
          </w:tcPr>
          <w:p w:rsidR="00525732" w:rsidRPr="00640A3E" w:rsidRDefault="00CF1EE6" w:rsidP="00712766">
            <w:pPr>
              <w:tabs>
                <w:tab w:val="left" w:pos="1080"/>
                <w:tab w:val="left" w:pos="3420"/>
                <w:tab w:val="left" w:pos="4678"/>
                <w:tab w:val="right" w:pos="9720"/>
              </w:tabs>
              <w:spacing w:before="720" w:line="300" w:lineRule="auto"/>
            </w:pPr>
            <w:sdt>
              <w:sdtPr>
                <w:rPr>
                  <w:rStyle w:val="r120"/>
                  <w:color w:val="auto"/>
                </w:rPr>
                <w:alias w:val="Signature"/>
                <w:tag w:val="Signature"/>
                <w:id w:val="-193000048"/>
                <w:placeholder>
                  <w:docPart w:val="21FC6F9C5D6D4920BEE098E3E778BA20"/>
                </w:placeholder>
                <w:showingPlcHdr/>
                <w:text w:multiLine="1"/>
              </w:sdtPr>
              <w:sdtEndPr>
                <w:rPr>
                  <w:rStyle w:val="a0"/>
                  <w:rFonts w:cstheme="minorBidi"/>
                  <w:u w:val="none"/>
                </w:rPr>
              </w:sdtEndPr>
              <w:sdtContent>
                <w:r w:rsidR="00525732" w:rsidRPr="00640A3E">
                  <w:t>#_________________________________</w:t>
                </w:r>
              </w:sdtContent>
            </w:sdt>
            <w:r w:rsidR="00525732" w:rsidRPr="00640A3E">
              <w:t xml:space="preserve"> </w:t>
            </w:r>
          </w:p>
          <w:p w:rsidR="00525732" w:rsidRPr="00640A3E" w:rsidRDefault="00525732" w:rsidP="00712766">
            <w:pPr>
              <w:tabs>
                <w:tab w:val="left" w:pos="1080"/>
                <w:tab w:val="left" w:pos="3420"/>
                <w:tab w:val="left" w:pos="4678"/>
                <w:tab w:val="right" w:pos="9720"/>
              </w:tabs>
              <w:spacing w:line="300" w:lineRule="auto"/>
            </w:pPr>
          </w:p>
          <w:p w:rsidR="00525732" w:rsidRPr="00640A3E" w:rsidRDefault="00525732" w:rsidP="00712766">
            <w:pPr>
              <w:tabs>
                <w:tab w:val="left" w:pos="1080"/>
                <w:tab w:val="left" w:pos="3420"/>
                <w:tab w:val="left" w:pos="4678"/>
                <w:tab w:val="right" w:pos="9720"/>
              </w:tabs>
              <w:spacing w:line="300" w:lineRule="auto"/>
            </w:pPr>
          </w:p>
          <w:p w:rsidR="00525732" w:rsidRPr="00640A3E" w:rsidRDefault="00525732" w:rsidP="00712766">
            <w:pPr>
              <w:tabs>
                <w:tab w:val="left" w:pos="1080"/>
                <w:tab w:val="left" w:pos="3420"/>
                <w:tab w:val="left" w:pos="4678"/>
                <w:tab w:val="right" w:pos="9720"/>
              </w:tabs>
              <w:spacing w:line="300" w:lineRule="auto"/>
            </w:pPr>
          </w:p>
        </w:tc>
        <w:tc>
          <w:tcPr>
            <w:tcW w:w="1423" w:type="dxa"/>
            <w:tcBorders>
              <w:top w:val="nil"/>
              <w:left w:val="nil"/>
              <w:bottom w:val="nil"/>
              <w:right w:val="single" w:sz="8" w:space="0" w:color="auto"/>
            </w:tcBorders>
          </w:tcPr>
          <w:p w:rsidR="00AA40F1" w:rsidRDefault="00AA40F1" w:rsidP="00525732">
            <w:pPr>
              <w:jc w:val="center"/>
              <w:rPr>
                <w:rStyle w:val="r12b0"/>
                <w:color w:val="auto"/>
                <w:sz w:val="36"/>
                <w:szCs w:val="36"/>
                <w:u w:val="none"/>
              </w:rPr>
            </w:pPr>
          </w:p>
          <w:sdt>
            <w:sdtPr>
              <w:rPr>
                <w:rStyle w:val="r12b0"/>
                <w:color w:val="auto"/>
                <w:sz w:val="36"/>
                <w:szCs w:val="36"/>
                <w:u w:val="none"/>
              </w:rPr>
              <w:alias w:val="Tick as appropriate"/>
              <w:tag w:val="Tick as appropriate"/>
              <w:id w:val="124671962"/>
              <w14:checkbox>
                <w14:checked w14:val="0"/>
                <w14:checkedState w14:val="00FE" w14:font="Wingdings"/>
                <w14:uncheckedState w14:val="2610" w14:font="MS Gothic"/>
              </w14:checkbox>
            </w:sdtPr>
            <w:sdtEndPr>
              <w:rPr>
                <w:rStyle w:val="r12b0"/>
              </w:rPr>
            </w:sdtEndPr>
            <w:sdtContent>
              <w:p w:rsidR="00525732" w:rsidRPr="00640A3E" w:rsidRDefault="00525732" w:rsidP="00525732">
                <w:pPr>
                  <w:jc w:val="center"/>
                  <w:rPr>
                    <w:rStyle w:val="r12b0"/>
                    <w:color w:val="auto"/>
                    <w:sz w:val="36"/>
                    <w:szCs w:val="36"/>
                    <w:u w:val="none"/>
                  </w:rPr>
                </w:pPr>
                <w:r w:rsidRPr="00640A3E">
                  <w:rPr>
                    <w:rStyle w:val="r12b0"/>
                    <w:rFonts w:ascii="MS Gothic" w:eastAsia="MS Gothic" w:hAnsi="MS Gothic" w:hint="eastAsia"/>
                    <w:color w:val="auto"/>
                    <w:sz w:val="36"/>
                    <w:szCs w:val="36"/>
                    <w:u w:val="none"/>
                  </w:rPr>
                  <w:t>☐</w:t>
                </w:r>
              </w:p>
            </w:sdtContent>
          </w:sdt>
          <w:p w:rsidR="00525732" w:rsidRPr="00640A3E" w:rsidRDefault="00525732" w:rsidP="00712766">
            <w:pPr>
              <w:tabs>
                <w:tab w:val="left" w:pos="1080"/>
                <w:tab w:val="left" w:pos="3420"/>
                <w:tab w:val="left" w:pos="4678"/>
                <w:tab w:val="right" w:pos="9720"/>
              </w:tabs>
              <w:spacing w:before="720" w:line="300" w:lineRule="auto"/>
              <w:rPr>
                <w:rStyle w:val="r120"/>
                <w:color w:val="auto"/>
              </w:rPr>
            </w:pPr>
          </w:p>
        </w:tc>
      </w:tr>
      <w:tr w:rsidR="00525732" w:rsidRPr="001C4304" w:rsidTr="00451C23">
        <w:tc>
          <w:tcPr>
            <w:tcW w:w="2098" w:type="dxa"/>
            <w:gridSpan w:val="2"/>
            <w:tcBorders>
              <w:top w:val="nil"/>
              <w:left w:val="single" w:sz="8" w:space="0" w:color="auto"/>
              <w:bottom w:val="nil"/>
              <w:right w:val="nil"/>
            </w:tcBorders>
            <w:vAlign w:val="center"/>
          </w:tcPr>
          <w:p w:rsidR="00525732" w:rsidRPr="001C4304" w:rsidRDefault="00525732" w:rsidP="00712766">
            <w:pPr>
              <w:tabs>
                <w:tab w:val="left" w:pos="1080"/>
                <w:tab w:val="left" w:pos="3420"/>
                <w:tab w:val="left" w:pos="4678"/>
                <w:tab w:val="right" w:pos="9720"/>
              </w:tabs>
              <w:adjustRightInd w:val="0"/>
              <w:snapToGrid w:val="0"/>
              <w:spacing w:before="120" w:after="240"/>
              <w:jc w:val="right"/>
            </w:pPr>
            <w:r w:rsidRPr="001C4304">
              <w:t xml:space="preserve">Name of the RLA </w:t>
            </w:r>
          </w:p>
        </w:tc>
        <w:tc>
          <w:tcPr>
            <w:tcW w:w="5415" w:type="dxa"/>
            <w:tcBorders>
              <w:top w:val="nil"/>
              <w:left w:val="nil"/>
              <w:bottom w:val="nil"/>
              <w:right w:val="single" w:sz="8" w:space="0" w:color="auto"/>
            </w:tcBorders>
            <w:vAlign w:val="center"/>
          </w:tcPr>
          <w:p w:rsidR="00525732" w:rsidRPr="001C4304" w:rsidRDefault="00CF1EE6" w:rsidP="00712766">
            <w:pPr>
              <w:pStyle w:val="r12"/>
              <w:spacing w:before="120" w:after="240"/>
            </w:pPr>
            <w:sdt>
              <w:sdtPr>
                <w:rPr>
                  <w:rStyle w:val="r120"/>
                </w:rPr>
                <w:alias w:val="Name"/>
                <w:tag w:val="Name"/>
                <w:id w:val="1944958840"/>
                <w:placeholder>
                  <w:docPart w:val="26B3A6283A3F4C7B8ADCE7065859E499"/>
                </w:placeholder>
                <w:showingPlcHdr/>
                <w:text w:multiLine="1"/>
              </w:sdtPr>
              <w:sdtEndPr>
                <w:rPr>
                  <w:rStyle w:val="a0"/>
                </w:rPr>
              </w:sdtEndPr>
              <w:sdtContent>
                <w:r w:rsidR="00525732" w:rsidRPr="001C4304">
                  <w:rPr>
                    <w:color w:val="0070C0"/>
                    <w:u w:val="none"/>
                  </w:rPr>
                  <w:t>#_________________________________</w:t>
                </w:r>
              </w:sdtContent>
            </w:sdt>
          </w:p>
        </w:tc>
        <w:tc>
          <w:tcPr>
            <w:tcW w:w="1423" w:type="dxa"/>
            <w:tcBorders>
              <w:top w:val="nil"/>
              <w:left w:val="nil"/>
              <w:bottom w:val="nil"/>
              <w:right w:val="single" w:sz="8" w:space="0" w:color="auto"/>
            </w:tcBorders>
          </w:tcPr>
          <w:p w:rsidR="00525732" w:rsidRDefault="00525732" w:rsidP="00712766">
            <w:pPr>
              <w:pStyle w:val="r12"/>
              <w:spacing w:before="120" w:after="240"/>
              <w:rPr>
                <w:rStyle w:val="r120"/>
              </w:rPr>
            </w:pPr>
          </w:p>
        </w:tc>
      </w:tr>
      <w:tr w:rsidR="00525732" w:rsidRPr="001C4304" w:rsidTr="00451C23">
        <w:tc>
          <w:tcPr>
            <w:tcW w:w="2098" w:type="dxa"/>
            <w:gridSpan w:val="2"/>
            <w:tcBorders>
              <w:top w:val="nil"/>
              <w:left w:val="single" w:sz="8" w:space="0" w:color="auto"/>
              <w:bottom w:val="nil"/>
              <w:right w:val="nil"/>
            </w:tcBorders>
          </w:tcPr>
          <w:p w:rsidR="00525732" w:rsidRPr="001C4304" w:rsidRDefault="00525732" w:rsidP="00712766">
            <w:pPr>
              <w:tabs>
                <w:tab w:val="left" w:pos="1080"/>
                <w:tab w:val="left" w:pos="3420"/>
                <w:tab w:val="left" w:pos="4678"/>
                <w:tab w:val="right" w:pos="9720"/>
              </w:tabs>
              <w:adjustRightInd w:val="0"/>
              <w:snapToGrid w:val="0"/>
              <w:spacing w:before="120" w:after="240"/>
              <w:jc w:val="right"/>
            </w:pPr>
            <w:r w:rsidRPr="001C4304">
              <w:t xml:space="preserve">Registration No. </w:t>
            </w:r>
          </w:p>
        </w:tc>
        <w:tc>
          <w:tcPr>
            <w:tcW w:w="5415" w:type="dxa"/>
            <w:tcBorders>
              <w:top w:val="nil"/>
              <w:left w:val="nil"/>
              <w:bottom w:val="nil"/>
              <w:right w:val="single" w:sz="8" w:space="0" w:color="auto"/>
            </w:tcBorders>
          </w:tcPr>
          <w:p w:rsidR="00525732" w:rsidRPr="001C4304" w:rsidRDefault="00CF1EE6" w:rsidP="00712766">
            <w:pPr>
              <w:tabs>
                <w:tab w:val="left" w:pos="1080"/>
                <w:tab w:val="left" w:pos="3420"/>
                <w:tab w:val="left" w:pos="4678"/>
                <w:tab w:val="right" w:pos="9720"/>
              </w:tabs>
              <w:adjustRightInd w:val="0"/>
              <w:snapToGrid w:val="0"/>
              <w:spacing w:before="120" w:after="240"/>
            </w:pPr>
            <w:sdt>
              <w:sdtPr>
                <w:rPr>
                  <w:rStyle w:val="r120"/>
                </w:rPr>
                <w:alias w:val="Registration no."/>
                <w:tag w:val="Registration no."/>
                <w:id w:val="494613475"/>
                <w:placeholder>
                  <w:docPart w:val="997DF80FD0DD40E5B85F6B1A4FDCACC3"/>
                </w:placeholder>
                <w:showingPlcHdr/>
                <w:text/>
              </w:sdtPr>
              <w:sdtEndPr>
                <w:rPr>
                  <w:rStyle w:val="a0"/>
                  <w:rFonts w:cstheme="minorBidi"/>
                  <w:color w:val="auto"/>
                  <w:u w:val="none"/>
                </w:rPr>
              </w:sdtEndPr>
              <w:sdtContent>
                <w:r w:rsidR="00525732" w:rsidRPr="00962C8A">
                  <w:rPr>
                    <w:color w:val="0070C0"/>
                  </w:rPr>
                  <w:t>#_____________________</w:t>
                </w:r>
                <w:r w:rsidR="00525732" w:rsidRPr="001C4304">
                  <w:rPr>
                    <w:color w:val="0070C0"/>
                  </w:rPr>
                  <w:t>____________</w:t>
                </w:r>
              </w:sdtContent>
            </w:sdt>
          </w:p>
        </w:tc>
        <w:tc>
          <w:tcPr>
            <w:tcW w:w="1423" w:type="dxa"/>
            <w:tcBorders>
              <w:top w:val="nil"/>
              <w:left w:val="nil"/>
              <w:bottom w:val="nil"/>
              <w:right w:val="single" w:sz="8" w:space="0" w:color="auto"/>
            </w:tcBorders>
          </w:tcPr>
          <w:p w:rsidR="00525732" w:rsidRDefault="00525732" w:rsidP="00712766">
            <w:pPr>
              <w:tabs>
                <w:tab w:val="left" w:pos="1080"/>
                <w:tab w:val="left" w:pos="3420"/>
                <w:tab w:val="left" w:pos="4678"/>
                <w:tab w:val="right" w:pos="9720"/>
              </w:tabs>
              <w:adjustRightInd w:val="0"/>
              <w:snapToGrid w:val="0"/>
              <w:spacing w:before="120" w:after="240"/>
              <w:rPr>
                <w:rStyle w:val="r120"/>
              </w:rPr>
            </w:pPr>
          </w:p>
        </w:tc>
      </w:tr>
      <w:tr w:rsidR="00525732" w:rsidRPr="001C4304" w:rsidTr="00451C23">
        <w:tc>
          <w:tcPr>
            <w:tcW w:w="2098" w:type="dxa"/>
            <w:gridSpan w:val="2"/>
            <w:tcBorders>
              <w:top w:val="nil"/>
              <w:left w:val="single" w:sz="8" w:space="0" w:color="auto"/>
              <w:bottom w:val="single" w:sz="8" w:space="0" w:color="auto"/>
              <w:right w:val="nil"/>
            </w:tcBorders>
          </w:tcPr>
          <w:p w:rsidR="00525732" w:rsidRPr="001C4304" w:rsidRDefault="00525732" w:rsidP="00712766">
            <w:pPr>
              <w:spacing w:before="120" w:after="240"/>
              <w:jc w:val="right"/>
            </w:pPr>
            <w:r w:rsidRPr="001C4304">
              <w:t>Date</w:t>
            </w:r>
          </w:p>
        </w:tc>
        <w:tc>
          <w:tcPr>
            <w:tcW w:w="5415" w:type="dxa"/>
            <w:tcBorders>
              <w:top w:val="nil"/>
              <w:left w:val="nil"/>
              <w:bottom w:val="single" w:sz="8" w:space="0" w:color="auto"/>
              <w:right w:val="single" w:sz="8" w:space="0" w:color="auto"/>
            </w:tcBorders>
          </w:tcPr>
          <w:p w:rsidR="00525732" w:rsidRPr="001C4304" w:rsidRDefault="00CF1EE6" w:rsidP="00712766">
            <w:pPr>
              <w:tabs>
                <w:tab w:val="left" w:pos="1080"/>
                <w:tab w:val="left" w:pos="3420"/>
                <w:tab w:val="left" w:pos="4678"/>
                <w:tab w:val="right" w:pos="9720"/>
              </w:tabs>
              <w:adjustRightInd w:val="0"/>
              <w:snapToGrid w:val="0"/>
              <w:spacing w:before="120" w:after="240"/>
            </w:pPr>
            <w:sdt>
              <w:sdtPr>
                <w:rPr>
                  <w:rStyle w:val="r120"/>
                </w:rPr>
                <w:alias w:val="date "/>
                <w:tag w:val="date"/>
                <w:id w:val="967630491"/>
                <w:placeholder>
                  <w:docPart w:val="D9E61DBD8C2E433F9379EC047AB439F6"/>
                </w:placeholder>
                <w:showingPlcHdr/>
                <w:date>
                  <w:dateFormat w:val="d/M/yyyy"/>
                  <w:lid w:val="en-US"/>
                  <w:storeMappedDataAs w:val="dateTime"/>
                  <w:calendar w:val="gregorian"/>
                </w:date>
              </w:sdtPr>
              <w:sdtEndPr>
                <w:rPr>
                  <w:rStyle w:val="a0"/>
                  <w:rFonts w:cstheme="minorBidi"/>
                  <w:color w:val="auto"/>
                  <w:u w:val="none"/>
                </w:rPr>
              </w:sdtEndPr>
              <w:sdtContent>
                <w:r w:rsidR="00525732" w:rsidRPr="001C4304">
                  <w:rPr>
                    <w:rStyle w:val="af0"/>
                    <w:color w:val="0070C0"/>
                  </w:rPr>
                  <w:t>#________</w:t>
                </w:r>
                <w:r w:rsidR="00525732" w:rsidRPr="001C4304">
                  <w:rPr>
                    <w:color w:val="0070C0"/>
                  </w:rPr>
                  <w:t>_________</w:t>
                </w:r>
                <w:r w:rsidR="00525732" w:rsidRPr="001C4304">
                  <w:rPr>
                    <w:rStyle w:val="af0"/>
                    <w:color w:val="0070C0"/>
                  </w:rPr>
                  <w:t>____</w:t>
                </w:r>
              </w:sdtContent>
            </w:sdt>
            <w:r w:rsidR="00525732" w:rsidRPr="001C4304">
              <w:rPr>
                <w:i/>
              </w:rPr>
              <w:t xml:space="preserve"> (</w:t>
            </w:r>
            <w:proofErr w:type="spellStart"/>
            <w:r w:rsidR="00525732" w:rsidRPr="001C4304">
              <w:rPr>
                <w:i/>
              </w:rPr>
              <w:t>dd</w:t>
            </w:r>
            <w:proofErr w:type="spellEnd"/>
            <w:r w:rsidR="00525732" w:rsidRPr="001C4304">
              <w:rPr>
                <w:i/>
              </w:rPr>
              <w:t>/mm/</w:t>
            </w:r>
            <w:proofErr w:type="spellStart"/>
            <w:r w:rsidR="00525732" w:rsidRPr="001C4304">
              <w:rPr>
                <w:i/>
              </w:rPr>
              <w:t>yyyy</w:t>
            </w:r>
            <w:proofErr w:type="spellEnd"/>
            <w:r w:rsidR="00525732" w:rsidRPr="001C4304">
              <w:rPr>
                <w:i/>
              </w:rPr>
              <w:t>)</w:t>
            </w:r>
          </w:p>
        </w:tc>
        <w:tc>
          <w:tcPr>
            <w:tcW w:w="1423" w:type="dxa"/>
            <w:tcBorders>
              <w:top w:val="nil"/>
              <w:left w:val="nil"/>
              <w:bottom w:val="single" w:sz="8" w:space="0" w:color="auto"/>
              <w:right w:val="single" w:sz="8" w:space="0" w:color="auto"/>
            </w:tcBorders>
          </w:tcPr>
          <w:p w:rsidR="00525732" w:rsidRDefault="00525732" w:rsidP="00712766">
            <w:pPr>
              <w:tabs>
                <w:tab w:val="left" w:pos="1080"/>
                <w:tab w:val="left" w:pos="3420"/>
                <w:tab w:val="left" w:pos="4678"/>
                <w:tab w:val="right" w:pos="9720"/>
              </w:tabs>
              <w:adjustRightInd w:val="0"/>
              <w:snapToGrid w:val="0"/>
              <w:spacing w:before="120" w:after="240"/>
              <w:rPr>
                <w:rStyle w:val="r120"/>
              </w:rPr>
            </w:pPr>
          </w:p>
        </w:tc>
      </w:tr>
    </w:tbl>
    <w:p w:rsidR="00050BA9" w:rsidRPr="001C4304" w:rsidRDefault="00050BA9" w:rsidP="00050BA9">
      <w:pPr>
        <w:adjustRightInd w:val="0"/>
        <w:snapToGrid w:val="0"/>
        <w:rPr>
          <w:sz w:val="2"/>
          <w:szCs w:val="2"/>
        </w:rPr>
      </w:pPr>
    </w:p>
    <w:p w:rsidR="005B78A8" w:rsidRPr="001C4304" w:rsidRDefault="005B78A8" w:rsidP="005B78A8">
      <w:pPr>
        <w:widowControl/>
        <w:spacing w:line="180" w:lineRule="exact"/>
        <w:rPr>
          <w:rFonts w:eastAsia="細明體" w:cs="Times New Roman"/>
          <w:b/>
          <w:color w:val="000000"/>
          <w:kern w:val="0"/>
          <w:szCs w:val="24"/>
        </w:rPr>
      </w:pPr>
    </w:p>
    <w:p w:rsidR="00CF0D19" w:rsidRPr="001C4304" w:rsidRDefault="00CF0D19" w:rsidP="00206625">
      <w:pPr>
        <w:widowControl/>
        <w:spacing w:before="120"/>
        <w:rPr>
          <w:rFonts w:eastAsia="細明體" w:cs="Times New Roman"/>
          <w:color w:val="000000"/>
          <w:kern w:val="0"/>
          <w:szCs w:val="24"/>
        </w:rPr>
      </w:pPr>
      <w:r w:rsidRPr="001C4304">
        <w:rPr>
          <w:rFonts w:eastAsia="細明體" w:cs="Times New Roman"/>
          <w:b/>
          <w:color w:val="000000"/>
          <w:kern w:val="0"/>
          <w:szCs w:val="24"/>
        </w:rPr>
        <w:lastRenderedPageBreak/>
        <w:t>Notes</w:t>
      </w:r>
      <w:r w:rsidR="00C9591F" w:rsidRPr="001C4304">
        <w:rPr>
          <w:rFonts w:eastAsia="細明體" w:cs="Times New Roman"/>
          <w:b/>
          <w:color w:val="000000"/>
          <w:kern w:val="0"/>
          <w:szCs w:val="24"/>
        </w:rPr>
        <w:t>:</w:t>
      </w:r>
    </w:p>
    <w:tbl>
      <w:tblPr>
        <w:tblStyle w:val="a3"/>
        <w:tblW w:w="9144"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44"/>
      </w:tblGrid>
      <w:tr w:rsidR="00A34106" w:rsidRPr="001C4304" w:rsidTr="00A34106">
        <w:tc>
          <w:tcPr>
            <w:tcW w:w="9144" w:type="dxa"/>
          </w:tcPr>
          <w:p w:rsidR="001C4304" w:rsidRPr="00962C8A" w:rsidRDefault="00A34106" w:rsidP="00962C8A">
            <w:pPr>
              <w:pStyle w:val="a4"/>
              <w:numPr>
                <w:ilvl w:val="0"/>
                <w:numId w:val="8"/>
              </w:numPr>
              <w:adjustRightInd w:val="0"/>
              <w:snapToGrid w:val="0"/>
              <w:spacing w:before="120" w:after="120"/>
              <w:ind w:left="668" w:right="169" w:hanging="668"/>
              <w:jc w:val="both"/>
            </w:pPr>
            <w:r w:rsidRPr="00962C8A">
              <w:t xml:space="preserve">All references to “lease” in this Form shall include </w:t>
            </w:r>
            <w:r w:rsidR="00D02E67">
              <w:t xml:space="preserve">Government Lease or </w:t>
            </w:r>
            <w:r w:rsidRPr="00962C8A">
              <w:t xml:space="preserve">Conditions of Sale / Grant / Exchange, etc. </w:t>
            </w:r>
            <w:r w:rsidR="00D02E67">
              <w:t>(</w:t>
            </w:r>
            <w:r w:rsidRPr="00962C8A">
              <w:t>as the case may be</w:t>
            </w:r>
            <w:r w:rsidR="00D02E67">
              <w:t>) and “lease” shall be construed accordingly</w:t>
            </w:r>
            <w:r w:rsidRPr="00962C8A">
              <w:t>.</w:t>
            </w:r>
          </w:p>
          <w:p w:rsidR="00483E30" w:rsidRDefault="001C4304" w:rsidP="00962C8A">
            <w:pPr>
              <w:pStyle w:val="a4"/>
              <w:numPr>
                <w:ilvl w:val="0"/>
                <w:numId w:val="8"/>
              </w:numPr>
              <w:adjustRightInd w:val="0"/>
              <w:snapToGrid w:val="0"/>
              <w:spacing w:before="120" w:after="120"/>
              <w:ind w:left="668" w:right="169" w:hanging="668"/>
              <w:jc w:val="both"/>
            </w:pPr>
            <w:r w:rsidRPr="001C4304">
              <w:t xml:space="preserve">SCC on the submission of </w:t>
            </w:r>
            <w:r w:rsidR="008C4F6E">
              <w:t>TPRP</w:t>
            </w:r>
            <w:r w:rsidRPr="001C4304">
              <w:t xml:space="preserve"> is inapplicable to cases where</w:t>
            </w:r>
            <w:r w:rsidR="00483E30">
              <w:t xml:space="preserve"> :-</w:t>
            </w:r>
          </w:p>
          <w:p w:rsidR="001C4304" w:rsidRDefault="00816953" w:rsidP="00816953">
            <w:pPr>
              <w:pStyle w:val="a4"/>
              <w:numPr>
                <w:ilvl w:val="0"/>
                <w:numId w:val="17"/>
              </w:numPr>
              <w:adjustRightInd w:val="0"/>
              <w:snapToGrid w:val="0"/>
              <w:spacing w:before="120" w:after="120"/>
              <w:ind w:right="169"/>
              <w:jc w:val="both"/>
            </w:pPr>
            <w:proofErr w:type="gramStart"/>
            <w:r>
              <w:t>the</w:t>
            </w:r>
            <w:proofErr w:type="gramEnd"/>
            <w:r>
              <w:t xml:space="preserve"> existing trees are </w:t>
            </w:r>
            <w:r w:rsidRPr="00816953">
              <w:t>on areas outside the lot boundary or on areas required under lease to be handed back to Government bureau/department</w:t>
            </w:r>
            <w:r w:rsidR="00707640" w:rsidRPr="001C4304">
              <w:t xml:space="preserve"> </w:t>
            </w:r>
            <w:r w:rsidR="00707640">
              <w:t>(“</w:t>
            </w:r>
            <w:r w:rsidR="00707640" w:rsidRPr="001C4304">
              <w:t>B/D</w:t>
            </w:r>
            <w:r w:rsidR="00707640">
              <w:t>”)</w:t>
            </w:r>
            <w:r w:rsidRPr="00816953">
              <w:t xml:space="preserve"> other than </w:t>
            </w:r>
            <w:proofErr w:type="spellStart"/>
            <w:r w:rsidRPr="00816953">
              <w:t>LandsD</w:t>
            </w:r>
            <w:proofErr w:type="spellEnd"/>
            <w:r w:rsidR="00477A7D">
              <w:rPr>
                <w:lang w:val="en-GB"/>
              </w:rPr>
              <w:t>.</w:t>
            </w:r>
            <w:r w:rsidR="001C4304" w:rsidRPr="001C4304">
              <w:t xml:space="preserve">  For such cases, the concerned B/D will be responsible for compliance checking at the submission stage in accordance with t</w:t>
            </w:r>
            <w:r w:rsidR="00EE39AE">
              <w:t>he relevant clauses under lease</w:t>
            </w:r>
            <w:r w:rsidR="001C4304" w:rsidRPr="001C4304">
              <w:t xml:space="preserve"> and DEVB </w:t>
            </w:r>
            <w:proofErr w:type="gramStart"/>
            <w:r w:rsidR="001C4304" w:rsidRPr="001C4304">
              <w:t>TC(</w:t>
            </w:r>
            <w:proofErr w:type="gramEnd"/>
            <w:r w:rsidR="001C4304" w:rsidRPr="001C4304">
              <w:t>W) No. 6/2015.</w:t>
            </w:r>
          </w:p>
          <w:p w:rsidR="00483E30" w:rsidRDefault="00816953" w:rsidP="00816953">
            <w:pPr>
              <w:pStyle w:val="a4"/>
              <w:numPr>
                <w:ilvl w:val="0"/>
                <w:numId w:val="17"/>
              </w:numPr>
              <w:adjustRightInd w:val="0"/>
              <w:snapToGrid w:val="0"/>
              <w:spacing w:before="120" w:after="120"/>
              <w:ind w:right="169"/>
              <w:jc w:val="both"/>
            </w:pPr>
            <w:proofErr w:type="gramStart"/>
            <w:r w:rsidRPr="00816953">
              <w:t>form</w:t>
            </w:r>
            <w:proofErr w:type="gramEnd"/>
            <w:r w:rsidRPr="00816953">
              <w:t xml:space="preserve"> part and parcel of a Landscape Submission for compliance with planning conditions and/or in support of planning application</w:t>
            </w:r>
            <w:r w:rsidR="00483E30">
              <w:t xml:space="preserve">. For such cases, please refer to paragraph 4 of </w:t>
            </w:r>
            <w:r w:rsidR="00316DF9">
              <w:t>the PN</w:t>
            </w:r>
            <w:r w:rsidR="00483E30">
              <w:t>.</w:t>
            </w:r>
          </w:p>
          <w:p w:rsidR="00483E30" w:rsidRPr="00483E30" w:rsidRDefault="00483E30" w:rsidP="00483E30">
            <w:pPr>
              <w:pStyle w:val="a4"/>
              <w:numPr>
                <w:ilvl w:val="0"/>
                <w:numId w:val="17"/>
              </w:numPr>
              <w:adjustRightInd w:val="0"/>
              <w:snapToGrid w:val="0"/>
              <w:spacing w:before="120" w:after="120"/>
              <w:ind w:right="169"/>
              <w:jc w:val="both"/>
              <w:rPr>
                <w:rStyle w:val="r120"/>
                <w:rFonts w:cstheme="minorBidi"/>
                <w:color w:val="auto"/>
                <w:u w:val="none"/>
              </w:rPr>
            </w:pPr>
            <w:proofErr w:type="gramStart"/>
            <w:r>
              <w:rPr>
                <w:rStyle w:val="r120"/>
                <w:color w:val="auto"/>
                <w:szCs w:val="24"/>
                <w:u w:val="none"/>
                <w:lang w:val="en-GB"/>
              </w:rPr>
              <w:t>compensatory</w:t>
            </w:r>
            <w:proofErr w:type="gramEnd"/>
            <w:r>
              <w:rPr>
                <w:rStyle w:val="r120"/>
                <w:color w:val="auto"/>
                <w:szCs w:val="24"/>
                <w:u w:val="none"/>
                <w:lang w:val="en-GB"/>
              </w:rPr>
              <w:t xml:space="preserve"> trees within lot area to be handed over to a</w:t>
            </w:r>
            <w:r w:rsidR="00816953">
              <w:rPr>
                <w:rStyle w:val="r120"/>
                <w:color w:val="auto"/>
                <w:szCs w:val="24"/>
                <w:u w:val="none"/>
                <w:lang w:val="en-GB"/>
              </w:rPr>
              <w:t>nd maintained by the Government are involved.</w:t>
            </w:r>
          </w:p>
          <w:p w:rsidR="00483E30" w:rsidRDefault="00816953" w:rsidP="00816953">
            <w:pPr>
              <w:pStyle w:val="a4"/>
              <w:numPr>
                <w:ilvl w:val="0"/>
                <w:numId w:val="17"/>
              </w:numPr>
              <w:adjustRightInd w:val="0"/>
              <w:snapToGrid w:val="0"/>
              <w:spacing w:before="120" w:after="120"/>
              <w:ind w:right="169"/>
              <w:jc w:val="both"/>
            </w:pPr>
            <w:proofErr w:type="gramStart"/>
            <w:r w:rsidRPr="00816953">
              <w:rPr>
                <w:rStyle w:val="r120"/>
                <w:color w:val="auto"/>
                <w:szCs w:val="24"/>
                <w:u w:val="none"/>
                <w:lang w:val="en-GB"/>
              </w:rPr>
              <w:t>compensatory</w:t>
            </w:r>
            <w:proofErr w:type="gramEnd"/>
            <w:r w:rsidRPr="00816953">
              <w:rPr>
                <w:rStyle w:val="r120"/>
                <w:color w:val="auto"/>
                <w:szCs w:val="24"/>
                <w:u w:val="none"/>
                <w:lang w:val="en-GB"/>
              </w:rPr>
              <w:t xml:space="preserve"> trees or transplanting trees on areas designated as reserve area (e.g. Drainage Reserve Area, Waterworks Reserve Area etc.), non-building area, or other areas where erection of building or structure or feature is subject to specific consent/approval by the Director of Lands or other Government dep</w:t>
            </w:r>
            <w:r>
              <w:rPr>
                <w:rStyle w:val="r120"/>
                <w:color w:val="auto"/>
                <w:szCs w:val="24"/>
                <w:u w:val="none"/>
                <w:lang w:val="en-GB"/>
              </w:rPr>
              <w:t>artments under lease conditions are involved.</w:t>
            </w:r>
          </w:p>
          <w:p w:rsidR="00032E12" w:rsidRPr="000A1953" w:rsidRDefault="00032E12" w:rsidP="00962C8A">
            <w:pPr>
              <w:pStyle w:val="a4"/>
              <w:numPr>
                <w:ilvl w:val="0"/>
                <w:numId w:val="8"/>
              </w:numPr>
              <w:adjustRightInd w:val="0"/>
              <w:snapToGrid w:val="0"/>
              <w:spacing w:before="120" w:after="120"/>
              <w:ind w:left="668" w:right="169" w:hanging="668"/>
              <w:jc w:val="both"/>
              <w:rPr>
                <w:sz w:val="36"/>
              </w:rPr>
            </w:pPr>
            <w:r w:rsidRPr="00032E12">
              <w:rPr>
                <w:szCs w:val="18"/>
              </w:rPr>
              <w:t xml:space="preserve">Trees of particular value refer to </w:t>
            </w:r>
            <w:r w:rsidRPr="00032E12">
              <w:rPr>
                <w:rFonts w:eastAsia="Times New Roman"/>
                <w:szCs w:val="18"/>
              </w:rPr>
              <w:t>Old and Valuable Trees (“OVT”), trees that are potentially registrable in the Register of OVT, trees of rare species and other trees (stonewall trees, trees of particular interest, etc.) as designated and preserved under lease.</w:t>
            </w:r>
          </w:p>
          <w:p w:rsidR="00842A95" w:rsidRPr="000A1953" w:rsidRDefault="00842A95" w:rsidP="00962C8A">
            <w:pPr>
              <w:pStyle w:val="a4"/>
              <w:numPr>
                <w:ilvl w:val="0"/>
                <w:numId w:val="8"/>
              </w:numPr>
              <w:adjustRightInd w:val="0"/>
              <w:snapToGrid w:val="0"/>
              <w:spacing w:before="120" w:after="120"/>
              <w:ind w:left="668" w:right="169" w:hanging="668"/>
              <w:jc w:val="both"/>
              <w:rPr>
                <w:szCs w:val="24"/>
              </w:rPr>
            </w:pPr>
            <w:r w:rsidRPr="000A1953">
              <w:rPr>
                <w:szCs w:val="24"/>
              </w:rPr>
              <w:t xml:space="preserve">The approval </w:t>
            </w:r>
            <w:r>
              <w:rPr>
                <w:szCs w:val="24"/>
              </w:rPr>
              <w:t>of the TPRP (if given) shall be subject to an undertaking to complete the tree works under the approved TPRP to be executed by the lot owner.</w:t>
            </w:r>
          </w:p>
          <w:p w:rsidR="00E568DC" w:rsidRPr="00032E12" w:rsidRDefault="00E568DC" w:rsidP="00962C8A">
            <w:pPr>
              <w:pStyle w:val="a4"/>
              <w:numPr>
                <w:ilvl w:val="0"/>
                <w:numId w:val="8"/>
              </w:numPr>
              <w:adjustRightInd w:val="0"/>
              <w:snapToGrid w:val="0"/>
              <w:spacing w:before="120" w:after="120"/>
              <w:ind w:left="668" w:right="169" w:hanging="668"/>
              <w:jc w:val="both"/>
              <w:rPr>
                <w:sz w:val="36"/>
              </w:rPr>
            </w:pPr>
            <w:r>
              <w:rPr>
                <w:rFonts w:eastAsia="Times New Roman"/>
                <w:szCs w:val="18"/>
              </w:rPr>
              <w:t>No tree removal works under the approved TPRP shall be commenced and conducted before the approval of</w:t>
            </w:r>
            <w:r w:rsidR="00E93390">
              <w:rPr>
                <w:rFonts w:eastAsia="Times New Roman"/>
                <w:szCs w:val="18"/>
              </w:rPr>
              <w:t xml:space="preserve"> </w:t>
            </w:r>
            <w:bookmarkStart w:id="0" w:name="_GoBack"/>
            <w:bookmarkEnd w:id="0"/>
            <w:r>
              <w:rPr>
                <w:rFonts w:eastAsia="Times New Roman"/>
                <w:szCs w:val="18"/>
              </w:rPr>
              <w:t>Foundation Plans and Site Formation Plans (including ELS Plans)(if any) by BD.</w:t>
            </w:r>
          </w:p>
          <w:p w:rsidR="00A34106" w:rsidRPr="001C4304" w:rsidRDefault="00A34106" w:rsidP="00C42796">
            <w:pPr>
              <w:adjustRightInd w:val="0"/>
              <w:snapToGrid w:val="0"/>
              <w:ind w:right="34"/>
              <w:jc w:val="both"/>
              <w:rPr>
                <w:rFonts w:cs="Times New Roman"/>
                <w:szCs w:val="24"/>
              </w:rPr>
            </w:pPr>
          </w:p>
        </w:tc>
      </w:tr>
    </w:tbl>
    <w:p w:rsidR="00E657D2" w:rsidRPr="001C4304" w:rsidRDefault="00E657D2" w:rsidP="00024944">
      <w:pPr>
        <w:tabs>
          <w:tab w:val="left" w:pos="709"/>
          <w:tab w:val="center" w:pos="6480"/>
        </w:tabs>
        <w:snapToGrid w:val="0"/>
        <w:spacing w:after="120"/>
        <w:ind w:left="142"/>
        <w:jc w:val="both"/>
        <w:rPr>
          <w:rFonts w:cs="Times New Roman"/>
          <w:szCs w:val="24"/>
        </w:rPr>
      </w:pPr>
      <w:r w:rsidRPr="001C4304">
        <w:rPr>
          <w:rFonts w:cs="Times New Roman"/>
          <w:szCs w:val="24"/>
        </w:rPr>
        <w:t>*</w:t>
      </w:r>
      <w:r w:rsidRPr="001C4304">
        <w:rPr>
          <w:rFonts w:cs="Times New Roman"/>
          <w:szCs w:val="24"/>
        </w:rPr>
        <w:tab/>
      </w:r>
      <w:r w:rsidR="00CF0D19" w:rsidRPr="001C4304">
        <w:rPr>
          <w:rFonts w:cs="Times New Roman"/>
          <w:szCs w:val="24"/>
        </w:rPr>
        <w:t xml:space="preserve">Select </w:t>
      </w:r>
      <w:r w:rsidRPr="001C4304">
        <w:rPr>
          <w:rFonts w:cs="Times New Roman"/>
          <w:szCs w:val="24"/>
        </w:rPr>
        <w:t>as appropriate</w:t>
      </w:r>
    </w:p>
    <w:p w:rsidR="00E44A05" w:rsidRPr="001C4304" w:rsidRDefault="00E44A05" w:rsidP="00E44A05">
      <w:pPr>
        <w:tabs>
          <w:tab w:val="left" w:pos="709"/>
          <w:tab w:val="center" w:pos="6480"/>
        </w:tabs>
        <w:snapToGrid w:val="0"/>
        <w:spacing w:after="120"/>
        <w:ind w:left="142"/>
        <w:jc w:val="both"/>
        <w:rPr>
          <w:rFonts w:cs="Times New Roman"/>
          <w:szCs w:val="24"/>
        </w:rPr>
      </w:pPr>
      <w:r w:rsidRPr="001C4304">
        <w:rPr>
          <w:rFonts w:cs="Times New Roman"/>
          <w:szCs w:val="24"/>
        </w:rPr>
        <w:t>#</w:t>
      </w:r>
      <w:r w:rsidRPr="001C4304">
        <w:rPr>
          <w:rFonts w:cs="Times New Roman"/>
          <w:szCs w:val="24"/>
          <w:vertAlign w:val="superscript"/>
        </w:rPr>
        <w:tab/>
      </w:r>
      <w:r w:rsidRPr="001C4304">
        <w:rPr>
          <w:rFonts w:cs="Times New Roman"/>
          <w:szCs w:val="24"/>
        </w:rPr>
        <w:t>Fill in as appropriate</w:t>
      </w:r>
    </w:p>
    <w:p w:rsidR="0042468B" w:rsidRPr="001C4304" w:rsidRDefault="00FF520F" w:rsidP="00024944">
      <w:pPr>
        <w:tabs>
          <w:tab w:val="left" w:pos="709"/>
          <w:tab w:val="center" w:pos="6480"/>
        </w:tabs>
        <w:snapToGrid w:val="0"/>
        <w:spacing w:after="120"/>
        <w:ind w:left="142"/>
        <w:jc w:val="both"/>
        <w:rPr>
          <w:rFonts w:cs="Times New Roman"/>
          <w:szCs w:val="24"/>
        </w:rPr>
      </w:pPr>
      <w:r w:rsidRPr="001C4304">
        <w:rPr>
          <w:rFonts w:cs="Times New Roman" w:hint="eastAsia"/>
          <w:sz w:val="28"/>
          <w:szCs w:val="24"/>
        </w:rPr>
        <w:t>□</w:t>
      </w:r>
      <w:r w:rsidR="00C54157" w:rsidRPr="001C4304">
        <w:rPr>
          <w:rFonts w:cs="Times New Roman"/>
          <w:szCs w:val="24"/>
        </w:rPr>
        <w:tab/>
      </w:r>
      <w:r w:rsidR="00CF0D19" w:rsidRPr="001C4304">
        <w:rPr>
          <w:rFonts w:cs="Times New Roman"/>
          <w:szCs w:val="24"/>
        </w:rPr>
        <w:t>T</w:t>
      </w:r>
      <w:r w:rsidR="004A33C2" w:rsidRPr="001C4304">
        <w:rPr>
          <w:rFonts w:cs="Times New Roman"/>
          <w:szCs w:val="24"/>
        </w:rPr>
        <w:t xml:space="preserve">ick </w:t>
      </w:r>
      <w:r w:rsidR="00E657D2" w:rsidRPr="001C4304">
        <w:rPr>
          <w:rFonts w:cs="Times New Roman"/>
          <w:szCs w:val="24"/>
        </w:rPr>
        <w:t>as appropriate</w:t>
      </w:r>
    </w:p>
    <w:p w:rsidR="00883C62" w:rsidRPr="001C4304" w:rsidRDefault="00883C62" w:rsidP="00024944">
      <w:pPr>
        <w:tabs>
          <w:tab w:val="left" w:pos="709"/>
          <w:tab w:val="center" w:pos="6480"/>
        </w:tabs>
        <w:snapToGrid w:val="0"/>
        <w:spacing w:after="120"/>
        <w:ind w:left="142"/>
        <w:jc w:val="both"/>
        <w:rPr>
          <w:rFonts w:cs="Times New Roman"/>
          <w:szCs w:val="24"/>
        </w:rPr>
      </w:pPr>
      <w:r w:rsidRPr="001C4304">
        <w:rPr>
          <w:rFonts w:cs="Times New Roman"/>
          <w:szCs w:val="24"/>
        </w:rPr>
        <w:t>_____________________</w:t>
      </w:r>
    </w:p>
    <w:p w:rsidR="005B7BDA" w:rsidRDefault="00C3183F">
      <w:pPr>
        <w:widowControl/>
        <w:rPr>
          <w:rFonts w:cs="Times New Roman"/>
          <w:szCs w:val="24"/>
        </w:rPr>
      </w:pPr>
      <w:r>
        <w:rPr>
          <w:rFonts w:cs="Times New Roman"/>
          <w:szCs w:val="24"/>
        </w:rPr>
        <w:br w:type="page"/>
      </w:r>
    </w:p>
    <w:tbl>
      <w:tblPr>
        <w:tblStyle w:val="a3"/>
        <w:tblW w:w="10065" w:type="dxa"/>
        <w:tblInd w:w="-426" w:type="dxa"/>
        <w:tblLayout w:type="fixed"/>
        <w:tblLook w:val="04A0" w:firstRow="1" w:lastRow="0" w:firstColumn="1" w:lastColumn="0" w:noHBand="0" w:noVBand="1"/>
      </w:tblPr>
      <w:tblGrid>
        <w:gridCol w:w="10065"/>
      </w:tblGrid>
      <w:tr w:rsidR="005B7BDA" w:rsidRPr="000A26ED" w:rsidTr="00707640">
        <w:trPr>
          <w:trHeight w:val="469"/>
        </w:trPr>
        <w:tc>
          <w:tcPr>
            <w:tcW w:w="10065" w:type="dxa"/>
            <w:tcBorders>
              <w:top w:val="nil"/>
              <w:left w:val="nil"/>
              <w:bottom w:val="nil"/>
              <w:right w:val="nil"/>
            </w:tcBorders>
          </w:tcPr>
          <w:p w:rsidR="00816953" w:rsidRPr="00816953" w:rsidRDefault="00816953" w:rsidP="00816953">
            <w:pPr>
              <w:jc w:val="center"/>
              <w:rPr>
                <w:b/>
              </w:rPr>
            </w:pPr>
            <w:r>
              <w:rPr>
                <w:b/>
              </w:rPr>
              <w:lastRenderedPageBreak/>
              <w:t>Appendix</w:t>
            </w:r>
            <w:r w:rsidR="00535D38">
              <w:rPr>
                <w:b/>
              </w:rPr>
              <w:t xml:space="preserve"> to Form 5</w:t>
            </w:r>
            <w:r w:rsidRPr="00816953">
              <w:rPr>
                <w:rFonts w:hint="eastAsia"/>
                <w:b/>
              </w:rPr>
              <w:t xml:space="preserve"> - </w:t>
            </w:r>
            <w:r w:rsidRPr="00816953">
              <w:rPr>
                <w:rFonts w:cs="Times New Roman"/>
                <w:b/>
                <w:sz w:val="25"/>
                <w:szCs w:val="25"/>
              </w:rPr>
              <w:t>Submission of Tree Preservation and Removal Proposal</w:t>
            </w:r>
          </w:p>
          <w:tbl>
            <w:tblPr>
              <w:tblStyle w:val="a3"/>
              <w:tblW w:w="9463" w:type="dxa"/>
              <w:tblInd w:w="3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2"/>
              <w:gridCol w:w="8931"/>
            </w:tblGrid>
            <w:tr w:rsidR="005B7BDA" w:rsidRPr="005D5E7A" w:rsidTr="005B7BDA">
              <w:tc>
                <w:tcPr>
                  <w:tcW w:w="532" w:type="dxa"/>
                </w:tcPr>
                <w:p w:rsidR="005B7BDA" w:rsidRPr="005D5E7A" w:rsidRDefault="005B7BDA" w:rsidP="00707640">
                  <w:pPr>
                    <w:pStyle w:val="Default"/>
                    <w:snapToGrid w:val="0"/>
                    <w:spacing w:before="120"/>
                    <w:ind w:left="-108"/>
                    <w:rPr>
                      <w:b/>
                      <w:color w:val="auto"/>
                      <w:kern w:val="2"/>
                      <w:sz w:val="26"/>
                      <w:szCs w:val="26"/>
                    </w:rPr>
                  </w:pPr>
                  <w:r w:rsidRPr="005D5E7A">
                    <w:rPr>
                      <w:b/>
                    </w:rPr>
                    <w:t>To:</w:t>
                  </w:r>
                  <w:r>
                    <w:rPr>
                      <w:b/>
                    </w:rPr>
                    <w:br/>
                  </w:r>
                </w:p>
              </w:tc>
              <w:tc>
                <w:tcPr>
                  <w:tcW w:w="8931" w:type="dxa"/>
                </w:tcPr>
                <w:p w:rsidR="005B7BDA" w:rsidRPr="005D5E7A" w:rsidRDefault="00CF1EE6" w:rsidP="00707640">
                  <w:pPr>
                    <w:pStyle w:val="Default"/>
                    <w:snapToGrid w:val="0"/>
                    <w:spacing w:before="120" w:after="120"/>
                    <w:ind w:right="-112"/>
                    <w:rPr>
                      <w:b/>
                      <w:color w:val="auto"/>
                      <w:kern w:val="2"/>
                      <w:sz w:val="26"/>
                      <w:szCs w:val="26"/>
                    </w:rPr>
                  </w:pPr>
                  <w:sdt>
                    <w:sdtPr>
                      <w:rPr>
                        <w:rStyle w:val="r12a0"/>
                      </w:rPr>
                      <w:alias w:val="DLO/Section"/>
                      <w:tag w:val="DLO/Section"/>
                      <w:id w:val="-188064676"/>
                      <w:placeholder>
                        <w:docPart w:val="D1DEF4CA820C48E589A23C2B16DD5431"/>
                      </w:placeholder>
                      <w:showingPlcHdr/>
                      <w15:color w:val="000000"/>
                      <w:comboBox>
                        <w:listItem w:displayText="(Please select/input name of Office/ 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b w:val="0"/>
                        <w:color w:val="000000"/>
                        <w:u w:val="none"/>
                      </w:rPr>
                    </w:sdtEndPr>
                    <w:sdtContent>
                      <w:r w:rsidR="005B7BDA">
                        <w:rPr>
                          <w:rStyle w:val="af0"/>
                          <w:b/>
                          <w:color w:val="0070C0"/>
                        </w:rPr>
                        <w:t>*D</w:t>
                      </w:r>
                      <w:r w:rsidR="005B7BDA" w:rsidRPr="005D5E7A">
                        <w:rPr>
                          <w:rStyle w:val="af0"/>
                          <w:b/>
                          <w:color w:val="0070C0"/>
                        </w:rPr>
                        <w:t>istrict Lands Office</w:t>
                      </w:r>
                      <w:r w:rsidR="005B7BDA">
                        <w:rPr>
                          <w:rStyle w:val="af0"/>
                          <w:b/>
                          <w:color w:val="0070C0"/>
                        </w:rPr>
                        <w:t>/#</w:t>
                      </w:r>
                      <w:r w:rsidR="005B7BDA" w:rsidRPr="005D5E7A">
                        <w:rPr>
                          <w:rStyle w:val="af0"/>
                          <w:b/>
                          <w:color w:val="0070C0"/>
                        </w:rPr>
                        <w:t>__________/</w:t>
                      </w:r>
                      <w:r w:rsidR="005B7BDA">
                        <w:rPr>
                          <w:rStyle w:val="af0"/>
                          <w:b/>
                          <w:color w:val="0070C0"/>
                        </w:rPr>
                        <w:t xml:space="preserve"> #</w:t>
                      </w:r>
                      <w:r w:rsidR="005B7BDA" w:rsidRPr="005D5E7A">
                        <w:rPr>
                          <w:rStyle w:val="af0"/>
                          <w:b/>
                          <w:color w:val="0070C0"/>
                        </w:rPr>
                        <w:t>__________ Section</w:t>
                      </w:r>
                    </w:sdtContent>
                  </w:sdt>
                  <w:r w:rsidR="005B7BDA">
                    <w:rPr>
                      <w:b/>
                    </w:rPr>
                    <w:t xml:space="preserve"> </w:t>
                  </w:r>
                  <w:r w:rsidR="005B7BDA" w:rsidRPr="005D5E7A">
                    <w:rPr>
                      <w:b/>
                    </w:rPr>
                    <w:t>of Lands Department</w:t>
                  </w:r>
                  <w:r w:rsidR="005B7BDA">
                    <w:rPr>
                      <w:b/>
                    </w:rPr>
                    <w:t xml:space="preserve"> </w:t>
                  </w:r>
                  <w:r w:rsidR="005B7BDA">
                    <w:rPr>
                      <w:rFonts w:hint="eastAsia"/>
                      <w:b/>
                    </w:rPr>
                    <w:t>(</w:t>
                  </w:r>
                  <w:proofErr w:type="spellStart"/>
                  <w:r w:rsidR="005B7BDA">
                    <w:rPr>
                      <w:rFonts w:hint="eastAsia"/>
                      <w:b/>
                    </w:rPr>
                    <w:t>LandsD</w:t>
                  </w:r>
                  <w:proofErr w:type="spellEnd"/>
                  <w:r w:rsidR="005B7BDA">
                    <w:rPr>
                      <w:rFonts w:hint="eastAsia"/>
                      <w:b/>
                    </w:rPr>
                    <w:t>)</w:t>
                  </w:r>
                </w:p>
              </w:tc>
            </w:tr>
          </w:tbl>
          <w:p w:rsidR="005B7BDA" w:rsidRPr="000A26ED" w:rsidRDefault="005B7BDA" w:rsidP="00707640">
            <w:pPr>
              <w:tabs>
                <w:tab w:val="left" w:pos="527"/>
              </w:tabs>
              <w:ind w:left="527" w:hanging="527"/>
              <w:rPr>
                <w:rFonts w:cs="Times New Roman"/>
                <w:b/>
              </w:rPr>
            </w:pPr>
          </w:p>
        </w:tc>
      </w:tr>
    </w:tbl>
    <w:p w:rsidR="005B7BDA" w:rsidRPr="003870E4" w:rsidRDefault="005B7BDA" w:rsidP="005B7BDA">
      <w:pPr>
        <w:pStyle w:val="r12c"/>
        <w:rPr>
          <w:color w:val="auto"/>
        </w:rPr>
      </w:pPr>
    </w:p>
    <w:tbl>
      <w:tblPr>
        <w:tblStyle w:val="a3"/>
        <w:tblW w:w="9144" w:type="dxa"/>
        <w:tblInd w:w="-10" w:type="dxa"/>
        <w:tblLayout w:type="fixed"/>
        <w:tblLook w:val="04A0" w:firstRow="1" w:lastRow="0" w:firstColumn="1" w:lastColumn="0" w:noHBand="0" w:noVBand="1"/>
        <w:tblCaption w:val="Section I"/>
      </w:tblPr>
      <w:tblGrid>
        <w:gridCol w:w="236"/>
        <w:gridCol w:w="43"/>
        <w:gridCol w:w="711"/>
        <w:gridCol w:w="74"/>
        <w:gridCol w:w="212"/>
        <w:gridCol w:w="284"/>
        <w:gridCol w:w="782"/>
        <w:gridCol w:w="1412"/>
        <w:gridCol w:w="5390"/>
      </w:tblGrid>
      <w:tr w:rsidR="005B7BDA" w:rsidRPr="000A26ED" w:rsidTr="00707640">
        <w:trPr>
          <w:trHeight w:val="678"/>
          <w:tblHeader/>
        </w:trPr>
        <w:tc>
          <w:tcPr>
            <w:tcW w:w="9144" w:type="dxa"/>
            <w:gridSpan w:val="9"/>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5B7BDA" w:rsidRPr="000A26ED" w:rsidRDefault="005B7BDA" w:rsidP="00707640">
            <w:pPr>
              <w:tabs>
                <w:tab w:val="left" w:pos="6341"/>
              </w:tabs>
              <w:rPr>
                <w:rFonts w:cs="Times New Roman"/>
                <w:b/>
              </w:rPr>
            </w:pPr>
            <w:r w:rsidRPr="000A26ED">
              <w:rPr>
                <w:rFonts w:cs="Times New Roman"/>
                <w:b/>
              </w:rPr>
              <w:t>Section I</w:t>
            </w:r>
          </w:p>
        </w:tc>
      </w:tr>
      <w:tr w:rsidR="005B7BDA" w:rsidRPr="004E2E8B" w:rsidTr="00707640">
        <w:trPr>
          <w:trHeight w:val="561"/>
        </w:trPr>
        <w:tc>
          <w:tcPr>
            <w:tcW w:w="2342" w:type="dxa"/>
            <w:gridSpan w:val="7"/>
            <w:tcBorders>
              <w:top w:val="single" w:sz="8" w:space="0" w:color="auto"/>
              <w:left w:val="single" w:sz="8" w:space="0" w:color="auto"/>
              <w:bottom w:val="nil"/>
              <w:right w:val="nil"/>
            </w:tcBorders>
            <w:vAlign w:val="center"/>
          </w:tcPr>
          <w:p w:rsidR="005B7BDA" w:rsidRPr="004E2E8B" w:rsidRDefault="005B7BDA" w:rsidP="00707640">
            <w:pPr>
              <w:rPr>
                <w:rFonts w:cs="Times New Roman"/>
                <w:szCs w:val="24"/>
              </w:rPr>
            </w:pPr>
            <w:r w:rsidRPr="004E2E8B">
              <w:rPr>
                <w:rFonts w:cs="Times New Roman"/>
                <w:szCs w:val="24"/>
              </w:rPr>
              <w:t>Lot Number (No.)</w:t>
            </w:r>
          </w:p>
        </w:tc>
        <w:tc>
          <w:tcPr>
            <w:tcW w:w="6802" w:type="dxa"/>
            <w:gridSpan w:val="2"/>
            <w:tcBorders>
              <w:top w:val="single" w:sz="8" w:space="0" w:color="auto"/>
              <w:left w:val="nil"/>
              <w:bottom w:val="nil"/>
              <w:right w:val="single" w:sz="8" w:space="0" w:color="auto"/>
            </w:tcBorders>
            <w:vAlign w:val="center"/>
          </w:tcPr>
          <w:p w:rsidR="005B7BDA" w:rsidRPr="004E2E8B" w:rsidRDefault="00CF1EE6" w:rsidP="00707640">
            <w:pPr>
              <w:rPr>
                <w:rFonts w:cs="Times New Roman"/>
                <w:szCs w:val="24"/>
              </w:rPr>
            </w:pPr>
            <w:sdt>
              <w:sdtPr>
                <w:rPr>
                  <w:rStyle w:val="r120"/>
                </w:rPr>
                <w:alias w:val="lot no."/>
                <w:tag w:val="lot no."/>
                <w:id w:val="310290259"/>
                <w:placeholder>
                  <w:docPart w:val="AFF63A75909641318F0B034A08E252AE"/>
                </w:placeholder>
                <w:showingPlcHdr/>
                <w:text/>
              </w:sdtPr>
              <w:sdtEndPr>
                <w:rPr>
                  <w:rStyle w:val="a0"/>
                  <w:rFonts w:eastAsia="新細明體" w:cstheme="minorBidi"/>
                  <w:color w:val="auto"/>
                  <w:szCs w:val="24"/>
                  <w:u w:val="none"/>
                </w:rPr>
              </w:sdtEndPr>
              <w:sdtContent>
                <w:r w:rsidR="005B7BDA" w:rsidRPr="004E2E8B">
                  <w:rPr>
                    <w:rFonts w:eastAsia="新細明體" w:cs="Times New Roman"/>
                    <w:color w:val="0070C0"/>
                    <w:szCs w:val="24"/>
                  </w:rPr>
                  <w:t>#__________________</w:t>
                </w:r>
                <w:r w:rsidR="005B7BDA" w:rsidRPr="004E2E8B">
                  <w:rPr>
                    <w:rFonts w:cs="Times New Roman"/>
                    <w:color w:val="0070C0"/>
                    <w:szCs w:val="24"/>
                  </w:rPr>
                  <w:t>______________________</w:t>
                </w:r>
                <w:r w:rsidR="005B7BDA" w:rsidRPr="004E2E8B">
                  <w:rPr>
                    <w:rFonts w:eastAsia="新細明體" w:cs="Times New Roman"/>
                    <w:color w:val="0070C0"/>
                    <w:szCs w:val="24"/>
                  </w:rPr>
                  <w:t>_____________</w:t>
                </w:r>
              </w:sdtContent>
            </w:sdt>
          </w:p>
        </w:tc>
      </w:tr>
      <w:tr w:rsidR="005B7BDA" w:rsidRPr="004E2E8B" w:rsidTr="00707640">
        <w:trPr>
          <w:trHeight w:val="698"/>
        </w:trPr>
        <w:tc>
          <w:tcPr>
            <w:tcW w:w="2342" w:type="dxa"/>
            <w:gridSpan w:val="7"/>
            <w:tcBorders>
              <w:top w:val="nil"/>
              <w:left w:val="single" w:sz="8" w:space="0" w:color="auto"/>
              <w:bottom w:val="dashSmallGap" w:sz="4" w:space="0" w:color="BFBFBF" w:themeColor="background1" w:themeShade="BF"/>
              <w:right w:val="nil"/>
            </w:tcBorders>
          </w:tcPr>
          <w:p w:rsidR="005B7BDA" w:rsidRPr="004E2E8B" w:rsidRDefault="005B7BDA" w:rsidP="00707640">
            <w:pPr>
              <w:snapToGrid w:val="0"/>
              <w:spacing w:before="120"/>
              <w:rPr>
                <w:rFonts w:cs="Times New Roman"/>
                <w:szCs w:val="24"/>
              </w:rPr>
            </w:pPr>
            <w:r w:rsidRPr="004E2E8B">
              <w:rPr>
                <w:rFonts w:cs="Times New Roman"/>
                <w:szCs w:val="24"/>
              </w:rPr>
              <w:t>Address</w:t>
            </w:r>
          </w:p>
        </w:tc>
        <w:tc>
          <w:tcPr>
            <w:tcW w:w="6802" w:type="dxa"/>
            <w:gridSpan w:val="2"/>
            <w:tcBorders>
              <w:top w:val="nil"/>
              <w:left w:val="nil"/>
              <w:bottom w:val="dashSmallGap" w:sz="4" w:space="0" w:color="BFBFBF" w:themeColor="background1" w:themeShade="BF"/>
              <w:right w:val="single" w:sz="8" w:space="0" w:color="auto"/>
            </w:tcBorders>
          </w:tcPr>
          <w:p w:rsidR="005B7BDA" w:rsidRPr="00F75225" w:rsidRDefault="00CF1EE6" w:rsidP="00707640">
            <w:pPr>
              <w:pStyle w:val="r12"/>
              <w:rPr>
                <w:rStyle w:val="r120"/>
              </w:rPr>
            </w:pPr>
            <w:sdt>
              <w:sdtPr>
                <w:rPr>
                  <w:rStyle w:val="r120"/>
                </w:rPr>
                <w:alias w:val="Address"/>
                <w:tag w:val="Address"/>
                <w:id w:val="-2072032402"/>
                <w:placeholder>
                  <w:docPart w:val="B92E1DB4A8554BF2BAE224DFA293BC19"/>
                </w:placeholder>
                <w:showingPlcHdr/>
                <w:text w:multiLine="1"/>
              </w:sdtPr>
              <w:sdtEndPr>
                <w:rPr>
                  <w:rStyle w:val="a0"/>
                </w:rPr>
              </w:sdtEndPr>
              <w:sdtContent>
                <w:r w:rsidR="005B7BDA" w:rsidRPr="007F6E2D">
                  <w:rPr>
                    <w:color w:val="0070C0"/>
                    <w:u w:val="none"/>
                  </w:rPr>
                  <w:t>#_____________________________________________________</w:t>
                </w:r>
              </w:sdtContent>
            </w:sdt>
          </w:p>
          <w:p w:rsidR="005B7BDA" w:rsidRPr="004E2E8B" w:rsidRDefault="005B7BDA" w:rsidP="00707640">
            <w:pPr>
              <w:pStyle w:val="r12"/>
            </w:pPr>
          </w:p>
        </w:tc>
      </w:tr>
      <w:tr w:rsidR="005B7BDA" w:rsidRPr="00763792" w:rsidTr="00707640">
        <w:trPr>
          <w:trHeight w:val="388"/>
        </w:trPr>
        <w:tc>
          <w:tcPr>
            <w:tcW w:w="9144" w:type="dxa"/>
            <w:gridSpan w:val="9"/>
            <w:tcBorders>
              <w:top w:val="dashSmallGap" w:sz="4" w:space="0" w:color="BFBFBF" w:themeColor="background1" w:themeShade="BF"/>
              <w:left w:val="single" w:sz="8" w:space="0" w:color="auto"/>
              <w:bottom w:val="nil"/>
              <w:right w:val="single" w:sz="8" w:space="0" w:color="auto"/>
            </w:tcBorders>
          </w:tcPr>
          <w:p w:rsidR="005B7BDA" w:rsidRPr="00763792" w:rsidRDefault="005B7BDA" w:rsidP="004D6D2A">
            <w:pPr>
              <w:spacing w:before="120" w:after="120"/>
              <w:jc w:val="both"/>
              <w:rPr>
                <w:rFonts w:cs="Times New Roman"/>
              </w:rPr>
            </w:pPr>
            <w:r w:rsidRPr="00763792">
              <w:rPr>
                <w:rFonts w:cs="Times New Roman"/>
              </w:rPr>
              <w:t>Tree Preservation Clause under the lease</w:t>
            </w:r>
            <w:r w:rsidR="00F8621E" w:rsidRPr="007B7CD3">
              <w:rPr>
                <w:rFonts w:cs="Times New Roman"/>
                <w:sz w:val="22"/>
                <w:szCs w:val="24"/>
                <w:vertAlign w:val="superscript"/>
              </w:rPr>
              <w:t xml:space="preserve">(Note </w:t>
            </w:r>
            <w:r w:rsidR="004D6D2A">
              <w:rPr>
                <w:rFonts w:cs="Times New Roman"/>
                <w:sz w:val="22"/>
                <w:szCs w:val="24"/>
                <w:vertAlign w:val="superscript"/>
              </w:rPr>
              <w:t>1</w:t>
            </w:r>
            <w:r w:rsidR="00F8621E" w:rsidRPr="007B7CD3">
              <w:rPr>
                <w:rFonts w:cs="Times New Roman"/>
                <w:sz w:val="22"/>
                <w:szCs w:val="24"/>
                <w:vertAlign w:val="superscript"/>
              </w:rPr>
              <w:t>)</w:t>
            </w:r>
            <w:r>
              <w:rPr>
                <w:rFonts w:cs="Times New Roman"/>
              </w:rPr>
              <w:t xml:space="preserve"> (including trees of particular value</w:t>
            </w:r>
            <w:r w:rsidRPr="007B7CD3">
              <w:rPr>
                <w:rFonts w:cs="Times New Roman"/>
                <w:sz w:val="22"/>
                <w:szCs w:val="24"/>
                <w:vertAlign w:val="superscript"/>
              </w:rPr>
              <w:t xml:space="preserve">(Note </w:t>
            </w:r>
            <w:r w:rsidR="004D6D2A">
              <w:rPr>
                <w:rFonts w:cs="Times New Roman"/>
                <w:sz w:val="22"/>
                <w:szCs w:val="24"/>
                <w:vertAlign w:val="superscript"/>
              </w:rPr>
              <w:t>2</w:t>
            </w:r>
            <w:r w:rsidRPr="007B7CD3">
              <w:rPr>
                <w:rFonts w:cs="Times New Roman"/>
                <w:sz w:val="22"/>
                <w:szCs w:val="24"/>
                <w:vertAlign w:val="superscript"/>
              </w:rPr>
              <w:t>)</w:t>
            </w:r>
            <w:r>
              <w:rPr>
                <w:rFonts w:cs="Times New Roman"/>
              </w:rPr>
              <w:t xml:space="preserve"> as designated and preserved under lease)</w:t>
            </w:r>
          </w:p>
        </w:tc>
      </w:tr>
      <w:tr w:rsidR="005B7BDA" w:rsidTr="00707640">
        <w:trPr>
          <w:trHeight w:val="497"/>
        </w:trPr>
        <w:tc>
          <w:tcPr>
            <w:tcW w:w="1276" w:type="dxa"/>
            <w:gridSpan w:val="5"/>
            <w:tcBorders>
              <w:top w:val="nil"/>
              <w:left w:val="single" w:sz="8" w:space="0" w:color="auto"/>
              <w:bottom w:val="dashSmallGap" w:sz="4" w:space="0" w:color="BFBFBF" w:themeColor="background1" w:themeShade="BF"/>
              <w:right w:val="nil"/>
            </w:tcBorders>
            <w:vAlign w:val="center"/>
          </w:tcPr>
          <w:p w:rsidR="005B7BDA" w:rsidRPr="00763792" w:rsidRDefault="00CF1EE6" w:rsidP="00707640">
            <w:pPr>
              <w:spacing w:after="120"/>
              <w:jc w:val="center"/>
              <w:rPr>
                <w:rFonts w:cs="Times New Roman"/>
              </w:rPr>
            </w:pPr>
            <w:sdt>
              <w:sdtPr>
                <w:rPr>
                  <w:rStyle w:val="r120"/>
                </w:rPr>
                <w:alias w:val="Yes/No"/>
                <w:tag w:val="Yes/No"/>
                <w:id w:val="1905634245"/>
                <w:placeholder>
                  <w:docPart w:val="233D013A8CC443068268C54FB88FDD4C"/>
                </w:placeholder>
                <w:showingPlcHdr/>
                <w:dropDownList>
                  <w:listItem w:displayText="Yes" w:value="1"/>
                  <w:listItem w:displayText="No" w:value="2"/>
                </w:dropDownList>
              </w:sdtPr>
              <w:sdtEndPr>
                <w:rPr>
                  <w:rStyle w:val="a0"/>
                  <w:rFonts w:eastAsia="新細明體" w:cstheme="minorBidi"/>
                  <w:color w:val="auto"/>
                  <w:szCs w:val="24"/>
                  <w:u w:val="none"/>
                </w:rPr>
              </w:sdtEndPr>
              <w:sdtContent>
                <w:r w:rsidR="005B7BDA" w:rsidRPr="00B52C68">
                  <w:rPr>
                    <w:rFonts w:eastAsia="新細明體" w:cs="Times New Roman"/>
                    <w:color w:val="0070C0"/>
                    <w:szCs w:val="24"/>
                  </w:rPr>
                  <w:t>*Yes/ No</w:t>
                </w:r>
              </w:sdtContent>
            </w:sdt>
          </w:p>
        </w:tc>
        <w:tc>
          <w:tcPr>
            <w:tcW w:w="7868" w:type="dxa"/>
            <w:gridSpan w:val="4"/>
            <w:tcBorders>
              <w:top w:val="nil"/>
              <w:left w:val="nil"/>
              <w:bottom w:val="dashSmallGap" w:sz="4" w:space="0" w:color="BFBFBF" w:themeColor="background1" w:themeShade="BF"/>
              <w:right w:val="single" w:sz="8" w:space="0" w:color="auto"/>
            </w:tcBorders>
            <w:vAlign w:val="center"/>
          </w:tcPr>
          <w:p w:rsidR="005B7BDA" w:rsidRDefault="005B7BDA" w:rsidP="00707640">
            <w:pPr>
              <w:spacing w:after="120"/>
              <w:rPr>
                <w:rFonts w:cs="Times New Roman"/>
              </w:rPr>
            </w:pPr>
            <w:r>
              <w:rPr>
                <w:rFonts w:cs="Times New Roman"/>
              </w:rPr>
              <w:t>If yes, please provide</w:t>
            </w:r>
            <w:r w:rsidRPr="00763792">
              <w:rPr>
                <w:rFonts w:cs="Times New Roman"/>
              </w:rPr>
              <w:t xml:space="preserve"> Special Condition No</w:t>
            </w:r>
            <w:r>
              <w:rPr>
                <w:rFonts w:cs="Times New Roman"/>
              </w:rPr>
              <w:t xml:space="preserve">. </w:t>
            </w:r>
            <w:sdt>
              <w:sdtPr>
                <w:rPr>
                  <w:rStyle w:val="r120"/>
                </w:rPr>
                <w:alias w:val="Special Condition No."/>
                <w:tag w:val="Special Condition No."/>
                <w:id w:val="-95406637"/>
                <w:placeholder>
                  <w:docPart w:val="503E6F3C58664DDCBBAB0238B340B829"/>
                </w:placeholder>
                <w:showingPlcHdr/>
                <w:text/>
              </w:sdtPr>
              <w:sdtEndPr>
                <w:rPr>
                  <w:rStyle w:val="a0"/>
                  <w:rFonts w:cstheme="minorBidi"/>
                  <w:color w:val="auto"/>
                  <w:szCs w:val="24"/>
                  <w:u w:val="none"/>
                </w:rPr>
              </w:sdtEndPr>
              <w:sdtContent>
                <w:r w:rsidRPr="004E2E8B">
                  <w:rPr>
                    <w:rFonts w:cs="Times New Roman"/>
                    <w:color w:val="0070C0"/>
                    <w:szCs w:val="24"/>
                  </w:rPr>
                  <w:t>#_________</w:t>
                </w:r>
              </w:sdtContent>
            </w:sdt>
          </w:p>
        </w:tc>
      </w:tr>
      <w:tr w:rsidR="005B7BDA" w:rsidTr="00707640">
        <w:trPr>
          <w:trHeight w:val="497"/>
        </w:trPr>
        <w:tc>
          <w:tcPr>
            <w:tcW w:w="9144" w:type="dxa"/>
            <w:gridSpan w:val="9"/>
            <w:tcBorders>
              <w:top w:val="dashSmallGap" w:sz="4" w:space="0" w:color="BFBFBF" w:themeColor="background1" w:themeShade="BF"/>
              <w:left w:val="single" w:sz="8" w:space="0" w:color="auto"/>
              <w:bottom w:val="nil"/>
              <w:right w:val="single" w:sz="8" w:space="0" w:color="auto"/>
            </w:tcBorders>
            <w:vAlign w:val="center"/>
          </w:tcPr>
          <w:p w:rsidR="005B7BDA" w:rsidRPr="00305223" w:rsidRDefault="005B7BDA" w:rsidP="00707640">
            <w:pPr>
              <w:rPr>
                <w:rFonts w:cs="Times New Roman"/>
              </w:rPr>
            </w:pPr>
            <w:r w:rsidRPr="005D391C">
              <w:rPr>
                <w:rFonts w:cs="Times New Roman"/>
              </w:rPr>
              <w:t xml:space="preserve">Tree Preservation and Removal Proposal </w:t>
            </w:r>
            <w:r>
              <w:rPr>
                <w:rFonts w:cs="Times New Roman"/>
              </w:rPr>
              <w:t>(</w:t>
            </w:r>
            <w:r w:rsidRPr="00305223">
              <w:rPr>
                <w:rFonts w:cs="Times New Roman"/>
              </w:rPr>
              <w:t>TPRP</w:t>
            </w:r>
            <w:r>
              <w:rPr>
                <w:rFonts w:cs="Times New Roman"/>
              </w:rPr>
              <w:t>)</w:t>
            </w:r>
          </w:p>
        </w:tc>
      </w:tr>
      <w:tr w:rsidR="005B7BDA" w:rsidTr="00707640">
        <w:trPr>
          <w:trHeight w:val="420"/>
        </w:trPr>
        <w:tc>
          <w:tcPr>
            <w:tcW w:w="236" w:type="dxa"/>
            <w:tcBorders>
              <w:top w:val="nil"/>
              <w:left w:val="single" w:sz="8" w:space="0" w:color="auto"/>
              <w:bottom w:val="nil"/>
              <w:right w:val="nil"/>
            </w:tcBorders>
            <w:vAlign w:val="center"/>
          </w:tcPr>
          <w:p w:rsidR="005B7BDA" w:rsidRPr="00664B5E" w:rsidRDefault="005B7BDA" w:rsidP="00707640">
            <w:pPr>
              <w:rPr>
                <w:rFonts w:cs="Times New Roman"/>
              </w:rPr>
            </w:pPr>
          </w:p>
        </w:tc>
        <w:tc>
          <w:tcPr>
            <w:tcW w:w="828" w:type="dxa"/>
            <w:gridSpan w:val="3"/>
            <w:tcBorders>
              <w:top w:val="nil"/>
              <w:left w:val="nil"/>
              <w:bottom w:val="nil"/>
              <w:right w:val="nil"/>
            </w:tcBorders>
            <w:vAlign w:val="center"/>
          </w:tcPr>
          <w:sdt>
            <w:sdtPr>
              <w:rPr>
                <w:rStyle w:val="r12b0"/>
                <w:sz w:val="26"/>
                <w:szCs w:val="26"/>
                <w:u w:val="none"/>
              </w:rPr>
              <w:alias w:val="Tree Preservation"/>
              <w:tag w:val="Tree Preservation"/>
              <w:id w:val="-2078509868"/>
              <w14:checkbox>
                <w14:checked w14:val="0"/>
                <w14:checkedState w14:val="00FE" w14:font="Wingdings"/>
                <w14:uncheckedState w14:val="2610" w14:font="MS Gothic"/>
              </w14:checkbox>
            </w:sdtPr>
            <w:sdtEndPr>
              <w:rPr>
                <w:rStyle w:val="r12b0"/>
              </w:rPr>
            </w:sdtEndPr>
            <w:sdtContent>
              <w:p w:rsidR="005B7BDA" w:rsidRPr="00664B5E" w:rsidRDefault="005B7BDA" w:rsidP="00707640">
                <w:pPr>
                  <w:jc w:val="center"/>
                  <w:rPr>
                    <w:rFonts w:eastAsia="新細明體" w:cs="Times New Roman"/>
                    <w:sz w:val="26"/>
                    <w:szCs w:val="26"/>
                  </w:rPr>
                </w:pPr>
                <w:r w:rsidRPr="00664B5E">
                  <w:rPr>
                    <w:rStyle w:val="r12b0"/>
                    <w:rFonts w:ascii="MS Gothic" w:eastAsia="MS Gothic" w:hAnsi="MS Gothic" w:hint="eastAsia"/>
                    <w:color w:val="0070C0"/>
                    <w:sz w:val="26"/>
                    <w:szCs w:val="26"/>
                    <w:u w:val="none"/>
                  </w:rPr>
                  <w:t>☐</w:t>
                </w:r>
              </w:p>
            </w:sdtContent>
          </w:sdt>
        </w:tc>
        <w:tc>
          <w:tcPr>
            <w:tcW w:w="8080" w:type="dxa"/>
            <w:gridSpan w:val="5"/>
            <w:tcBorders>
              <w:top w:val="nil"/>
              <w:left w:val="nil"/>
              <w:bottom w:val="nil"/>
              <w:right w:val="single" w:sz="8" w:space="0" w:color="auto"/>
            </w:tcBorders>
            <w:vAlign w:val="center"/>
          </w:tcPr>
          <w:p w:rsidR="005B7BDA" w:rsidRPr="00305223" w:rsidRDefault="005B7BDA" w:rsidP="00707640">
            <w:pPr>
              <w:rPr>
                <w:rFonts w:cs="Times New Roman"/>
              </w:rPr>
            </w:pPr>
            <w:r w:rsidRPr="00305223">
              <w:rPr>
                <w:rFonts w:cs="Times New Roman"/>
              </w:rPr>
              <w:t>Tree Preservation</w:t>
            </w:r>
          </w:p>
        </w:tc>
      </w:tr>
      <w:tr w:rsidR="005B7BDA" w:rsidTr="00707640">
        <w:trPr>
          <w:trHeight w:val="420"/>
        </w:trPr>
        <w:tc>
          <w:tcPr>
            <w:tcW w:w="236" w:type="dxa"/>
            <w:tcBorders>
              <w:top w:val="nil"/>
              <w:left w:val="single" w:sz="8" w:space="0" w:color="auto"/>
              <w:bottom w:val="nil"/>
              <w:right w:val="nil"/>
            </w:tcBorders>
            <w:vAlign w:val="center"/>
          </w:tcPr>
          <w:p w:rsidR="005B7BDA" w:rsidRPr="00664B5E" w:rsidRDefault="005B7BDA" w:rsidP="00707640">
            <w:pPr>
              <w:rPr>
                <w:rFonts w:cs="Times New Roman"/>
              </w:rPr>
            </w:pPr>
          </w:p>
        </w:tc>
        <w:tc>
          <w:tcPr>
            <w:tcW w:w="828" w:type="dxa"/>
            <w:gridSpan w:val="3"/>
            <w:tcBorders>
              <w:top w:val="nil"/>
              <w:left w:val="nil"/>
              <w:bottom w:val="nil"/>
              <w:right w:val="nil"/>
            </w:tcBorders>
            <w:vAlign w:val="center"/>
          </w:tcPr>
          <w:sdt>
            <w:sdtPr>
              <w:rPr>
                <w:rStyle w:val="r12b0"/>
                <w:sz w:val="26"/>
                <w:szCs w:val="26"/>
                <w:u w:val="none"/>
              </w:rPr>
              <w:alias w:val="Tree Felling"/>
              <w:tag w:val="Tree Felling"/>
              <w:id w:val="1072779083"/>
              <w14:checkbox>
                <w14:checked w14:val="0"/>
                <w14:checkedState w14:val="00FE" w14:font="Wingdings"/>
                <w14:uncheckedState w14:val="2610" w14:font="MS Gothic"/>
              </w14:checkbox>
            </w:sdtPr>
            <w:sdtEndPr>
              <w:rPr>
                <w:rStyle w:val="r12b0"/>
              </w:rPr>
            </w:sdtEndPr>
            <w:sdtContent>
              <w:p w:rsidR="005B7BDA" w:rsidRPr="00664B5E" w:rsidRDefault="005B7BDA" w:rsidP="00707640">
                <w:pPr>
                  <w:jc w:val="center"/>
                  <w:rPr>
                    <w:rFonts w:eastAsia="新細明體" w:cs="Times New Roman"/>
                    <w:sz w:val="26"/>
                    <w:szCs w:val="26"/>
                  </w:rPr>
                </w:pPr>
                <w:r w:rsidRPr="00664B5E">
                  <w:rPr>
                    <w:rStyle w:val="r12b0"/>
                    <w:rFonts w:ascii="MS Gothic" w:eastAsia="MS Gothic" w:hAnsi="MS Gothic" w:hint="eastAsia"/>
                    <w:color w:val="0070C0"/>
                    <w:sz w:val="26"/>
                    <w:szCs w:val="26"/>
                    <w:u w:val="none"/>
                  </w:rPr>
                  <w:t>☐</w:t>
                </w:r>
              </w:p>
            </w:sdtContent>
          </w:sdt>
        </w:tc>
        <w:tc>
          <w:tcPr>
            <w:tcW w:w="8080" w:type="dxa"/>
            <w:gridSpan w:val="5"/>
            <w:tcBorders>
              <w:top w:val="nil"/>
              <w:left w:val="nil"/>
              <w:bottom w:val="nil"/>
              <w:right w:val="single" w:sz="8" w:space="0" w:color="auto"/>
            </w:tcBorders>
            <w:vAlign w:val="center"/>
          </w:tcPr>
          <w:p w:rsidR="005B7BDA" w:rsidRPr="00305223" w:rsidRDefault="005B7BDA" w:rsidP="00707640">
            <w:pPr>
              <w:rPr>
                <w:rFonts w:cs="Times New Roman"/>
              </w:rPr>
            </w:pPr>
            <w:r w:rsidRPr="00305223">
              <w:rPr>
                <w:rFonts w:cs="Times New Roman"/>
              </w:rPr>
              <w:t>Tree Felling</w:t>
            </w:r>
          </w:p>
        </w:tc>
      </w:tr>
      <w:tr w:rsidR="005B7BDA" w:rsidTr="00707640">
        <w:trPr>
          <w:trHeight w:val="412"/>
        </w:trPr>
        <w:tc>
          <w:tcPr>
            <w:tcW w:w="236" w:type="dxa"/>
            <w:tcBorders>
              <w:top w:val="nil"/>
              <w:left w:val="single" w:sz="8" w:space="0" w:color="auto"/>
              <w:bottom w:val="nil"/>
              <w:right w:val="nil"/>
            </w:tcBorders>
            <w:vAlign w:val="center"/>
          </w:tcPr>
          <w:p w:rsidR="005B7BDA" w:rsidRPr="00664B5E" w:rsidRDefault="005B7BDA" w:rsidP="00707640">
            <w:pPr>
              <w:rPr>
                <w:rFonts w:cs="Times New Roman"/>
              </w:rPr>
            </w:pPr>
          </w:p>
        </w:tc>
        <w:tc>
          <w:tcPr>
            <w:tcW w:w="828" w:type="dxa"/>
            <w:gridSpan w:val="3"/>
            <w:tcBorders>
              <w:top w:val="nil"/>
              <w:left w:val="nil"/>
              <w:bottom w:val="nil"/>
              <w:right w:val="nil"/>
            </w:tcBorders>
            <w:vAlign w:val="center"/>
          </w:tcPr>
          <w:sdt>
            <w:sdtPr>
              <w:rPr>
                <w:rStyle w:val="r12b0"/>
                <w:sz w:val="26"/>
                <w:szCs w:val="26"/>
                <w:u w:val="none"/>
              </w:rPr>
              <w:alias w:val="Tree Pruning"/>
              <w:tag w:val="Tree Pruning"/>
              <w:id w:val="-1114504643"/>
              <w14:checkbox>
                <w14:checked w14:val="0"/>
                <w14:checkedState w14:val="00FE" w14:font="Wingdings"/>
                <w14:uncheckedState w14:val="2610" w14:font="MS Gothic"/>
              </w14:checkbox>
            </w:sdtPr>
            <w:sdtEndPr>
              <w:rPr>
                <w:rStyle w:val="r12b0"/>
              </w:rPr>
            </w:sdtEndPr>
            <w:sdtContent>
              <w:p w:rsidR="005B7BDA" w:rsidRPr="00664B5E" w:rsidRDefault="005B7BDA" w:rsidP="00707640">
                <w:pPr>
                  <w:jc w:val="center"/>
                  <w:rPr>
                    <w:rFonts w:eastAsia="新細明體" w:cs="Times New Roman"/>
                    <w:sz w:val="26"/>
                    <w:szCs w:val="26"/>
                  </w:rPr>
                </w:pPr>
                <w:r w:rsidRPr="00664B5E">
                  <w:rPr>
                    <w:rStyle w:val="r12b0"/>
                    <w:rFonts w:ascii="MS Gothic" w:eastAsia="MS Gothic" w:hAnsi="MS Gothic" w:hint="eastAsia"/>
                    <w:color w:val="0070C0"/>
                    <w:sz w:val="26"/>
                    <w:szCs w:val="26"/>
                    <w:u w:val="none"/>
                  </w:rPr>
                  <w:t>☐</w:t>
                </w:r>
              </w:p>
            </w:sdtContent>
          </w:sdt>
        </w:tc>
        <w:tc>
          <w:tcPr>
            <w:tcW w:w="8080" w:type="dxa"/>
            <w:gridSpan w:val="5"/>
            <w:tcBorders>
              <w:top w:val="nil"/>
              <w:left w:val="nil"/>
              <w:bottom w:val="nil"/>
              <w:right w:val="single" w:sz="8" w:space="0" w:color="auto"/>
            </w:tcBorders>
            <w:vAlign w:val="center"/>
          </w:tcPr>
          <w:p w:rsidR="005B7BDA" w:rsidRPr="00305223" w:rsidRDefault="005B7BDA" w:rsidP="00707640">
            <w:pPr>
              <w:rPr>
                <w:rFonts w:cs="Times New Roman"/>
              </w:rPr>
            </w:pPr>
            <w:r w:rsidRPr="00305223">
              <w:rPr>
                <w:rFonts w:cs="Times New Roman"/>
              </w:rPr>
              <w:t>Tree Pruning</w:t>
            </w:r>
          </w:p>
        </w:tc>
      </w:tr>
      <w:tr w:rsidR="005B7BDA" w:rsidTr="00707640">
        <w:trPr>
          <w:trHeight w:val="412"/>
        </w:trPr>
        <w:tc>
          <w:tcPr>
            <w:tcW w:w="236" w:type="dxa"/>
            <w:tcBorders>
              <w:top w:val="nil"/>
              <w:left w:val="single" w:sz="8" w:space="0" w:color="auto"/>
              <w:bottom w:val="nil"/>
              <w:right w:val="nil"/>
            </w:tcBorders>
            <w:vAlign w:val="center"/>
          </w:tcPr>
          <w:p w:rsidR="005B7BDA" w:rsidRPr="00664B5E" w:rsidRDefault="005B7BDA" w:rsidP="00707640">
            <w:pPr>
              <w:rPr>
                <w:rFonts w:cs="Times New Roman"/>
              </w:rPr>
            </w:pPr>
          </w:p>
        </w:tc>
        <w:tc>
          <w:tcPr>
            <w:tcW w:w="828" w:type="dxa"/>
            <w:gridSpan w:val="3"/>
            <w:tcBorders>
              <w:top w:val="nil"/>
              <w:left w:val="nil"/>
              <w:bottom w:val="nil"/>
              <w:right w:val="nil"/>
            </w:tcBorders>
            <w:vAlign w:val="center"/>
          </w:tcPr>
          <w:sdt>
            <w:sdtPr>
              <w:rPr>
                <w:rStyle w:val="r12b0"/>
                <w:sz w:val="26"/>
                <w:szCs w:val="26"/>
                <w:u w:val="none"/>
              </w:rPr>
              <w:alias w:val="Tree Transplanting"/>
              <w:tag w:val="Tree Transplanting"/>
              <w:id w:val="909035392"/>
              <w14:checkbox>
                <w14:checked w14:val="0"/>
                <w14:checkedState w14:val="00FE" w14:font="Wingdings"/>
                <w14:uncheckedState w14:val="2610" w14:font="MS Gothic"/>
              </w14:checkbox>
            </w:sdtPr>
            <w:sdtEndPr>
              <w:rPr>
                <w:rStyle w:val="r12b0"/>
              </w:rPr>
            </w:sdtEndPr>
            <w:sdtContent>
              <w:p w:rsidR="005B7BDA" w:rsidRPr="00664B5E" w:rsidRDefault="005B7BDA" w:rsidP="00707640">
                <w:pPr>
                  <w:jc w:val="center"/>
                  <w:rPr>
                    <w:rFonts w:eastAsia="新細明體" w:cs="Times New Roman"/>
                    <w:sz w:val="26"/>
                    <w:szCs w:val="26"/>
                  </w:rPr>
                </w:pPr>
                <w:r w:rsidRPr="00664B5E">
                  <w:rPr>
                    <w:rStyle w:val="r12b0"/>
                    <w:rFonts w:ascii="MS Gothic" w:eastAsia="MS Gothic" w:hAnsi="MS Gothic" w:hint="eastAsia"/>
                    <w:color w:val="0070C0"/>
                    <w:sz w:val="26"/>
                    <w:szCs w:val="26"/>
                    <w:u w:val="none"/>
                  </w:rPr>
                  <w:t>☐</w:t>
                </w:r>
              </w:p>
            </w:sdtContent>
          </w:sdt>
        </w:tc>
        <w:tc>
          <w:tcPr>
            <w:tcW w:w="8080" w:type="dxa"/>
            <w:gridSpan w:val="5"/>
            <w:tcBorders>
              <w:top w:val="nil"/>
              <w:left w:val="nil"/>
              <w:bottom w:val="nil"/>
              <w:right w:val="single" w:sz="8" w:space="0" w:color="auto"/>
            </w:tcBorders>
            <w:vAlign w:val="center"/>
          </w:tcPr>
          <w:p w:rsidR="005B7BDA" w:rsidRPr="00305223" w:rsidRDefault="005B7BDA" w:rsidP="00707640">
            <w:pPr>
              <w:rPr>
                <w:rFonts w:cs="Times New Roman"/>
              </w:rPr>
            </w:pPr>
            <w:r w:rsidRPr="00305223">
              <w:rPr>
                <w:rFonts w:cs="Times New Roman"/>
              </w:rPr>
              <w:t>Tree Transplanting</w:t>
            </w:r>
          </w:p>
        </w:tc>
      </w:tr>
      <w:tr w:rsidR="005B7BDA" w:rsidTr="00707640">
        <w:trPr>
          <w:trHeight w:val="412"/>
        </w:trPr>
        <w:tc>
          <w:tcPr>
            <w:tcW w:w="236" w:type="dxa"/>
            <w:tcBorders>
              <w:top w:val="nil"/>
              <w:left w:val="single" w:sz="8" w:space="0" w:color="auto"/>
              <w:bottom w:val="nil"/>
              <w:right w:val="nil"/>
            </w:tcBorders>
            <w:vAlign w:val="center"/>
          </w:tcPr>
          <w:p w:rsidR="005B7BDA" w:rsidRPr="00664B5E" w:rsidRDefault="005B7BDA" w:rsidP="00707640">
            <w:pPr>
              <w:rPr>
                <w:rFonts w:cs="Times New Roman"/>
              </w:rPr>
            </w:pPr>
          </w:p>
        </w:tc>
        <w:tc>
          <w:tcPr>
            <w:tcW w:w="828" w:type="dxa"/>
            <w:gridSpan w:val="3"/>
            <w:tcBorders>
              <w:top w:val="nil"/>
              <w:left w:val="nil"/>
              <w:bottom w:val="nil"/>
              <w:right w:val="nil"/>
            </w:tcBorders>
            <w:vAlign w:val="center"/>
          </w:tcPr>
          <w:sdt>
            <w:sdtPr>
              <w:rPr>
                <w:rStyle w:val="r12b0"/>
                <w:sz w:val="26"/>
                <w:szCs w:val="26"/>
                <w:u w:val="none"/>
              </w:rPr>
              <w:alias w:val="Compensatory Planting"/>
              <w:tag w:val="Compensatory Planting"/>
              <w:id w:val="1221176889"/>
              <w14:checkbox>
                <w14:checked w14:val="0"/>
                <w14:checkedState w14:val="00FE" w14:font="Wingdings"/>
                <w14:uncheckedState w14:val="2610" w14:font="MS Gothic"/>
              </w14:checkbox>
            </w:sdtPr>
            <w:sdtEndPr>
              <w:rPr>
                <w:rStyle w:val="r12b0"/>
              </w:rPr>
            </w:sdtEndPr>
            <w:sdtContent>
              <w:p w:rsidR="005B7BDA" w:rsidRPr="00664B5E" w:rsidRDefault="005B7BDA" w:rsidP="00707640">
                <w:pPr>
                  <w:jc w:val="center"/>
                  <w:rPr>
                    <w:rFonts w:eastAsia="新細明體" w:cs="Times New Roman"/>
                    <w:sz w:val="26"/>
                    <w:szCs w:val="26"/>
                  </w:rPr>
                </w:pPr>
                <w:r w:rsidRPr="00664B5E">
                  <w:rPr>
                    <w:rStyle w:val="r12b0"/>
                    <w:rFonts w:ascii="MS Gothic" w:eastAsia="MS Gothic" w:hAnsi="MS Gothic" w:hint="eastAsia"/>
                    <w:color w:val="0070C0"/>
                    <w:sz w:val="26"/>
                    <w:szCs w:val="26"/>
                    <w:u w:val="none"/>
                  </w:rPr>
                  <w:t>☐</w:t>
                </w:r>
              </w:p>
            </w:sdtContent>
          </w:sdt>
        </w:tc>
        <w:tc>
          <w:tcPr>
            <w:tcW w:w="8080" w:type="dxa"/>
            <w:gridSpan w:val="5"/>
            <w:tcBorders>
              <w:top w:val="nil"/>
              <w:left w:val="nil"/>
              <w:bottom w:val="nil"/>
              <w:right w:val="single" w:sz="8" w:space="0" w:color="auto"/>
            </w:tcBorders>
            <w:vAlign w:val="center"/>
          </w:tcPr>
          <w:p w:rsidR="005B7BDA" w:rsidRPr="00305223" w:rsidRDefault="005B7BDA" w:rsidP="00707640">
            <w:pPr>
              <w:rPr>
                <w:rFonts w:cs="Times New Roman"/>
              </w:rPr>
            </w:pPr>
            <w:r>
              <w:rPr>
                <w:rFonts w:cs="Times New Roman" w:hint="eastAsia"/>
              </w:rPr>
              <w:t>Compensatory Planting</w:t>
            </w:r>
            <w:r w:rsidRPr="00305223">
              <w:rPr>
                <w:rFonts w:cs="Times New Roman"/>
              </w:rPr>
              <w:t xml:space="preserve"> </w:t>
            </w:r>
          </w:p>
        </w:tc>
      </w:tr>
      <w:tr w:rsidR="005B7BDA" w:rsidTr="00707640">
        <w:trPr>
          <w:trHeight w:val="412"/>
        </w:trPr>
        <w:tc>
          <w:tcPr>
            <w:tcW w:w="236" w:type="dxa"/>
            <w:tcBorders>
              <w:top w:val="nil"/>
              <w:left w:val="single" w:sz="8" w:space="0" w:color="auto"/>
              <w:bottom w:val="dashSmallGap" w:sz="4" w:space="0" w:color="BFBFBF" w:themeColor="background1" w:themeShade="BF"/>
              <w:right w:val="nil"/>
            </w:tcBorders>
            <w:vAlign w:val="center"/>
          </w:tcPr>
          <w:p w:rsidR="005B7BDA" w:rsidRPr="00664B5E" w:rsidRDefault="005B7BDA" w:rsidP="00707640">
            <w:pPr>
              <w:rPr>
                <w:rFonts w:cs="Times New Roman"/>
              </w:rPr>
            </w:pPr>
          </w:p>
        </w:tc>
        <w:tc>
          <w:tcPr>
            <w:tcW w:w="828" w:type="dxa"/>
            <w:gridSpan w:val="3"/>
            <w:tcBorders>
              <w:top w:val="nil"/>
              <w:left w:val="nil"/>
              <w:bottom w:val="dashSmallGap" w:sz="4" w:space="0" w:color="BFBFBF" w:themeColor="background1" w:themeShade="BF"/>
              <w:right w:val="nil"/>
            </w:tcBorders>
            <w:vAlign w:val="center"/>
          </w:tcPr>
          <w:sdt>
            <w:sdtPr>
              <w:rPr>
                <w:rStyle w:val="r12b0"/>
                <w:sz w:val="26"/>
                <w:szCs w:val="26"/>
                <w:u w:val="none"/>
              </w:rPr>
              <w:alias w:val="Tree Others"/>
              <w:tag w:val="Tree Others"/>
              <w:id w:val="-1723053070"/>
              <w14:checkbox>
                <w14:checked w14:val="0"/>
                <w14:checkedState w14:val="00FE" w14:font="Wingdings"/>
                <w14:uncheckedState w14:val="2610" w14:font="MS Gothic"/>
              </w14:checkbox>
            </w:sdtPr>
            <w:sdtEndPr>
              <w:rPr>
                <w:rStyle w:val="r12b0"/>
              </w:rPr>
            </w:sdtEndPr>
            <w:sdtContent>
              <w:p w:rsidR="005B7BDA" w:rsidRPr="00664B5E" w:rsidRDefault="005B7BDA" w:rsidP="00707640">
                <w:pPr>
                  <w:spacing w:after="120"/>
                  <w:jc w:val="center"/>
                  <w:rPr>
                    <w:rFonts w:eastAsia="新細明體" w:cs="Times New Roman"/>
                    <w:sz w:val="26"/>
                    <w:szCs w:val="26"/>
                  </w:rPr>
                </w:pPr>
                <w:r w:rsidRPr="00664B5E">
                  <w:rPr>
                    <w:rStyle w:val="r12b0"/>
                    <w:rFonts w:ascii="MS Gothic" w:eastAsia="MS Gothic" w:hAnsi="MS Gothic" w:hint="eastAsia"/>
                    <w:color w:val="0070C0"/>
                    <w:sz w:val="26"/>
                    <w:szCs w:val="26"/>
                    <w:u w:val="none"/>
                  </w:rPr>
                  <w:t>☐</w:t>
                </w:r>
              </w:p>
            </w:sdtContent>
          </w:sdt>
        </w:tc>
        <w:tc>
          <w:tcPr>
            <w:tcW w:w="8080" w:type="dxa"/>
            <w:gridSpan w:val="5"/>
            <w:tcBorders>
              <w:top w:val="nil"/>
              <w:left w:val="nil"/>
              <w:bottom w:val="dashSmallGap" w:sz="4" w:space="0" w:color="BFBFBF" w:themeColor="background1" w:themeShade="BF"/>
              <w:right w:val="single" w:sz="8" w:space="0" w:color="auto"/>
            </w:tcBorders>
            <w:vAlign w:val="center"/>
          </w:tcPr>
          <w:p w:rsidR="005B7BDA" w:rsidRPr="00305223" w:rsidRDefault="005B7BDA" w:rsidP="00707640">
            <w:pPr>
              <w:spacing w:after="120"/>
              <w:rPr>
                <w:rFonts w:cs="Times New Roman"/>
              </w:rPr>
            </w:pPr>
            <w:r w:rsidRPr="00305223">
              <w:rPr>
                <w:rFonts w:cs="Times New Roman"/>
              </w:rPr>
              <w:t>Others</w:t>
            </w:r>
            <w:r>
              <w:rPr>
                <w:rFonts w:cs="Times New Roman"/>
              </w:rPr>
              <w:t>:</w:t>
            </w:r>
            <w:r w:rsidRPr="00305223">
              <w:rPr>
                <w:rFonts w:cs="Times New Roman"/>
              </w:rPr>
              <w:t xml:space="preserve"> </w:t>
            </w:r>
            <w:sdt>
              <w:sdtPr>
                <w:rPr>
                  <w:rStyle w:val="r120"/>
                </w:rPr>
                <w:alias w:val="Other tree works"/>
                <w:tag w:val="Other tree works"/>
                <w:id w:val="-403072907"/>
                <w:placeholder>
                  <w:docPart w:val="B5C693F736F643F5A015E4A891E799F0"/>
                </w:placeholder>
                <w:showingPlcHdr/>
                <w:text/>
              </w:sdtPr>
              <w:sdtEndPr>
                <w:rPr>
                  <w:rStyle w:val="a0"/>
                  <w:rFonts w:cstheme="minorBidi"/>
                  <w:color w:val="auto"/>
                  <w:szCs w:val="24"/>
                  <w:u w:val="none"/>
                </w:rPr>
              </w:sdtEndPr>
              <w:sdtContent>
                <w:r w:rsidRPr="002C6CC4">
                  <w:rPr>
                    <w:rFonts w:cs="Times New Roman"/>
                    <w:color w:val="0070C0"/>
                    <w:szCs w:val="24"/>
                  </w:rPr>
                  <w:t>#_____________________________________________</w:t>
                </w:r>
              </w:sdtContent>
            </w:sdt>
          </w:p>
        </w:tc>
      </w:tr>
      <w:tr w:rsidR="005B7BDA" w:rsidRPr="00305223" w:rsidTr="00707640">
        <w:tc>
          <w:tcPr>
            <w:tcW w:w="9144" w:type="dxa"/>
            <w:gridSpan w:val="9"/>
            <w:tcBorders>
              <w:top w:val="dashSmallGap" w:sz="4" w:space="0" w:color="BFBFBF" w:themeColor="background1" w:themeShade="BF"/>
              <w:left w:val="single" w:sz="8" w:space="0" w:color="auto"/>
              <w:bottom w:val="nil"/>
              <w:right w:val="single" w:sz="8" w:space="0" w:color="auto"/>
            </w:tcBorders>
          </w:tcPr>
          <w:p w:rsidR="005B7BDA" w:rsidRPr="00305223" w:rsidRDefault="005B7BDA" w:rsidP="00707640">
            <w:pPr>
              <w:spacing w:before="120"/>
              <w:rPr>
                <w:rFonts w:cs="Times New Roman"/>
              </w:rPr>
            </w:pPr>
            <w:r w:rsidRPr="00305223">
              <w:rPr>
                <w:rFonts w:cs="Times New Roman"/>
              </w:rPr>
              <w:t>Submission Type</w:t>
            </w:r>
          </w:p>
          <w:p w:rsidR="005B7BDA" w:rsidRPr="00305223" w:rsidRDefault="005B7BDA" w:rsidP="004D6D2A">
            <w:pPr>
              <w:snapToGrid w:val="0"/>
              <w:ind w:right="174"/>
              <w:jc w:val="both"/>
              <w:rPr>
                <w:rFonts w:cs="Times New Roman"/>
                <w:i/>
                <w:sz w:val="16"/>
                <w:szCs w:val="16"/>
              </w:rPr>
            </w:pPr>
            <w:r w:rsidRPr="00C33130">
              <w:rPr>
                <w:rFonts w:cs="Times New Roman"/>
                <w:i/>
                <w:sz w:val="20"/>
                <w:szCs w:val="20"/>
              </w:rPr>
              <w:t xml:space="preserve">(Please refer to the Guidance </w:t>
            </w:r>
            <w:proofErr w:type="gramStart"/>
            <w:r w:rsidRPr="00C33130">
              <w:rPr>
                <w:rFonts w:cs="Times New Roman"/>
                <w:i/>
                <w:sz w:val="20"/>
                <w:szCs w:val="20"/>
              </w:rPr>
              <w:t>Notes</w:t>
            </w:r>
            <w:r w:rsidRPr="00391534">
              <w:rPr>
                <w:rFonts w:cs="Times New Roman"/>
                <w:i/>
                <w:sz w:val="25"/>
                <w:szCs w:val="25"/>
                <w:vertAlign w:val="superscript"/>
              </w:rPr>
              <w:t>(</w:t>
            </w:r>
            <w:proofErr w:type="gramEnd"/>
            <w:r w:rsidRPr="00391534">
              <w:rPr>
                <w:rFonts w:cs="Times New Roman"/>
                <w:i/>
                <w:sz w:val="25"/>
                <w:szCs w:val="25"/>
                <w:vertAlign w:val="superscript"/>
              </w:rPr>
              <w:t xml:space="preserve">Note </w:t>
            </w:r>
            <w:r w:rsidR="004D6D2A">
              <w:rPr>
                <w:rFonts w:cs="Times New Roman"/>
                <w:i/>
                <w:sz w:val="25"/>
                <w:szCs w:val="25"/>
                <w:vertAlign w:val="superscript"/>
              </w:rPr>
              <w:t>3</w:t>
            </w:r>
            <w:r w:rsidRPr="00391534">
              <w:rPr>
                <w:rFonts w:cs="Times New Roman"/>
                <w:i/>
                <w:sz w:val="25"/>
                <w:szCs w:val="25"/>
                <w:vertAlign w:val="superscript"/>
              </w:rPr>
              <w:t>)</w:t>
            </w:r>
            <w:r w:rsidRPr="00C33130">
              <w:rPr>
                <w:rFonts w:cs="Times New Roman"/>
                <w:i/>
                <w:sz w:val="20"/>
                <w:szCs w:val="20"/>
              </w:rPr>
              <w:t xml:space="preserve"> for the full list of mandatory information to be provided.)</w:t>
            </w:r>
          </w:p>
        </w:tc>
      </w:tr>
      <w:tr w:rsidR="005B7BDA" w:rsidRPr="00305223" w:rsidTr="00707640">
        <w:tc>
          <w:tcPr>
            <w:tcW w:w="279" w:type="dxa"/>
            <w:gridSpan w:val="2"/>
            <w:tcBorders>
              <w:top w:val="nil"/>
              <w:left w:val="single" w:sz="8" w:space="0" w:color="auto"/>
              <w:bottom w:val="nil"/>
              <w:right w:val="nil"/>
            </w:tcBorders>
          </w:tcPr>
          <w:p w:rsidR="005B7BDA" w:rsidRPr="00007F19" w:rsidRDefault="005B7BDA" w:rsidP="00707640">
            <w:pPr>
              <w:rPr>
                <w:rFonts w:cs="Times New Roman"/>
              </w:rPr>
            </w:pPr>
          </w:p>
        </w:tc>
        <w:tc>
          <w:tcPr>
            <w:tcW w:w="711" w:type="dxa"/>
            <w:tcBorders>
              <w:top w:val="nil"/>
              <w:left w:val="nil"/>
              <w:bottom w:val="nil"/>
              <w:right w:val="nil"/>
            </w:tcBorders>
            <w:vAlign w:val="center"/>
          </w:tcPr>
          <w:sdt>
            <w:sdtPr>
              <w:rPr>
                <w:rStyle w:val="r12b0"/>
                <w:sz w:val="26"/>
                <w:szCs w:val="26"/>
                <w:u w:val="none"/>
              </w:rPr>
              <w:alias w:val="New Submission"/>
              <w:tag w:val="New Submission"/>
              <w:id w:val="348220486"/>
              <w14:checkbox>
                <w14:checked w14:val="0"/>
                <w14:checkedState w14:val="00FE" w14:font="Wingdings"/>
                <w14:uncheckedState w14:val="2610" w14:font="MS Gothic"/>
              </w14:checkbox>
            </w:sdtPr>
            <w:sdtEndPr>
              <w:rPr>
                <w:rStyle w:val="r12b0"/>
              </w:rPr>
            </w:sdtEndPr>
            <w:sdtContent>
              <w:p w:rsidR="005B7BDA" w:rsidRPr="00007F19" w:rsidRDefault="005B7BDA" w:rsidP="00707640">
                <w:pPr>
                  <w:jc w:val="center"/>
                  <w:rPr>
                    <w:rFonts w:eastAsia="新細明體" w:cs="Times New Roman"/>
                    <w:sz w:val="26"/>
                    <w:szCs w:val="26"/>
                  </w:rPr>
                </w:pPr>
                <w:r w:rsidRPr="00007F19">
                  <w:rPr>
                    <w:rStyle w:val="r12b0"/>
                    <w:rFonts w:ascii="MS Gothic" w:eastAsia="MS Gothic" w:hAnsi="MS Gothic" w:hint="eastAsia"/>
                    <w:color w:val="0070C0"/>
                    <w:sz w:val="26"/>
                    <w:szCs w:val="26"/>
                    <w:u w:val="none"/>
                  </w:rPr>
                  <w:t>☐</w:t>
                </w:r>
              </w:p>
            </w:sdtContent>
          </w:sdt>
        </w:tc>
        <w:tc>
          <w:tcPr>
            <w:tcW w:w="2764" w:type="dxa"/>
            <w:gridSpan w:val="5"/>
            <w:tcBorders>
              <w:top w:val="nil"/>
              <w:left w:val="nil"/>
              <w:bottom w:val="nil"/>
              <w:right w:val="nil"/>
            </w:tcBorders>
            <w:vAlign w:val="center"/>
          </w:tcPr>
          <w:p w:rsidR="005B7BDA" w:rsidRPr="00305223" w:rsidRDefault="005B7BDA" w:rsidP="00707640">
            <w:pPr>
              <w:spacing w:before="120" w:after="120"/>
              <w:ind w:left="57"/>
              <w:rPr>
                <w:rFonts w:cs="Times New Roman"/>
              </w:rPr>
            </w:pPr>
            <w:r w:rsidRPr="00305223">
              <w:rPr>
                <w:rFonts w:cs="Times New Roman"/>
              </w:rPr>
              <w:t>New Submission</w:t>
            </w:r>
          </w:p>
        </w:tc>
        <w:tc>
          <w:tcPr>
            <w:tcW w:w="5390" w:type="dxa"/>
            <w:tcBorders>
              <w:top w:val="nil"/>
              <w:left w:val="nil"/>
              <w:bottom w:val="nil"/>
              <w:right w:val="single" w:sz="8" w:space="0" w:color="auto"/>
            </w:tcBorders>
            <w:vAlign w:val="center"/>
          </w:tcPr>
          <w:p w:rsidR="005B7BDA" w:rsidRPr="00305223" w:rsidRDefault="005B7BDA" w:rsidP="00707640">
            <w:pPr>
              <w:rPr>
                <w:rFonts w:cs="Times New Roman"/>
              </w:rPr>
            </w:pPr>
            <w:r>
              <w:rPr>
                <w:rFonts w:cs="Times New Roman"/>
                <w:i/>
                <w:sz w:val="16"/>
                <w:szCs w:val="16"/>
              </w:rPr>
              <w:t>(i.e. a formal first submission)</w:t>
            </w:r>
          </w:p>
        </w:tc>
      </w:tr>
      <w:tr w:rsidR="005B7BDA" w:rsidRPr="00305223" w:rsidTr="00707640">
        <w:tc>
          <w:tcPr>
            <w:tcW w:w="279" w:type="dxa"/>
            <w:gridSpan w:val="2"/>
            <w:tcBorders>
              <w:top w:val="nil"/>
              <w:left w:val="single" w:sz="8" w:space="0" w:color="auto"/>
              <w:bottom w:val="nil"/>
              <w:right w:val="nil"/>
            </w:tcBorders>
          </w:tcPr>
          <w:p w:rsidR="005B7BDA" w:rsidRPr="00007F19" w:rsidRDefault="005B7BDA" w:rsidP="00707640">
            <w:pPr>
              <w:rPr>
                <w:rFonts w:cs="Times New Roman"/>
              </w:rPr>
            </w:pPr>
          </w:p>
        </w:tc>
        <w:tc>
          <w:tcPr>
            <w:tcW w:w="711" w:type="dxa"/>
            <w:tcBorders>
              <w:top w:val="nil"/>
              <w:left w:val="nil"/>
              <w:bottom w:val="nil"/>
              <w:right w:val="nil"/>
            </w:tcBorders>
            <w:vAlign w:val="center"/>
          </w:tcPr>
          <w:sdt>
            <w:sdtPr>
              <w:rPr>
                <w:rStyle w:val="r12b0"/>
                <w:sz w:val="26"/>
                <w:szCs w:val="26"/>
                <w:u w:val="none"/>
              </w:rPr>
              <w:alias w:val="Re-submission"/>
              <w:tag w:val="Re-submission"/>
              <w:id w:val="187949508"/>
              <w14:checkbox>
                <w14:checked w14:val="0"/>
                <w14:checkedState w14:val="00FE" w14:font="Wingdings"/>
                <w14:uncheckedState w14:val="2610" w14:font="MS Gothic"/>
              </w14:checkbox>
            </w:sdtPr>
            <w:sdtEndPr>
              <w:rPr>
                <w:rStyle w:val="r12b0"/>
              </w:rPr>
            </w:sdtEndPr>
            <w:sdtContent>
              <w:p w:rsidR="005B7BDA" w:rsidRPr="00007F19" w:rsidRDefault="005B7BDA" w:rsidP="00707640">
                <w:pPr>
                  <w:jc w:val="center"/>
                  <w:rPr>
                    <w:rFonts w:eastAsia="新細明體" w:cs="Times New Roman"/>
                    <w:sz w:val="26"/>
                    <w:szCs w:val="26"/>
                  </w:rPr>
                </w:pPr>
                <w:r w:rsidRPr="00007F19">
                  <w:rPr>
                    <w:rStyle w:val="r12b0"/>
                    <w:rFonts w:ascii="MS Gothic" w:eastAsia="MS Gothic" w:hAnsi="MS Gothic" w:hint="eastAsia"/>
                    <w:color w:val="0070C0"/>
                    <w:sz w:val="26"/>
                    <w:szCs w:val="26"/>
                    <w:u w:val="none"/>
                  </w:rPr>
                  <w:t>☐</w:t>
                </w:r>
              </w:p>
            </w:sdtContent>
          </w:sdt>
        </w:tc>
        <w:tc>
          <w:tcPr>
            <w:tcW w:w="2764" w:type="dxa"/>
            <w:gridSpan w:val="5"/>
            <w:tcBorders>
              <w:top w:val="nil"/>
              <w:left w:val="nil"/>
              <w:bottom w:val="nil"/>
              <w:right w:val="nil"/>
            </w:tcBorders>
            <w:vAlign w:val="center"/>
          </w:tcPr>
          <w:p w:rsidR="005B7BDA" w:rsidRPr="00305223" w:rsidRDefault="005B7BDA" w:rsidP="00707640">
            <w:pPr>
              <w:spacing w:before="120" w:after="120"/>
              <w:ind w:left="57"/>
              <w:rPr>
                <w:rFonts w:cs="Times New Roman"/>
              </w:rPr>
            </w:pPr>
            <w:r w:rsidRPr="00305223">
              <w:rPr>
                <w:rFonts w:cs="Times New Roman"/>
              </w:rPr>
              <w:t>Re-submission</w:t>
            </w:r>
          </w:p>
        </w:tc>
        <w:tc>
          <w:tcPr>
            <w:tcW w:w="5390" w:type="dxa"/>
            <w:tcBorders>
              <w:top w:val="nil"/>
              <w:left w:val="nil"/>
              <w:bottom w:val="nil"/>
              <w:right w:val="single" w:sz="8" w:space="0" w:color="auto"/>
            </w:tcBorders>
            <w:vAlign w:val="center"/>
          </w:tcPr>
          <w:p w:rsidR="005B7BDA" w:rsidRPr="00305223" w:rsidRDefault="005B7BDA" w:rsidP="00707640">
            <w:pPr>
              <w:snapToGrid w:val="0"/>
              <w:ind w:right="176"/>
              <w:jc w:val="both"/>
              <w:rPr>
                <w:rFonts w:cs="Times New Roman"/>
              </w:rPr>
            </w:pPr>
            <w:r>
              <w:rPr>
                <w:rFonts w:cs="Times New Roman"/>
                <w:i/>
                <w:sz w:val="16"/>
                <w:szCs w:val="16"/>
              </w:rPr>
              <w:t xml:space="preserve">(i.e. </w:t>
            </w:r>
            <w:r w:rsidRPr="00305223">
              <w:rPr>
                <w:rFonts w:cs="Times New Roman"/>
                <w:i/>
                <w:sz w:val="16"/>
                <w:szCs w:val="16"/>
              </w:rPr>
              <w:t>a formal submission made to comply with points of disapproval resulting from a previous submission, or constitute amendment/ rev</w:t>
            </w:r>
            <w:r>
              <w:rPr>
                <w:rFonts w:cs="Times New Roman"/>
                <w:i/>
                <w:sz w:val="16"/>
                <w:szCs w:val="16"/>
              </w:rPr>
              <w:t>ision to the initial submission)</w:t>
            </w:r>
          </w:p>
        </w:tc>
      </w:tr>
      <w:tr w:rsidR="005B7BDA" w:rsidRPr="00305223" w:rsidTr="00707640">
        <w:tc>
          <w:tcPr>
            <w:tcW w:w="279" w:type="dxa"/>
            <w:gridSpan w:val="2"/>
            <w:tcBorders>
              <w:top w:val="nil"/>
              <w:left w:val="single" w:sz="8" w:space="0" w:color="auto"/>
              <w:bottom w:val="dashSmallGap" w:sz="4" w:space="0" w:color="BFBFBF" w:themeColor="background1" w:themeShade="BF"/>
              <w:right w:val="nil"/>
            </w:tcBorders>
          </w:tcPr>
          <w:p w:rsidR="005B7BDA" w:rsidRPr="00007F19" w:rsidRDefault="005B7BDA" w:rsidP="00707640">
            <w:pPr>
              <w:rPr>
                <w:rFonts w:cs="Times New Roman"/>
              </w:rPr>
            </w:pPr>
          </w:p>
        </w:tc>
        <w:tc>
          <w:tcPr>
            <w:tcW w:w="711" w:type="dxa"/>
            <w:tcBorders>
              <w:top w:val="nil"/>
              <w:left w:val="nil"/>
              <w:bottom w:val="dashSmallGap" w:sz="4" w:space="0" w:color="BFBFBF" w:themeColor="background1" w:themeShade="BF"/>
              <w:right w:val="nil"/>
            </w:tcBorders>
            <w:vAlign w:val="center"/>
          </w:tcPr>
          <w:sdt>
            <w:sdtPr>
              <w:rPr>
                <w:rStyle w:val="r12b0"/>
                <w:sz w:val="26"/>
                <w:szCs w:val="26"/>
                <w:u w:val="none"/>
              </w:rPr>
              <w:alias w:val="Amendment Submission"/>
              <w:tag w:val="Amendment Submission"/>
              <w:id w:val="2111154171"/>
              <w14:checkbox>
                <w14:checked w14:val="0"/>
                <w14:checkedState w14:val="00FE" w14:font="Wingdings"/>
                <w14:uncheckedState w14:val="2610" w14:font="MS Gothic"/>
              </w14:checkbox>
            </w:sdtPr>
            <w:sdtEndPr>
              <w:rPr>
                <w:rStyle w:val="r12b0"/>
              </w:rPr>
            </w:sdtEndPr>
            <w:sdtContent>
              <w:p w:rsidR="005B7BDA" w:rsidRPr="00007F19" w:rsidRDefault="005B7BDA" w:rsidP="00707640">
                <w:pPr>
                  <w:jc w:val="center"/>
                  <w:rPr>
                    <w:rFonts w:eastAsia="新細明體" w:cs="Times New Roman"/>
                    <w:sz w:val="26"/>
                    <w:szCs w:val="26"/>
                  </w:rPr>
                </w:pPr>
                <w:r w:rsidRPr="00007F19">
                  <w:rPr>
                    <w:rStyle w:val="r12b0"/>
                    <w:rFonts w:ascii="MS Gothic" w:eastAsia="MS Gothic" w:hAnsi="MS Gothic" w:hint="eastAsia"/>
                    <w:color w:val="0070C0"/>
                    <w:sz w:val="26"/>
                    <w:szCs w:val="26"/>
                    <w:u w:val="none"/>
                  </w:rPr>
                  <w:t>☐</w:t>
                </w:r>
              </w:p>
            </w:sdtContent>
          </w:sdt>
        </w:tc>
        <w:tc>
          <w:tcPr>
            <w:tcW w:w="2764" w:type="dxa"/>
            <w:gridSpan w:val="5"/>
            <w:tcBorders>
              <w:top w:val="nil"/>
              <w:left w:val="nil"/>
              <w:bottom w:val="dashSmallGap" w:sz="4" w:space="0" w:color="BFBFBF" w:themeColor="background1" w:themeShade="BF"/>
              <w:right w:val="nil"/>
            </w:tcBorders>
            <w:vAlign w:val="center"/>
          </w:tcPr>
          <w:p w:rsidR="005B7BDA" w:rsidRPr="00305223" w:rsidRDefault="005B7BDA" w:rsidP="00707640">
            <w:pPr>
              <w:spacing w:before="120" w:after="120"/>
              <w:ind w:left="57"/>
              <w:rPr>
                <w:rFonts w:cs="Times New Roman"/>
              </w:rPr>
            </w:pPr>
            <w:r w:rsidRPr="00305223">
              <w:rPr>
                <w:rFonts w:cs="Times New Roman"/>
              </w:rPr>
              <w:t>Amendment Submission</w:t>
            </w:r>
          </w:p>
        </w:tc>
        <w:tc>
          <w:tcPr>
            <w:tcW w:w="5390" w:type="dxa"/>
            <w:tcBorders>
              <w:top w:val="nil"/>
              <w:left w:val="nil"/>
              <w:bottom w:val="dashSmallGap" w:sz="4" w:space="0" w:color="BFBFBF" w:themeColor="background1" w:themeShade="BF"/>
              <w:right w:val="single" w:sz="8" w:space="0" w:color="auto"/>
            </w:tcBorders>
            <w:vAlign w:val="center"/>
          </w:tcPr>
          <w:p w:rsidR="005B7BDA" w:rsidRPr="00305223" w:rsidRDefault="005B7BDA" w:rsidP="00707640">
            <w:pPr>
              <w:snapToGrid w:val="0"/>
              <w:ind w:right="249"/>
              <w:jc w:val="both"/>
              <w:rPr>
                <w:rFonts w:cs="Times New Roman"/>
                <w:i/>
                <w:sz w:val="16"/>
                <w:szCs w:val="16"/>
              </w:rPr>
            </w:pPr>
            <w:r>
              <w:rPr>
                <w:rFonts w:cs="Times New Roman"/>
                <w:i/>
                <w:sz w:val="16"/>
                <w:szCs w:val="16"/>
              </w:rPr>
              <w:t xml:space="preserve">(i.e. </w:t>
            </w:r>
            <w:r w:rsidRPr="00305223">
              <w:rPr>
                <w:rFonts w:cs="Times New Roman"/>
                <w:i/>
                <w:sz w:val="16"/>
                <w:szCs w:val="16"/>
              </w:rPr>
              <w:t>a formal submission proposing amendments and/or revisions to a</w:t>
            </w:r>
            <w:r>
              <w:rPr>
                <w:rFonts w:cs="Times New Roman"/>
                <w:i/>
                <w:sz w:val="16"/>
                <w:szCs w:val="16"/>
              </w:rPr>
              <w:t xml:space="preserve"> previously approved submission)</w:t>
            </w:r>
          </w:p>
        </w:tc>
      </w:tr>
      <w:tr w:rsidR="005B7BDA" w:rsidRPr="00305223" w:rsidTr="00707640">
        <w:trPr>
          <w:trHeight w:val="698"/>
        </w:trPr>
        <w:tc>
          <w:tcPr>
            <w:tcW w:w="9144" w:type="dxa"/>
            <w:gridSpan w:val="9"/>
            <w:tcBorders>
              <w:top w:val="dashSmallGap" w:sz="4" w:space="0" w:color="BFBFBF" w:themeColor="background1" w:themeShade="BF"/>
              <w:left w:val="single" w:sz="8" w:space="0" w:color="auto"/>
              <w:bottom w:val="nil"/>
              <w:right w:val="single" w:sz="8" w:space="0" w:color="auto"/>
            </w:tcBorders>
          </w:tcPr>
          <w:p w:rsidR="005B7BDA" w:rsidRPr="00305223" w:rsidRDefault="005B7BDA" w:rsidP="00707640">
            <w:pPr>
              <w:snapToGrid w:val="0"/>
              <w:spacing w:before="120"/>
              <w:jc w:val="both"/>
              <w:rPr>
                <w:rFonts w:cs="Times New Roman"/>
              </w:rPr>
            </w:pPr>
            <w:r>
              <w:rPr>
                <w:rFonts w:cs="Times New Roman"/>
              </w:rPr>
              <w:t xml:space="preserve">Prior written approval from </w:t>
            </w:r>
            <w:proofErr w:type="spellStart"/>
            <w:r>
              <w:rPr>
                <w:rFonts w:cs="Times New Roman"/>
              </w:rPr>
              <w:t>LandsD</w:t>
            </w:r>
            <w:proofErr w:type="spellEnd"/>
            <w:r>
              <w:rPr>
                <w:rFonts w:cs="Times New Roman"/>
              </w:rPr>
              <w:t xml:space="preserve"> for existing tree(s) affected by this submission and/or by this development</w:t>
            </w:r>
          </w:p>
        </w:tc>
      </w:tr>
      <w:tr w:rsidR="005B7BDA" w:rsidRPr="00305223" w:rsidTr="00707640">
        <w:trPr>
          <w:trHeight w:val="491"/>
        </w:trPr>
        <w:tc>
          <w:tcPr>
            <w:tcW w:w="1560" w:type="dxa"/>
            <w:gridSpan w:val="6"/>
            <w:tcBorders>
              <w:top w:val="nil"/>
              <w:left w:val="single" w:sz="8" w:space="0" w:color="auto"/>
              <w:bottom w:val="single" w:sz="8" w:space="0" w:color="auto"/>
              <w:right w:val="nil"/>
            </w:tcBorders>
          </w:tcPr>
          <w:p w:rsidR="005B7BDA" w:rsidRPr="00305223" w:rsidRDefault="00CF1EE6" w:rsidP="00707640">
            <w:pPr>
              <w:spacing w:before="120"/>
              <w:jc w:val="center"/>
              <w:rPr>
                <w:rFonts w:cs="Times New Roman"/>
                <w:szCs w:val="24"/>
              </w:rPr>
            </w:pPr>
            <w:sdt>
              <w:sdtPr>
                <w:rPr>
                  <w:rStyle w:val="r120"/>
                </w:rPr>
                <w:alias w:val="yes/no"/>
                <w:tag w:val="yes/no"/>
                <w:id w:val="-1446994831"/>
                <w:placeholder>
                  <w:docPart w:val="E94D39969E964759B41F5474E720E290"/>
                </w:placeholder>
                <w:showingPlcHdr/>
                <w:dropDownList>
                  <w:listItem w:displayText="Yes" w:value="1"/>
                  <w:listItem w:displayText="No" w:value="2"/>
                </w:dropDownList>
              </w:sdtPr>
              <w:sdtEndPr>
                <w:rPr>
                  <w:rStyle w:val="a0"/>
                  <w:rFonts w:eastAsia="新細明體" w:cstheme="minorBidi"/>
                  <w:color w:val="auto"/>
                  <w:szCs w:val="24"/>
                  <w:u w:val="none"/>
                </w:rPr>
              </w:sdtEndPr>
              <w:sdtContent>
                <w:r w:rsidR="005B7BDA" w:rsidRPr="004A6CCD">
                  <w:rPr>
                    <w:rFonts w:eastAsia="新細明體" w:cs="Times New Roman"/>
                    <w:color w:val="0070C0"/>
                    <w:sz w:val="22"/>
                  </w:rPr>
                  <w:t>*</w:t>
                </w:r>
                <w:r w:rsidR="005B7BDA" w:rsidRPr="00305223">
                  <w:rPr>
                    <w:rFonts w:eastAsia="新細明體" w:cs="Times New Roman"/>
                    <w:color w:val="0070C0"/>
                    <w:szCs w:val="24"/>
                  </w:rPr>
                  <w:t>Yes/ No</w:t>
                </w:r>
              </w:sdtContent>
            </w:sdt>
          </w:p>
        </w:tc>
        <w:tc>
          <w:tcPr>
            <w:tcW w:w="7584" w:type="dxa"/>
            <w:gridSpan w:val="3"/>
            <w:tcBorders>
              <w:top w:val="nil"/>
              <w:left w:val="nil"/>
              <w:bottom w:val="single" w:sz="8" w:space="0" w:color="auto"/>
              <w:right w:val="single" w:sz="8" w:space="0" w:color="auto"/>
            </w:tcBorders>
          </w:tcPr>
          <w:p w:rsidR="005B7BDA" w:rsidRPr="00305223" w:rsidRDefault="005B7BDA" w:rsidP="00707640">
            <w:pPr>
              <w:snapToGrid w:val="0"/>
              <w:spacing w:before="120" w:after="120"/>
              <w:rPr>
                <w:rFonts w:cs="Times New Roman"/>
              </w:rPr>
            </w:pPr>
            <w:r w:rsidRPr="00305223">
              <w:rPr>
                <w:rFonts w:cs="Times New Roman"/>
              </w:rPr>
              <w:t>If yes, please provide details</w:t>
            </w:r>
            <w:r>
              <w:rPr>
                <w:rFonts w:cs="Times New Roman"/>
              </w:rPr>
              <w:t xml:space="preserve"> of the </w:t>
            </w:r>
            <w:proofErr w:type="spellStart"/>
            <w:r>
              <w:rPr>
                <w:rFonts w:cs="Times New Roman"/>
              </w:rPr>
              <w:t>LandsD’s</w:t>
            </w:r>
            <w:proofErr w:type="spellEnd"/>
            <w:r>
              <w:rPr>
                <w:rFonts w:cs="Times New Roman"/>
              </w:rPr>
              <w:t xml:space="preserve"> a</w:t>
            </w:r>
            <w:r w:rsidRPr="00305223">
              <w:rPr>
                <w:rFonts w:cs="Times New Roman"/>
              </w:rPr>
              <w:t>pproval letter</w:t>
            </w:r>
            <w:r>
              <w:rPr>
                <w:rFonts w:cs="Times New Roman"/>
              </w:rPr>
              <w:t>(s)</w:t>
            </w:r>
            <w:r w:rsidRPr="00305223">
              <w:rPr>
                <w:rFonts w:cs="Times New Roman"/>
              </w:rPr>
              <w:t>:</w:t>
            </w:r>
          </w:p>
          <w:p w:rsidR="005B7BDA" w:rsidRPr="00971981" w:rsidRDefault="005B7BDA" w:rsidP="00707640">
            <w:pPr>
              <w:tabs>
                <w:tab w:val="left" w:pos="2160"/>
              </w:tabs>
              <w:snapToGrid w:val="0"/>
              <w:spacing w:after="120"/>
              <w:ind w:left="2158" w:hanging="2158"/>
              <w:rPr>
                <w:rFonts w:cs="Times New Roman"/>
              </w:rPr>
            </w:pPr>
            <w:r>
              <w:rPr>
                <w:rFonts w:cs="Times New Roman"/>
              </w:rPr>
              <w:t xml:space="preserve">Date </w:t>
            </w:r>
            <w:r w:rsidRPr="004A7068">
              <w:rPr>
                <w:rFonts w:cs="Times New Roman"/>
                <w:i/>
              </w:rPr>
              <w:t>(</w:t>
            </w:r>
            <w:proofErr w:type="spellStart"/>
            <w:r w:rsidRPr="004A7068">
              <w:rPr>
                <w:rFonts w:cs="Times New Roman"/>
                <w:i/>
              </w:rPr>
              <w:t>dd</w:t>
            </w:r>
            <w:proofErr w:type="spellEnd"/>
            <w:r w:rsidRPr="004A7068">
              <w:rPr>
                <w:rFonts w:cs="Times New Roman"/>
                <w:i/>
              </w:rPr>
              <w:t>/mm/</w:t>
            </w:r>
            <w:proofErr w:type="spellStart"/>
            <w:r w:rsidRPr="004A7068">
              <w:rPr>
                <w:rFonts w:cs="Times New Roman"/>
                <w:i/>
              </w:rPr>
              <w:t>yyyy</w:t>
            </w:r>
            <w:proofErr w:type="spellEnd"/>
            <w:r w:rsidRPr="004A7068">
              <w:rPr>
                <w:rFonts w:cs="Times New Roman"/>
                <w:i/>
              </w:rPr>
              <w:t>)</w:t>
            </w:r>
            <w:r w:rsidRPr="00305223">
              <w:rPr>
                <w:rFonts w:cs="Times New Roman"/>
              </w:rPr>
              <w:t>:</w:t>
            </w:r>
            <w:r>
              <w:rPr>
                <w:rFonts w:cs="Times New Roman"/>
              </w:rPr>
              <w:tab/>
            </w:r>
            <w:sdt>
              <w:sdtPr>
                <w:rPr>
                  <w:rStyle w:val="r120"/>
                </w:rPr>
                <w:alias w:val="date of the Approval letter"/>
                <w:tag w:val="date of the Approval letter"/>
                <w:id w:val="-971062088"/>
                <w:placeholder>
                  <w:docPart w:val="9269B0EB8E7844AD810A61B9919769ED"/>
                </w:placeholder>
                <w:showingPlcHdr/>
                <w:text/>
              </w:sdtPr>
              <w:sdtEndPr>
                <w:rPr>
                  <w:rStyle w:val="a0"/>
                  <w:rFonts w:cstheme="minorBidi"/>
                  <w:color w:val="auto"/>
                  <w:szCs w:val="24"/>
                  <w:u w:val="none"/>
                </w:rPr>
              </w:sdtEndPr>
              <w:sdtContent>
                <w:r w:rsidRPr="00305223">
                  <w:rPr>
                    <w:rFonts w:cs="Times New Roman"/>
                    <w:color w:val="0070C0"/>
                    <w:szCs w:val="24"/>
                  </w:rPr>
                  <w:t>#_______________________________________</w:t>
                </w:r>
              </w:sdtContent>
            </w:sdt>
          </w:p>
          <w:p w:rsidR="005B7BDA" w:rsidRPr="00305223" w:rsidRDefault="005B7BDA" w:rsidP="00707640">
            <w:pPr>
              <w:tabs>
                <w:tab w:val="left" w:pos="2160"/>
              </w:tabs>
              <w:snapToGrid w:val="0"/>
              <w:spacing w:after="240"/>
              <w:ind w:left="2158" w:hanging="2127"/>
              <w:rPr>
                <w:rFonts w:cs="Times New Roman"/>
              </w:rPr>
            </w:pPr>
            <w:r w:rsidRPr="00305223">
              <w:rPr>
                <w:rFonts w:cs="Times New Roman"/>
              </w:rPr>
              <w:t xml:space="preserve">Ref. no.: </w:t>
            </w:r>
            <w:r>
              <w:rPr>
                <w:rFonts w:cs="Times New Roman"/>
              </w:rPr>
              <w:tab/>
            </w:r>
            <w:sdt>
              <w:sdtPr>
                <w:rPr>
                  <w:rStyle w:val="r120"/>
                </w:rPr>
                <w:alias w:val="Ref. no. of the Approval letter(s)"/>
                <w:tag w:val="Ref. no. of the Approval letter(s)"/>
                <w:id w:val="-944465728"/>
                <w:placeholder>
                  <w:docPart w:val="D78E0CEFF5D14C92BF8618AC1600BEF5"/>
                </w:placeholder>
                <w:showingPlcHdr/>
                <w:text/>
              </w:sdtPr>
              <w:sdtEndPr>
                <w:rPr>
                  <w:rStyle w:val="a0"/>
                  <w:rFonts w:cstheme="minorBidi"/>
                  <w:color w:val="auto"/>
                  <w:szCs w:val="24"/>
                  <w:u w:val="none"/>
                </w:rPr>
              </w:sdtEndPr>
              <w:sdtContent>
                <w:r w:rsidRPr="00305223">
                  <w:rPr>
                    <w:rFonts w:cs="Times New Roman"/>
                    <w:color w:val="0070C0"/>
                    <w:szCs w:val="24"/>
                  </w:rPr>
                  <w:t>#_________________________</w:t>
                </w:r>
                <w:r>
                  <w:rPr>
                    <w:rFonts w:cs="Times New Roman"/>
                    <w:color w:val="0070C0"/>
                    <w:szCs w:val="24"/>
                  </w:rPr>
                  <w:t>_________</w:t>
                </w:r>
                <w:r w:rsidRPr="00305223">
                  <w:rPr>
                    <w:rFonts w:cs="Times New Roman"/>
                    <w:color w:val="0070C0"/>
                    <w:szCs w:val="24"/>
                  </w:rPr>
                  <w:t>_____</w:t>
                </w:r>
              </w:sdtContent>
            </w:sdt>
          </w:p>
        </w:tc>
      </w:tr>
    </w:tbl>
    <w:p w:rsidR="005B7BDA" w:rsidRDefault="005B7BDA" w:rsidP="005B7BDA">
      <w:pPr>
        <w:widowControl/>
      </w:pPr>
      <w:r>
        <w:br w:type="page"/>
      </w:r>
    </w:p>
    <w:tbl>
      <w:tblPr>
        <w:tblStyle w:val="a3"/>
        <w:tblW w:w="9219" w:type="dxa"/>
        <w:tblInd w:w="-1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Caption w:val="Section I (cont'd)"/>
      </w:tblPr>
      <w:tblGrid>
        <w:gridCol w:w="563"/>
        <w:gridCol w:w="928"/>
        <w:gridCol w:w="6302"/>
        <w:gridCol w:w="1426"/>
      </w:tblGrid>
      <w:tr w:rsidR="005B7BDA" w:rsidRPr="000A26ED" w:rsidTr="00707640">
        <w:trPr>
          <w:trHeight w:val="678"/>
          <w:tblHeader/>
        </w:trPr>
        <w:tc>
          <w:tcPr>
            <w:tcW w:w="9219" w:type="dxa"/>
            <w:gridSpan w:val="4"/>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5B7BDA" w:rsidRPr="000A26ED" w:rsidRDefault="005B7BDA" w:rsidP="00707640">
            <w:pPr>
              <w:tabs>
                <w:tab w:val="left" w:pos="6341"/>
              </w:tabs>
              <w:rPr>
                <w:rFonts w:cs="Times New Roman"/>
                <w:b/>
              </w:rPr>
            </w:pPr>
            <w:r>
              <w:rPr>
                <w:rFonts w:cs="Times New Roman"/>
                <w:b/>
              </w:rPr>
              <w:lastRenderedPageBreak/>
              <w:t>Sectio</w:t>
            </w:r>
            <w:r w:rsidRPr="000A26ED">
              <w:rPr>
                <w:rFonts w:cs="Times New Roman"/>
                <w:b/>
              </w:rPr>
              <w:t>n I</w:t>
            </w:r>
            <w:r>
              <w:rPr>
                <w:rFonts w:cs="Times New Roman"/>
                <w:b/>
              </w:rPr>
              <w:t xml:space="preserve"> (cont’d)</w:t>
            </w:r>
          </w:p>
        </w:tc>
      </w:tr>
      <w:tr w:rsidR="005B7BDA" w:rsidRPr="00763792" w:rsidTr="00707640">
        <w:trPr>
          <w:trHeight w:val="698"/>
        </w:trPr>
        <w:tc>
          <w:tcPr>
            <w:tcW w:w="9219" w:type="dxa"/>
            <w:gridSpan w:val="4"/>
            <w:tcBorders>
              <w:top w:val="single" w:sz="8" w:space="0" w:color="auto"/>
              <w:left w:val="single" w:sz="8" w:space="0" w:color="auto"/>
              <w:right w:val="single" w:sz="8" w:space="0" w:color="auto"/>
            </w:tcBorders>
          </w:tcPr>
          <w:p w:rsidR="005B7BDA" w:rsidRPr="00763792" w:rsidRDefault="005B7BDA" w:rsidP="00707640">
            <w:pPr>
              <w:snapToGrid w:val="0"/>
              <w:spacing w:before="120" w:after="120"/>
              <w:jc w:val="both"/>
              <w:rPr>
                <w:rFonts w:cs="Times New Roman"/>
              </w:rPr>
            </w:pPr>
            <w:r>
              <w:rPr>
                <w:rFonts w:cs="Times New Roman"/>
              </w:rPr>
              <w:t xml:space="preserve">Other disturbed and/or interfered tree(s) other than the above prior written approval </w:t>
            </w:r>
            <w:r>
              <w:rPr>
                <w:rFonts w:cs="Times New Roman"/>
              </w:rPr>
              <w:br/>
              <w:t>(F</w:t>
            </w:r>
            <w:r w:rsidRPr="00817007">
              <w:rPr>
                <w:rFonts w:cs="Times New Roman"/>
              </w:rPr>
              <w:t>or</w:t>
            </w:r>
            <w:r w:rsidRPr="00BF581C">
              <w:rPr>
                <w:rFonts w:cs="Times New Roman"/>
                <w:b/>
              </w:rPr>
              <w:t xml:space="preserve"> </w:t>
            </w:r>
            <w:sdt>
              <w:sdtPr>
                <w:rPr>
                  <w:rStyle w:val="r120"/>
                </w:rPr>
                <w:alias w:val="re-submission/amendment submission"/>
                <w:tag w:val="re-submission/amendment submission"/>
                <w:id w:val="247238238"/>
                <w:placeholder>
                  <w:docPart w:val="305511FEF3FA458197F2841336C310CE"/>
                </w:placeholder>
                <w:showingPlcHdr/>
                <w:dropDownList>
                  <w:listItem w:displayText="re-submission" w:value="1"/>
                  <w:listItem w:displayText="amendment submission" w:value="2"/>
                  <w:listItem w:displayText="*re-submission/ amendment submission" w:value="0"/>
                </w:dropDownList>
              </w:sdtPr>
              <w:sdtEndPr>
                <w:rPr>
                  <w:rStyle w:val="a0"/>
                  <w:rFonts w:eastAsia="新細明體" w:cstheme="minorBidi"/>
                  <w:color w:val="auto"/>
                  <w:szCs w:val="24"/>
                  <w:u w:val="none"/>
                </w:rPr>
              </w:sdtEndPr>
              <w:sdtContent>
                <w:r w:rsidRPr="004A6CCD">
                  <w:rPr>
                    <w:rFonts w:eastAsia="新細明體" w:cs="Times New Roman"/>
                    <w:color w:val="0070C0"/>
                    <w:sz w:val="22"/>
                  </w:rPr>
                  <w:t>*</w:t>
                </w:r>
                <w:r w:rsidRPr="00817007">
                  <w:rPr>
                    <w:rFonts w:eastAsia="新細明體" w:cs="Times New Roman"/>
                    <w:color w:val="0070C0"/>
                    <w:szCs w:val="24"/>
                  </w:rPr>
                  <w:t>re-submission/ amendment submission</w:t>
                </w:r>
              </w:sdtContent>
            </w:sdt>
            <w:r w:rsidRPr="00BF581C">
              <w:rPr>
                <w:rFonts w:cs="Times New Roman"/>
                <w:b/>
              </w:rPr>
              <w:t xml:space="preserve"> </w:t>
            </w:r>
            <w:r w:rsidRPr="00817007">
              <w:rPr>
                <w:rFonts w:cs="Times New Roman"/>
              </w:rPr>
              <w:t>only)</w:t>
            </w:r>
          </w:p>
        </w:tc>
      </w:tr>
      <w:tr w:rsidR="005B7BDA" w:rsidRPr="00763792" w:rsidTr="00707640">
        <w:trPr>
          <w:trHeight w:val="491"/>
        </w:trPr>
        <w:tc>
          <w:tcPr>
            <w:tcW w:w="1491" w:type="dxa"/>
            <w:gridSpan w:val="2"/>
            <w:tcBorders>
              <w:left w:val="single" w:sz="8" w:space="0" w:color="auto"/>
              <w:bottom w:val="dashSmallGap" w:sz="4" w:space="0" w:color="BFBFBF" w:themeColor="background1" w:themeShade="BF"/>
            </w:tcBorders>
          </w:tcPr>
          <w:p w:rsidR="005B7BDA" w:rsidRPr="004E2E8B" w:rsidRDefault="00CF1EE6" w:rsidP="00707640">
            <w:pPr>
              <w:ind w:left="107"/>
              <w:jc w:val="center"/>
              <w:rPr>
                <w:rFonts w:cs="Times New Roman"/>
                <w:szCs w:val="24"/>
              </w:rPr>
            </w:pPr>
            <w:sdt>
              <w:sdtPr>
                <w:rPr>
                  <w:rStyle w:val="r120"/>
                </w:rPr>
                <w:alias w:val="Yes/No"/>
                <w:tag w:val="Yes/No"/>
                <w:id w:val="-232545347"/>
                <w:placeholder>
                  <w:docPart w:val="C6294BFA2447497785F78B54F0B93251"/>
                </w:placeholder>
                <w:showingPlcHdr/>
                <w:dropDownList>
                  <w:listItem w:displayText="Yes" w:value="1"/>
                  <w:listItem w:displayText="No" w:value="2"/>
                </w:dropDownList>
              </w:sdtPr>
              <w:sdtEndPr>
                <w:rPr>
                  <w:rStyle w:val="a0"/>
                  <w:rFonts w:eastAsia="新細明體" w:cstheme="minorBidi"/>
                  <w:color w:val="auto"/>
                  <w:szCs w:val="24"/>
                  <w:u w:val="none"/>
                </w:rPr>
              </w:sdtEndPr>
              <w:sdtContent>
                <w:r w:rsidR="005B7BDA" w:rsidRPr="004A6CCD">
                  <w:rPr>
                    <w:rFonts w:eastAsia="新細明體" w:cs="Times New Roman"/>
                    <w:color w:val="0070C0"/>
                    <w:sz w:val="22"/>
                  </w:rPr>
                  <w:t>*</w:t>
                </w:r>
                <w:r w:rsidR="005B7BDA">
                  <w:rPr>
                    <w:rFonts w:eastAsia="新細明體" w:cs="Times New Roman"/>
                    <w:color w:val="0070C0"/>
                    <w:szCs w:val="24"/>
                  </w:rPr>
                  <w:t>Yes/ No</w:t>
                </w:r>
              </w:sdtContent>
            </w:sdt>
          </w:p>
        </w:tc>
        <w:tc>
          <w:tcPr>
            <w:tcW w:w="7728" w:type="dxa"/>
            <w:gridSpan w:val="2"/>
            <w:tcBorders>
              <w:bottom w:val="dashSmallGap" w:sz="4" w:space="0" w:color="BFBFBF" w:themeColor="background1" w:themeShade="BF"/>
              <w:right w:val="single" w:sz="8" w:space="0" w:color="auto"/>
            </w:tcBorders>
          </w:tcPr>
          <w:p w:rsidR="005B7BDA" w:rsidRDefault="005B7BDA" w:rsidP="00707640">
            <w:pPr>
              <w:snapToGrid w:val="0"/>
              <w:spacing w:after="120"/>
              <w:ind w:left="104" w:right="178"/>
              <w:jc w:val="both"/>
              <w:rPr>
                <w:rFonts w:cs="Times New Roman"/>
                <w:sz w:val="16"/>
                <w:szCs w:val="16"/>
              </w:rPr>
            </w:pPr>
            <w:r>
              <w:rPr>
                <w:rFonts w:cs="Times New Roman"/>
              </w:rPr>
              <w:t>If yes, please</w:t>
            </w:r>
            <w:r w:rsidRPr="00763792">
              <w:rPr>
                <w:rFonts w:cs="Times New Roman"/>
              </w:rPr>
              <w:t xml:space="preserve"> specify: </w:t>
            </w:r>
            <w:r w:rsidRPr="00C33130">
              <w:rPr>
                <w:rFonts w:cs="Times New Roman"/>
                <w:i/>
                <w:sz w:val="20"/>
                <w:szCs w:val="20"/>
              </w:rPr>
              <w:t>(e.g. Report(s) of emergency tree felling/pruning due to natural cause, incident report(s) of tree damage, etc.  Use separate sheet, if necessary.)</w:t>
            </w:r>
          </w:p>
          <w:p w:rsidR="005B7BDA" w:rsidRPr="00BF581C" w:rsidRDefault="00CF1EE6" w:rsidP="00707640">
            <w:pPr>
              <w:snapToGrid w:val="0"/>
              <w:spacing w:after="240"/>
              <w:ind w:left="40"/>
              <w:rPr>
                <w:rFonts w:cs="Times New Roman"/>
              </w:rPr>
            </w:pPr>
            <w:sdt>
              <w:sdtPr>
                <w:rPr>
                  <w:rStyle w:val="r120"/>
                </w:rPr>
                <w:alias w:val="details"/>
                <w:tag w:val="details"/>
                <w:id w:val="-1897421806"/>
                <w:placeholder>
                  <w:docPart w:val="EB0DF191A536437C8C7C8E2F1F3421CD"/>
                </w:placeholder>
                <w:showingPlcHdr/>
                <w:text/>
              </w:sdtPr>
              <w:sdtEndPr>
                <w:rPr>
                  <w:rStyle w:val="a0"/>
                  <w:rFonts w:cstheme="minorBidi"/>
                  <w:color w:val="auto"/>
                  <w:szCs w:val="24"/>
                  <w:u w:val="none"/>
                </w:rPr>
              </w:sdtEndPr>
              <w:sdtContent>
                <w:r w:rsidR="005B7BDA" w:rsidRPr="004E2E8B">
                  <w:rPr>
                    <w:rFonts w:cs="Times New Roman"/>
                    <w:color w:val="0070C0"/>
                    <w:szCs w:val="24"/>
                  </w:rPr>
                  <w:t>#____________________________________________________________</w:t>
                </w:r>
              </w:sdtContent>
            </w:sdt>
          </w:p>
        </w:tc>
      </w:tr>
      <w:tr w:rsidR="005B7BDA" w:rsidTr="00707640">
        <w:trPr>
          <w:trHeight w:val="590"/>
        </w:trPr>
        <w:tc>
          <w:tcPr>
            <w:tcW w:w="9219" w:type="dxa"/>
            <w:gridSpan w:val="4"/>
            <w:tcBorders>
              <w:top w:val="dashSmallGap" w:sz="4" w:space="0" w:color="BFBFBF" w:themeColor="background1" w:themeShade="BF"/>
              <w:left w:val="single" w:sz="8" w:space="0" w:color="auto"/>
              <w:right w:val="single" w:sz="8" w:space="0" w:color="auto"/>
            </w:tcBorders>
            <w:vAlign w:val="center"/>
          </w:tcPr>
          <w:p w:rsidR="005B7BDA" w:rsidRPr="00314C7A" w:rsidRDefault="005B7BDA" w:rsidP="00707640">
            <w:pPr>
              <w:rPr>
                <w:rFonts w:cs="Times New Roman"/>
                <w:sz w:val="28"/>
                <w:szCs w:val="28"/>
              </w:rPr>
            </w:pPr>
            <w:r w:rsidRPr="006708A0">
              <w:rPr>
                <w:rFonts w:cs="Times New Roman"/>
                <w:b/>
                <w:sz w:val="28"/>
                <w:szCs w:val="28"/>
              </w:rPr>
              <w:t>Existing tree(s)</w:t>
            </w:r>
            <w:r w:rsidRPr="00314C7A">
              <w:rPr>
                <w:rFonts w:cs="Times New Roman"/>
                <w:sz w:val="28"/>
                <w:szCs w:val="28"/>
              </w:rPr>
              <w:t xml:space="preserve"> surveyed in this TPRP</w:t>
            </w:r>
          </w:p>
        </w:tc>
      </w:tr>
      <w:tr w:rsidR="005B7BDA" w:rsidTr="00707640">
        <w:tc>
          <w:tcPr>
            <w:tcW w:w="563" w:type="dxa"/>
            <w:tcBorders>
              <w:left w:val="single" w:sz="8" w:space="0" w:color="auto"/>
            </w:tcBorders>
          </w:tcPr>
          <w:p w:rsidR="005B7BDA" w:rsidRDefault="005B7BDA" w:rsidP="00707640">
            <w:pPr>
              <w:snapToGrid w:val="0"/>
              <w:spacing w:before="120"/>
              <w:rPr>
                <w:rFonts w:cs="Times New Roman"/>
              </w:rPr>
            </w:pPr>
            <w:r>
              <w:rPr>
                <w:rFonts w:cs="Times New Roman"/>
              </w:rPr>
              <w:t>(a)</w:t>
            </w:r>
          </w:p>
        </w:tc>
        <w:tc>
          <w:tcPr>
            <w:tcW w:w="8656" w:type="dxa"/>
            <w:gridSpan w:val="3"/>
            <w:tcBorders>
              <w:right w:val="single" w:sz="8" w:space="0" w:color="auto"/>
            </w:tcBorders>
          </w:tcPr>
          <w:p w:rsidR="005B7BDA" w:rsidRDefault="005B7BDA" w:rsidP="00707640">
            <w:pPr>
              <w:spacing w:before="120"/>
              <w:ind w:right="244"/>
              <w:rPr>
                <w:rFonts w:cs="Times New Roman"/>
              </w:rPr>
            </w:pPr>
            <w:r>
              <w:rPr>
                <w:rFonts w:cs="Times New Roman"/>
              </w:rPr>
              <w:t>E</w:t>
            </w:r>
            <w:r w:rsidRPr="00763792">
              <w:rPr>
                <w:rFonts w:cs="Times New Roman"/>
              </w:rPr>
              <w:t xml:space="preserve">xisting tree(s) growing </w:t>
            </w:r>
            <w:r w:rsidRPr="00763792">
              <w:rPr>
                <w:rFonts w:cs="Times New Roman"/>
                <w:u w:val="single"/>
              </w:rPr>
              <w:t>within</w:t>
            </w:r>
            <w:r>
              <w:rPr>
                <w:rFonts w:cs="Times New Roman"/>
              </w:rPr>
              <w:t xml:space="preserve"> the private lot </w:t>
            </w:r>
            <w:r w:rsidRPr="006400FB">
              <w:rPr>
                <w:rFonts w:cs="Times New Roman"/>
                <w:i/>
                <w:sz w:val="20"/>
                <w:szCs w:val="16"/>
              </w:rPr>
              <w:t>(i.e. Pink Area under the lease</w:t>
            </w:r>
            <w:r>
              <w:rPr>
                <w:rFonts w:cs="Times New Roman"/>
                <w:i/>
                <w:sz w:val="20"/>
                <w:szCs w:val="16"/>
              </w:rPr>
              <w:t xml:space="preserve"> plan</w:t>
            </w:r>
            <w:r w:rsidRPr="006400FB">
              <w:rPr>
                <w:rFonts w:cs="Times New Roman"/>
                <w:i/>
                <w:sz w:val="20"/>
                <w:szCs w:val="16"/>
              </w:rPr>
              <w:t>)</w:t>
            </w:r>
          </w:p>
        </w:tc>
      </w:tr>
      <w:tr w:rsidR="005B7BDA" w:rsidTr="00707640">
        <w:tc>
          <w:tcPr>
            <w:tcW w:w="563" w:type="dxa"/>
            <w:tcBorders>
              <w:left w:val="single" w:sz="8" w:space="0" w:color="auto"/>
            </w:tcBorders>
          </w:tcPr>
          <w:p w:rsidR="005B7BDA" w:rsidRDefault="005B7BDA" w:rsidP="00707640">
            <w:pPr>
              <w:jc w:val="right"/>
              <w:rPr>
                <w:rFonts w:cs="Times New Roman"/>
              </w:rPr>
            </w:pPr>
          </w:p>
        </w:tc>
        <w:tc>
          <w:tcPr>
            <w:tcW w:w="7230" w:type="dxa"/>
            <w:gridSpan w:val="2"/>
          </w:tcPr>
          <w:p w:rsidR="005B7BDA" w:rsidRPr="00314C7A" w:rsidRDefault="005B7BDA" w:rsidP="00707640">
            <w:pPr>
              <w:rPr>
                <w:rFonts w:cs="Times New Roman"/>
                <w:color w:val="F2F2F2" w:themeColor="background1" w:themeShade="F2"/>
              </w:rPr>
            </w:pPr>
            <w:r w:rsidRPr="00763792">
              <w:rPr>
                <w:rFonts w:cs="Times New Roman"/>
              </w:rPr>
              <w:t>No. of trees to be retained in-</w:t>
            </w:r>
            <w:proofErr w:type="gramStart"/>
            <w:r w:rsidRPr="00763792">
              <w:rPr>
                <w:rFonts w:cs="Times New Roman"/>
              </w:rPr>
              <w:t>situ</w:t>
            </w:r>
            <w:r>
              <w:rPr>
                <w:rFonts w:cs="Times New Roman"/>
              </w:rPr>
              <w:t xml:space="preserve"> </w:t>
            </w:r>
            <w:r w:rsidRPr="00086941">
              <w:rPr>
                <w:rFonts w:cs="Times New Roman"/>
                <w:color w:val="A6A6A6" w:themeColor="background1" w:themeShade="A6"/>
              </w:rPr>
              <w:t>.............................................................</w:t>
            </w:r>
            <w:proofErr w:type="gramEnd"/>
          </w:p>
        </w:tc>
        <w:tc>
          <w:tcPr>
            <w:tcW w:w="1426" w:type="dxa"/>
            <w:tcBorders>
              <w:right w:val="single" w:sz="8" w:space="0" w:color="auto"/>
            </w:tcBorders>
            <w:vAlign w:val="center"/>
          </w:tcPr>
          <w:p w:rsidR="005B7BDA" w:rsidRPr="00C13C39" w:rsidRDefault="005B7BDA" w:rsidP="00707640">
            <w:pPr>
              <w:pStyle w:val="r12"/>
              <w:ind w:right="170"/>
              <w:jc w:val="right"/>
              <w:rPr>
                <w:u w:val="none"/>
              </w:rPr>
            </w:pPr>
            <w:r w:rsidRPr="00C13C39">
              <w:rPr>
                <w:u w:val="none"/>
              </w:rPr>
              <w:fldChar w:fldCharType="begin">
                <w:ffData>
                  <w:name w:val="eno1"/>
                  <w:enabled/>
                  <w:calcOnExit/>
                  <w:textInput>
                    <w:type w:val="number"/>
                    <w:format w:val="0"/>
                  </w:textInput>
                </w:ffData>
              </w:fldChar>
            </w:r>
            <w:bookmarkStart w:id="1" w:name="eno1"/>
            <w:r w:rsidRPr="00C13C39">
              <w:rPr>
                <w:u w:val="none"/>
              </w:rPr>
              <w:instrText xml:space="preserve"> FORMTEXT </w:instrText>
            </w:r>
            <w:r w:rsidRPr="00C13C39">
              <w:rPr>
                <w:u w:val="none"/>
              </w:rPr>
            </w:r>
            <w:r w:rsidRPr="00C13C39">
              <w:rPr>
                <w:u w:val="none"/>
              </w:rPr>
              <w:fldChar w:fldCharType="separate"/>
            </w:r>
            <w:r w:rsidRPr="00C13C39">
              <w:rPr>
                <w:noProof/>
                <w:u w:val="none"/>
              </w:rPr>
              <w:t> </w:t>
            </w:r>
            <w:r w:rsidRPr="00C13C39">
              <w:rPr>
                <w:noProof/>
                <w:u w:val="none"/>
              </w:rPr>
              <w:t> </w:t>
            </w:r>
            <w:r w:rsidRPr="00C13C39">
              <w:rPr>
                <w:noProof/>
                <w:u w:val="none"/>
              </w:rPr>
              <w:t> </w:t>
            </w:r>
            <w:r w:rsidRPr="00C13C39">
              <w:rPr>
                <w:noProof/>
                <w:u w:val="none"/>
              </w:rPr>
              <w:t> </w:t>
            </w:r>
            <w:r w:rsidRPr="00C13C39">
              <w:rPr>
                <w:noProof/>
                <w:u w:val="none"/>
              </w:rPr>
              <w:t> </w:t>
            </w:r>
            <w:r w:rsidRPr="00C13C39">
              <w:rPr>
                <w:u w:val="none"/>
              </w:rPr>
              <w:fldChar w:fldCharType="end"/>
            </w:r>
            <w:bookmarkEnd w:id="1"/>
          </w:p>
        </w:tc>
      </w:tr>
      <w:tr w:rsidR="005B7BDA" w:rsidTr="00707640">
        <w:tc>
          <w:tcPr>
            <w:tcW w:w="563" w:type="dxa"/>
            <w:tcBorders>
              <w:left w:val="single" w:sz="8" w:space="0" w:color="auto"/>
            </w:tcBorders>
          </w:tcPr>
          <w:p w:rsidR="005B7BDA" w:rsidRDefault="005B7BDA" w:rsidP="00707640">
            <w:pPr>
              <w:jc w:val="right"/>
              <w:rPr>
                <w:rFonts w:cs="Times New Roman"/>
              </w:rPr>
            </w:pPr>
          </w:p>
        </w:tc>
        <w:tc>
          <w:tcPr>
            <w:tcW w:w="7230" w:type="dxa"/>
            <w:gridSpan w:val="2"/>
          </w:tcPr>
          <w:p w:rsidR="005B7BDA" w:rsidRDefault="005B7BDA" w:rsidP="00707640">
            <w:pPr>
              <w:rPr>
                <w:rFonts w:cs="Times New Roman"/>
              </w:rPr>
            </w:pPr>
            <w:r w:rsidRPr="00763792">
              <w:rPr>
                <w:rFonts w:cs="Times New Roman"/>
              </w:rPr>
              <w:t xml:space="preserve">No. of trees to be </w:t>
            </w:r>
            <w:proofErr w:type="gramStart"/>
            <w:r w:rsidRPr="00763792">
              <w:rPr>
                <w:rFonts w:cs="Times New Roman"/>
              </w:rPr>
              <w:t>transplanted</w:t>
            </w:r>
            <w:r>
              <w:rPr>
                <w:rFonts w:cs="Times New Roman"/>
              </w:rPr>
              <w:t xml:space="preserve"> </w:t>
            </w:r>
            <w:r w:rsidRPr="00086941">
              <w:rPr>
                <w:rFonts w:cs="Times New Roman"/>
                <w:color w:val="A6A6A6" w:themeColor="background1" w:themeShade="A6"/>
              </w:rPr>
              <w:t>.................................................................</w:t>
            </w:r>
            <w:proofErr w:type="gramEnd"/>
          </w:p>
        </w:tc>
        <w:tc>
          <w:tcPr>
            <w:tcW w:w="1426" w:type="dxa"/>
            <w:tcBorders>
              <w:right w:val="single" w:sz="8" w:space="0" w:color="auto"/>
            </w:tcBorders>
            <w:vAlign w:val="center"/>
          </w:tcPr>
          <w:p w:rsidR="005B7BDA" w:rsidRPr="00C13C39" w:rsidRDefault="005B7BDA" w:rsidP="00707640">
            <w:pPr>
              <w:pStyle w:val="r12"/>
              <w:ind w:right="170"/>
              <w:jc w:val="right"/>
              <w:rPr>
                <w:u w:val="none"/>
              </w:rPr>
            </w:pPr>
            <w:r>
              <w:rPr>
                <w:u w:val="none"/>
              </w:rPr>
              <w:fldChar w:fldCharType="begin">
                <w:ffData>
                  <w:name w:val="Text1"/>
                  <w:enabled/>
                  <w:calcOnExit w:val="0"/>
                  <w:textInput>
                    <w:type w:val="number"/>
                    <w:format w:val="0"/>
                  </w:textInput>
                </w:ffData>
              </w:fldChar>
            </w:r>
            <w:bookmarkStart w:id="2" w:name="Text1"/>
            <w:r>
              <w:rPr>
                <w:u w:val="none"/>
              </w:rPr>
              <w:instrText xml:space="preserve"> FORMTEXT </w:instrText>
            </w:r>
            <w:r>
              <w:rPr>
                <w:u w:val="none"/>
              </w:rPr>
            </w:r>
            <w:r>
              <w:rPr>
                <w:u w:val="none"/>
              </w:rPr>
              <w:fldChar w:fldCharType="separate"/>
            </w:r>
            <w:r>
              <w:rPr>
                <w:noProof/>
                <w:u w:val="none"/>
              </w:rPr>
              <w:t> </w:t>
            </w:r>
            <w:r>
              <w:rPr>
                <w:noProof/>
                <w:u w:val="none"/>
              </w:rPr>
              <w:t> </w:t>
            </w:r>
            <w:r>
              <w:rPr>
                <w:noProof/>
                <w:u w:val="none"/>
              </w:rPr>
              <w:t> </w:t>
            </w:r>
            <w:r>
              <w:rPr>
                <w:noProof/>
                <w:u w:val="none"/>
              </w:rPr>
              <w:t> </w:t>
            </w:r>
            <w:r>
              <w:rPr>
                <w:noProof/>
                <w:u w:val="none"/>
              </w:rPr>
              <w:t> </w:t>
            </w:r>
            <w:r>
              <w:rPr>
                <w:u w:val="none"/>
              </w:rPr>
              <w:fldChar w:fldCharType="end"/>
            </w:r>
            <w:bookmarkEnd w:id="2"/>
          </w:p>
        </w:tc>
      </w:tr>
      <w:tr w:rsidR="005B7BDA" w:rsidTr="00707640">
        <w:tc>
          <w:tcPr>
            <w:tcW w:w="563" w:type="dxa"/>
            <w:tcBorders>
              <w:left w:val="single" w:sz="8" w:space="0" w:color="auto"/>
            </w:tcBorders>
          </w:tcPr>
          <w:p w:rsidR="005B7BDA" w:rsidRDefault="005B7BDA" w:rsidP="00707640">
            <w:pPr>
              <w:jc w:val="right"/>
              <w:rPr>
                <w:rFonts w:cs="Times New Roman"/>
              </w:rPr>
            </w:pPr>
          </w:p>
        </w:tc>
        <w:tc>
          <w:tcPr>
            <w:tcW w:w="7230" w:type="dxa"/>
            <w:gridSpan w:val="2"/>
          </w:tcPr>
          <w:p w:rsidR="005B7BDA" w:rsidRPr="00763792" w:rsidRDefault="005B7BDA" w:rsidP="00707640">
            <w:pPr>
              <w:rPr>
                <w:rFonts w:cs="Times New Roman"/>
              </w:rPr>
            </w:pPr>
            <w:r w:rsidRPr="00763792">
              <w:rPr>
                <w:rFonts w:cs="Times New Roman"/>
              </w:rPr>
              <w:t xml:space="preserve">No. of trees to be </w:t>
            </w:r>
            <w:proofErr w:type="gramStart"/>
            <w:r w:rsidRPr="00763792">
              <w:rPr>
                <w:rFonts w:cs="Times New Roman"/>
              </w:rPr>
              <w:t>felled</w:t>
            </w:r>
            <w:r>
              <w:rPr>
                <w:rFonts w:cs="Times New Roman"/>
              </w:rPr>
              <w:t xml:space="preserve"> </w:t>
            </w:r>
            <w:r w:rsidRPr="00086941">
              <w:rPr>
                <w:rFonts w:cs="Times New Roman"/>
                <w:color w:val="A6A6A6" w:themeColor="background1" w:themeShade="A6"/>
              </w:rPr>
              <w:t>...........................................................................</w:t>
            </w:r>
            <w:proofErr w:type="gramEnd"/>
          </w:p>
        </w:tc>
        <w:tc>
          <w:tcPr>
            <w:tcW w:w="1426" w:type="dxa"/>
            <w:tcBorders>
              <w:right w:val="single" w:sz="8" w:space="0" w:color="auto"/>
            </w:tcBorders>
            <w:vAlign w:val="center"/>
          </w:tcPr>
          <w:p w:rsidR="005B7BDA" w:rsidRPr="00C13C39" w:rsidRDefault="005B7BDA" w:rsidP="00707640">
            <w:pPr>
              <w:pStyle w:val="r12"/>
              <w:ind w:right="170"/>
              <w:jc w:val="right"/>
              <w:rPr>
                <w:u w:val="none"/>
              </w:rPr>
            </w:pPr>
            <w:r w:rsidRPr="00C13C39">
              <w:rPr>
                <w:u w:val="none"/>
              </w:rPr>
              <w:fldChar w:fldCharType="begin">
                <w:ffData>
                  <w:name w:val="eno3"/>
                  <w:enabled/>
                  <w:calcOnExit/>
                  <w:textInput>
                    <w:type w:val="number"/>
                    <w:format w:val="0"/>
                  </w:textInput>
                </w:ffData>
              </w:fldChar>
            </w:r>
            <w:bookmarkStart w:id="3" w:name="eno3"/>
            <w:r w:rsidRPr="00C13C39">
              <w:rPr>
                <w:u w:val="none"/>
              </w:rPr>
              <w:instrText xml:space="preserve"> FORMTEXT </w:instrText>
            </w:r>
            <w:r w:rsidRPr="00C13C39">
              <w:rPr>
                <w:u w:val="none"/>
              </w:rPr>
            </w:r>
            <w:r w:rsidRPr="00C13C39">
              <w:rPr>
                <w:u w:val="none"/>
              </w:rPr>
              <w:fldChar w:fldCharType="separate"/>
            </w:r>
            <w:r w:rsidRPr="00C13C39">
              <w:rPr>
                <w:noProof/>
                <w:u w:val="none"/>
              </w:rPr>
              <w:t> </w:t>
            </w:r>
            <w:r w:rsidRPr="00C13C39">
              <w:rPr>
                <w:noProof/>
                <w:u w:val="none"/>
              </w:rPr>
              <w:t> </w:t>
            </w:r>
            <w:r w:rsidRPr="00C13C39">
              <w:rPr>
                <w:noProof/>
                <w:u w:val="none"/>
              </w:rPr>
              <w:t> </w:t>
            </w:r>
            <w:r w:rsidRPr="00C13C39">
              <w:rPr>
                <w:noProof/>
                <w:u w:val="none"/>
              </w:rPr>
              <w:t> </w:t>
            </w:r>
            <w:r w:rsidRPr="00C13C39">
              <w:rPr>
                <w:noProof/>
                <w:u w:val="none"/>
              </w:rPr>
              <w:t> </w:t>
            </w:r>
            <w:r w:rsidRPr="00C13C39">
              <w:rPr>
                <w:u w:val="none"/>
              </w:rPr>
              <w:fldChar w:fldCharType="end"/>
            </w:r>
            <w:bookmarkEnd w:id="3"/>
          </w:p>
        </w:tc>
      </w:tr>
      <w:tr w:rsidR="005B7BDA" w:rsidTr="00707640">
        <w:tc>
          <w:tcPr>
            <w:tcW w:w="563" w:type="dxa"/>
            <w:tcBorders>
              <w:left w:val="single" w:sz="8" w:space="0" w:color="auto"/>
            </w:tcBorders>
          </w:tcPr>
          <w:p w:rsidR="005B7BDA" w:rsidRDefault="005B7BDA" w:rsidP="00707640">
            <w:pPr>
              <w:jc w:val="right"/>
              <w:rPr>
                <w:rFonts w:cs="Times New Roman"/>
              </w:rPr>
            </w:pPr>
          </w:p>
        </w:tc>
        <w:tc>
          <w:tcPr>
            <w:tcW w:w="7230" w:type="dxa"/>
            <w:gridSpan w:val="2"/>
            <w:tcBorders>
              <w:bottom w:val="single" w:sz="4" w:space="0" w:color="auto"/>
            </w:tcBorders>
          </w:tcPr>
          <w:p w:rsidR="005B7BDA" w:rsidRPr="00763792" w:rsidRDefault="005B7BDA" w:rsidP="00707640">
            <w:pPr>
              <w:spacing w:after="120"/>
              <w:rPr>
                <w:rFonts w:cs="Times New Roman"/>
              </w:rPr>
            </w:pPr>
            <w:r>
              <w:rPr>
                <w:rFonts w:cs="Times New Roman"/>
              </w:rPr>
              <w:t xml:space="preserve">No. of trees to be (please specify): </w:t>
            </w:r>
            <w:sdt>
              <w:sdtPr>
                <w:rPr>
                  <w:rStyle w:val="r120"/>
                </w:rPr>
                <w:alias w:val="other "/>
                <w:tag w:val="other "/>
                <w:id w:val="1920443735"/>
                <w:placeholder>
                  <w:docPart w:val="EFAB687B44B74CA580415C57317C4667"/>
                </w:placeholder>
                <w:showingPlcHdr/>
                <w:text/>
              </w:sdtPr>
              <w:sdtEndPr>
                <w:rPr>
                  <w:rStyle w:val="a0"/>
                  <w:rFonts w:cstheme="minorBidi"/>
                  <w:color w:val="auto"/>
                  <w:sz w:val="22"/>
                  <w:u w:val="none"/>
                </w:rPr>
              </w:sdtEndPr>
              <w:sdtContent>
                <w:r w:rsidRPr="00B52C68">
                  <w:rPr>
                    <w:rFonts w:cs="Times New Roman"/>
                    <w:color w:val="0070C0"/>
                    <w:szCs w:val="24"/>
                  </w:rPr>
                  <w:t>(#____________________________)</w:t>
                </w:r>
              </w:sdtContent>
            </w:sdt>
          </w:p>
        </w:tc>
        <w:tc>
          <w:tcPr>
            <w:tcW w:w="1426" w:type="dxa"/>
            <w:tcBorders>
              <w:bottom w:val="single" w:sz="4" w:space="0" w:color="auto"/>
              <w:right w:val="single" w:sz="8" w:space="0" w:color="auto"/>
            </w:tcBorders>
            <w:vAlign w:val="center"/>
          </w:tcPr>
          <w:p w:rsidR="005B7BDA" w:rsidRPr="00C13C39" w:rsidRDefault="005B7BDA" w:rsidP="00707640">
            <w:pPr>
              <w:pStyle w:val="r12"/>
              <w:ind w:right="170"/>
              <w:jc w:val="right"/>
              <w:rPr>
                <w:u w:val="none"/>
              </w:rPr>
            </w:pPr>
            <w:r w:rsidRPr="00C13C39">
              <w:rPr>
                <w:u w:val="none"/>
              </w:rPr>
              <w:fldChar w:fldCharType="begin">
                <w:ffData>
                  <w:name w:val="eno4"/>
                  <w:enabled/>
                  <w:calcOnExit/>
                  <w:textInput>
                    <w:type w:val="number"/>
                    <w:format w:val="0"/>
                  </w:textInput>
                </w:ffData>
              </w:fldChar>
            </w:r>
            <w:bookmarkStart w:id="4" w:name="eno4"/>
            <w:r w:rsidRPr="00C13C39">
              <w:rPr>
                <w:u w:val="none"/>
              </w:rPr>
              <w:instrText xml:space="preserve"> FORMTEXT </w:instrText>
            </w:r>
            <w:r w:rsidRPr="00C13C39">
              <w:rPr>
                <w:u w:val="none"/>
              </w:rPr>
            </w:r>
            <w:r w:rsidRPr="00C13C39">
              <w:rPr>
                <w:u w:val="none"/>
              </w:rPr>
              <w:fldChar w:fldCharType="separate"/>
            </w:r>
            <w:r w:rsidRPr="00C13C39">
              <w:rPr>
                <w:noProof/>
                <w:u w:val="none"/>
              </w:rPr>
              <w:t> </w:t>
            </w:r>
            <w:r w:rsidRPr="00C13C39">
              <w:rPr>
                <w:noProof/>
                <w:u w:val="none"/>
              </w:rPr>
              <w:t> </w:t>
            </w:r>
            <w:r w:rsidRPr="00C13C39">
              <w:rPr>
                <w:noProof/>
                <w:u w:val="none"/>
              </w:rPr>
              <w:t> </w:t>
            </w:r>
            <w:r w:rsidRPr="00C13C39">
              <w:rPr>
                <w:noProof/>
                <w:u w:val="none"/>
              </w:rPr>
              <w:t> </w:t>
            </w:r>
            <w:r w:rsidRPr="00C13C39">
              <w:rPr>
                <w:noProof/>
                <w:u w:val="none"/>
              </w:rPr>
              <w:t> </w:t>
            </w:r>
            <w:r w:rsidRPr="00C13C39">
              <w:rPr>
                <w:u w:val="none"/>
              </w:rPr>
              <w:fldChar w:fldCharType="end"/>
            </w:r>
            <w:bookmarkEnd w:id="4"/>
          </w:p>
        </w:tc>
      </w:tr>
      <w:tr w:rsidR="005B7BDA" w:rsidTr="00707640">
        <w:trPr>
          <w:trHeight w:val="632"/>
        </w:trPr>
        <w:tc>
          <w:tcPr>
            <w:tcW w:w="563" w:type="dxa"/>
            <w:tcBorders>
              <w:left w:val="single" w:sz="8" w:space="0" w:color="auto"/>
            </w:tcBorders>
          </w:tcPr>
          <w:p w:rsidR="005B7BDA" w:rsidRDefault="005B7BDA" w:rsidP="00707640">
            <w:pPr>
              <w:spacing w:before="120" w:after="120"/>
              <w:jc w:val="right"/>
              <w:rPr>
                <w:rFonts w:cs="Times New Roman"/>
              </w:rPr>
            </w:pPr>
          </w:p>
        </w:tc>
        <w:tc>
          <w:tcPr>
            <w:tcW w:w="7230" w:type="dxa"/>
            <w:gridSpan w:val="2"/>
            <w:tcBorders>
              <w:top w:val="single" w:sz="4" w:space="0" w:color="auto"/>
            </w:tcBorders>
            <w:vAlign w:val="center"/>
          </w:tcPr>
          <w:p w:rsidR="005B7BDA" w:rsidRPr="00763792" w:rsidRDefault="005B7BDA" w:rsidP="00707640">
            <w:pPr>
              <w:ind w:right="176"/>
              <w:jc w:val="right"/>
              <w:rPr>
                <w:rFonts w:cs="Times New Roman"/>
              </w:rPr>
            </w:pPr>
            <w:r>
              <w:rPr>
                <w:rFonts w:cs="Times New Roman"/>
              </w:rPr>
              <w:t>Total of (a) =</w:t>
            </w:r>
          </w:p>
        </w:tc>
        <w:tc>
          <w:tcPr>
            <w:tcW w:w="1426" w:type="dxa"/>
            <w:tcBorders>
              <w:top w:val="single" w:sz="4" w:space="0" w:color="auto"/>
              <w:bottom w:val="single" w:sz="4" w:space="0" w:color="auto"/>
              <w:right w:val="single" w:sz="8" w:space="0" w:color="auto"/>
            </w:tcBorders>
            <w:vAlign w:val="center"/>
          </w:tcPr>
          <w:p w:rsidR="005B7BDA" w:rsidRPr="00CC43E6" w:rsidRDefault="005B7BDA" w:rsidP="00707640">
            <w:pPr>
              <w:pStyle w:val="r12c"/>
              <w:ind w:right="178"/>
              <w:jc w:val="right"/>
            </w:pPr>
            <w:r w:rsidRPr="00CC43E6">
              <w:fldChar w:fldCharType="begin">
                <w:ffData>
                  <w:name w:val="totala"/>
                  <w:enabled/>
                  <w:calcOnExit w:val="0"/>
                  <w:textInput>
                    <w:type w:val="number"/>
                    <w:format w:val="0"/>
                  </w:textInput>
                </w:ffData>
              </w:fldChar>
            </w:r>
            <w:bookmarkStart w:id="5" w:name="totala"/>
            <w:r w:rsidRPr="00CC43E6">
              <w:instrText xml:space="preserve"> FORMTEXT </w:instrText>
            </w:r>
            <w:r w:rsidRPr="00CC43E6">
              <w:fldChar w:fldCharType="separate"/>
            </w:r>
            <w:r w:rsidRPr="00CC43E6">
              <w:rPr>
                <w:noProof/>
              </w:rPr>
              <w:t> </w:t>
            </w:r>
            <w:r w:rsidRPr="00CC43E6">
              <w:rPr>
                <w:noProof/>
              </w:rPr>
              <w:t> </w:t>
            </w:r>
            <w:r w:rsidRPr="00CC43E6">
              <w:rPr>
                <w:noProof/>
              </w:rPr>
              <w:t> </w:t>
            </w:r>
            <w:r w:rsidRPr="00CC43E6">
              <w:rPr>
                <w:noProof/>
              </w:rPr>
              <w:t> </w:t>
            </w:r>
            <w:r w:rsidRPr="00CC43E6">
              <w:rPr>
                <w:noProof/>
              </w:rPr>
              <w:t> </w:t>
            </w:r>
            <w:r w:rsidRPr="00CC43E6">
              <w:fldChar w:fldCharType="end"/>
            </w:r>
            <w:bookmarkEnd w:id="5"/>
          </w:p>
        </w:tc>
      </w:tr>
      <w:tr w:rsidR="005B7BDA" w:rsidTr="00707640">
        <w:tc>
          <w:tcPr>
            <w:tcW w:w="563" w:type="dxa"/>
            <w:tcBorders>
              <w:left w:val="single" w:sz="8" w:space="0" w:color="auto"/>
            </w:tcBorders>
          </w:tcPr>
          <w:p w:rsidR="005B7BDA" w:rsidRDefault="005B7BDA" w:rsidP="00707640">
            <w:pPr>
              <w:snapToGrid w:val="0"/>
              <w:rPr>
                <w:rFonts w:cs="Times New Roman"/>
              </w:rPr>
            </w:pPr>
            <w:r>
              <w:rPr>
                <w:rFonts w:cs="Times New Roman"/>
              </w:rPr>
              <w:t>(b)</w:t>
            </w:r>
          </w:p>
        </w:tc>
        <w:tc>
          <w:tcPr>
            <w:tcW w:w="8656" w:type="dxa"/>
            <w:gridSpan w:val="3"/>
            <w:tcBorders>
              <w:right w:val="single" w:sz="8" w:space="0" w:color="auto"/>
            </w:tcBorders>
          </w:tcPr>
          <w:p w:rsidR="005B7BDA" w:rsidRDefault="005B7BDA" w:rsidP="00707640">
            <w:pPr>
              <w:ind w:right="170"/>
              <w:rPr>
                <w:rFonts w:cs="Times New Roman"/>
              </w:rPr>
            </w:pPr>
            <w:r>
              <w:rPr>
                <w:rFonts w:cs="Times New Roman"/>
              </w:rPr>
              <w:t>E</w:t>
            </w:r>
            <w:r w:rsidRPr="00763792">
              <w:rPr>
                <w:rFonts w:cs="Times New Roman"/>
              </w:rPr>
              <w:t xml:space="preserve">xisting tree(s) growing </w:t>
            </w:r>
            <w:r w:rsidRPr="00763792">
              <w:rPr>
                <w:rFonts w:cs="Times New Roman"/>
                <w:u w:val="single"/>
              </w:rPr>
              <w:t>outside</w:t>
            </w:r>
            <w:r>
              <w:rPr>
                <w:rFonts w:cs="Times New Roman"/>
              </w:rPr>
              <w:t xml:space="preserve"> the lot boundary </w:t>
            </w:r>
            <w:r>
              <w:rPr>
                <w:rFonts w:cs="Times New Roman" w:hint="eastAsia"/>
              </w:rPr>
              <w:t>or</w:t>
            </w:r>
            <w:r>
              <w:rPr>
                <w:rFonts w:cs="Times New Roman"/>
              </w:rPr>
              <w:t xml:space="preserve"> within </w:t>
            </w:r>
            <w:proofErr w:type="spellStart"/>
            <w:r>
              <w:rPr>
                <w:rFonts w:cs="Times New Roman"/>
              </w:rPr>
              <w:t>Coloured</w:t>
            </w:r>
            <w:proofErr w:type="spellEnd"/>
            <w:r>
              <w:rPr>
                <w:rFonts w:cs="Times New Roman"/>
              </w:rPr>
              <w:t xml:space="preserve"> Areas</w:t>
            </w:r>
            <w:r w:rsidR="00B477F4" w:rsidRPr="00B477F4">
              <w:rPr>
                <w:rFonts w:cs="Times New Roman"/>
                <w:vertAlign w:val="superscript"/>
              </w:rPr>
              <w:t xml:space="preserve"> (Note 4)</w:t>
            </w:r>
          </w:p>
        </w:tc>
      </w:tr>
      <w:tr w:rsidR="005B7BDA" w:rsidTr="00707640">
        <w:tc>
          <w:tcPr>
            <w:tcW w:w="563" w:type="dxa"/>
            <w:tcBorders>
              <w:left w:val="single" w:sz="8" w:space="0" w:color="auto"/>
            </w:tcBorders>
          </w:tcPr>
          <w:p w:rsidR="005B7BDA" w:rsidRDefault="005B7BDA" w:rsidP="00707640">
            <w:pPr>
              <w:rPr>
                <w:rFonts w:cs="Times New Roman"/>
              </w:rPr>
            </w:pPr>
          </w:p>
        </w:tc>
        <w:tc>
          <w:tcPr>
            <w:tcW w:w="7230" w:type="dxa"/>
            <w:gridSpan w:val="2"/>
          </w:tcPr>
          <w:p w:rsidR="005B7BDA" w:rsidRPr="007F41D6" w:rsidRDefault="005B7BDA" w:rsidP="00707640">
            <w:pPr>
              <w:rPr>
                <w:rFonts w:cs="Times New Roman"/>
                <w:color w:val="F2F2F2" w:themeColor="background1" w:themeShade="F2"/>
              </w:rPr>
            </w:pPr>
            <w:r w:rsidRPr="00763792">
              <w:rPr>
                <w:rFonts w:cs="Times New Roman"/>
              </w:rPr>
              <w:t xml:space="preserve">No. of trees </w:t>
            </w:r>
            <w:r w:rsidRPr="007F41D6">
              <w:rPr>
                <w:rFonts w:cs="Times New Roman"/>
              </w:rPr>
              <w:t>to be retained in-</w:t>
            </w:r>
            <w:proofErr w:type="gramStart"/>
            <w:r w:rsidRPr="007F41D6">
              <w:rPr>
                <w:rFonts w:cs="Times New Roman"/>
              </w:rPr>
              <w:t xml:space="preserve">situ </w:t>
            </w:r>
            <w:r w:rsidRPr="00086941">
              <w:rPr>
                <w:rFonts w:cs="Times New Roman"/>
                <w:color w:val="A6A6A6" w:themeColor="background1" w:themeShade="A6"/>
              </w:rPr>
              <w:t>.............................................................</w:t>
            </w:r>
            <w:proofErr w:type="gramEnd"/>
          </w:p>
        </w:tc>
        <w:tc>
          <w:tcPr>
            <w:tcW w:w="1426" w:type="dxa"/>
            <w:tcBorders>
              <w:right w:val="single" w:sz="8" w:space="0" w:color="auto"/>
            </w:tcBorders>
            <w:vAlign w:val="center"/>
          </w:tcPr>
          <w:p w:rsidR="005B7BDA" w:rsidRDefault="005B7BDA" w:rsidP="00707640">
            <w:pPr>
              <w:pStyle w:val="r12b"/>
              <w:ind w:right="170"/>
              <w:jc w:val="right"/>
            </w:pPr>
            <w:r>
              <w:fldChar w:fldCharType="begin">
                <w:ffData>
                  <w:name w:val="eno5"/>
                  <w:enabled/>
                  <w:calcOnExit/>
                  <w:textInput>
                    <w:type w:val="number"/>
                    <w:format w:val="0"/>
                  </w:textInput>
                </w:ffData>
              </w:fldChar>
            </w:r>
            <w:bookmarkStart w:id="6" w:name="eno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r>
      <w:tr w:rsidR="005B7BDA" w:rsidTr="00707640">
        <w:tc>
          <w:tcPr>
            <w:tcW w:w="563" w:type="dxa"/>
            <w:tcBorders>
              <w:left w:val="single" w:sz="8" w:space="0" w:color="auto"/>
            </w:tcBorders>
          </w:tcPr>
          <w:p w:rsidR="005B7BDA" w:rsidRDefault="005B7BDA" w:rsidP="00707640">
            <w:pPr>
              <w:rPr>
                <w:rFonts w:cs="Times New Roman"/>
              </w:rPr>
            </w:pPr>
          </w:p>
        </w:tc>
        <w:tc>
          <w:tcPr>
            <w:tcW w:w="7230" w:type="dxa"/>
            <w:gridSpan w:val="2"/>
          </w:tcPr>
          <w:p w:rsidR="005B7BDA" w:rsidRPr="00763792" w:rsidRDefault="005B7BDA" w:rsidP="00707640">
            <w:pPr>
              <w:rPr>
                <w:rFonts w:cs="Times New Roman"/>
              </w:rPr>
            </w:pPr>
            <w:r w:rsidRPr="00763792">
              <w:rPr>
                <w:rFonts w:cs="Times New Roman"/>
              </w:rPr>
              <w:t xml:space="preserve">No. of trees to be </w:t>
            </w:r>
            <w:proofErr w:type="gramStart"/>
            <w:r w:rsidRPr="00763792">
              <w:rPr>
                <w:rFonts w:cs="Times New Roman"/>
              </w:rPr>
              <w:t>transplanted</w:t>
            </w:r>
            <w:r>
              <w:rPr>
                <w:rFonts w:cs="Times New Roman"/>
              </w:rPr>
              <w:t xml:space="preserve"> </w:t>
            </w:r>
            <w:r w:rsidRPr="00086941">
              <w:rPr>
                <w:rFonts w:cs="Times New Roman"/>
                <w:color w:val="A6A6A6" w:themeColor="background1" w:themeShade="A6"/>
              </w:rPr>
              <w:t>..................................................................</w:t>
            </w:r>
            <w:proofErr w:type="gramEnd"/>
          </w:p>
        </w:tc>
        <w:tc>
          <w:tcPr>
            <w:tcW w:w="1426" w:type="dxa"/>
            <w:tcBorders>
              <w:right w:val="single" w:sz="8" w:space="0" w:color="auto"/>
            </w:tcBorders>
            <w:vAlign w:val="center"/>
          </w:tcPr>
          <w:p w:rsidR="005B7BDA" w:rsidRDefault="005B7BDA" w:rsidP="00707640">
            <w:pPr>
              <w:pStyle w:val="r12b"/>
              <w:ind w:right="170"/>
              <w:jc w:val="right"/>
            </w:pPr>
            <w:r>
              <w:fldChar w:fldCharType="begin">
                <w:ffData>
                  <w:name w:val="eno6"/>
                  <w:enabled/>
                  <w:calcOnExit/>
                  <w:textInput>
                    <w:type w:val="number"/>
                    <w:format w:val="0"/>
                  </w:textInput>
                </w:ffData>
              </w:fldChar>
            </w:r>
            <w:bookmarkStart w:id="7" w:name="eno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r>
      <w:tr w:rsidR="005B7BDA" w:rsidTr="00707640">
        <w:tc>
          <w:tcPr>
            <w:tcW w:w="563" w:type="dxa"/>
            <w:tcBorders>
              <w:left w:val="single" w:sz="8" w:space="0" w:color="auto"/>
            </w:tcBorders>
          </w:tcPr>
          <w:p w:rsidR="005B7BDA" w:rsidRDefault="005B7BDA" w:rsidP="00707640">
            <w:pPr>
              <w:rPr>
                <w:rFonts w:cs="Times New Roman"/>
              </w:rPr>
            </w:pPr>
          </w:p>
        </w:tc>
        <w:tc>
          <w:tcPr>
            <w:tcW w:w="7230" w:type="dxa"/>
            <w:gridSpan w:val="2"/>
          </w:tcPr>
          <w:p w:rsidR="005B7BDA" w:rsidRPr="00763792" w:rsidRDefault="005B7BDA" w:rsidP="00707640">
            <w:pPr>
              <w:rPr>
                <w:rFonts w:cs="Times New Roman"/>
              </w:rPr>
            </w:pPr>
            <w:r w:rsidRPr="00763792">
              <w:rPr>
                <w:rFonts w:cs="Times New Roman"/>
              </w:rPr>
              <w:t xml:space="preserve">No. of trees to be </w:t>
            </w:r>
            <w:proofErr w:type="gramStart"/>
            <w:r w:rsidRPr="00763792">
              <w:rPr>
                <w:rFonts w:cs="Times New Roman"/>
              </w:rPr>
              <w:t>felled</w:t>
            </w:r>
            <w:r>
              <w:rPr>
                <w:rFonts w:cs="Times New Roman"/>
              </w:rPr>
              <w:t xml:space="preserve"> </w:t>
            </w:r>
            <w:r w:rsidRPr="00086941">
              <w:rPr>
                <w:rFonts w:cs="Times New Roman"/>
                <w:color w:val="A6A6A6" w:themeColor="background1" w:themeShade="A6"/>
              </w:rPr>
              <w:t>............................................................................</w:t>
            </w:r>
            <w:proofErr w:type="gramEnd"/>
          </w:p>
        </w:tc>
        <w:tc>
          <w:tcPr>
            <w:tcW w:w="1426" w:type="dxa"/>
            <w:tcBorders>
              <w:right w:val="single" w:sz="8" w:space="0" w:color="auto"/>
            </w:tcBorders>
            <w:vAlign w:val="center"/>
          </w:tcPr>
          <w:p w:rsidR="005B7BDA" w:rsidRDefault="005B7BDA" w:rsidP="00707640">
            <w:pPr>
              <w:pStyle w:val="r12b"/>
              <w:ind w:right="170"/>
              <w:jc w:val="right"/>
            </w:pPr>
            <w:r>
              <w:fldChar w:fldCharType="begin">
                <w:ffData>
                  <w:name w:val="eno7"/>
                  <w:enabled/>
                  <w:calcOnExit/>
                  <w:textInput>
                    <w:type w:val="number"/>
                    <w:format w:val="0"/>
                  </w:textInput>
                </w:ffData>
              </w:fldChar>
            </w:r>
            <w:bookmarkStart w:id="8" w:name="eno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r>
      <w:tr w:rsidR="005B7BDA" w:rsidTr="00707640">
        <w:tc>
          <w:tcPr>
            <w:tcW w:w="563" w:type="dxa"/>
            <w:tcBorders>
              <w:left w:val="single" w:sz="8" w:space="0" w:color="auto"/>
            </w:tcBorders>
          </w:tcPr>
          <w:p w:rsidR="005B7BDA" w:rsidRDefault="005B7BDA" w:rsidP="00707640">
            <w:pPr>
              <w:rPr>
                <w:rFonts w:cs="Times New Roman"/>
              </w:rPr>
            </w:pPr>
          </w:p>
        </w:tc>
        <w:tc>
          <w:tcPr>
            <w:tcW w:w="7230" w:type="dxa"/>
            <w:gridSpan w:val="2"/>
            <w:tcBorders>
              <w:bottom w:val="single" w:sz="4" w:space="0" w:color="auto"/>
            </w:tcBorders>
          </w:tcPr>
          <w:p w:rsidR="005B7BDA" w:rsidRPr="00763792" w:rsidRDefault="005B7BDA" w:rsidP="00707640">
            <w:pPr>
              <w:spacing w:after="120"/>
              <w:rPr>
                <w:rFonts w:cs="Times New Roman"/>
              </w:rPr>
            </w:pPr>
            <w:r>
              <w:rPr>
                <w:rFonts w:cs="Times New Roman"/>
              </w:rPr>
              <w:t xml:space="preserve">No. of trees to be (please specify): </w:t>
            </w:r>
            <w:sdt>
              <w:sdtPr>
                <w:rPr>
                  <w:rStyle w:val="r120"/>
                </w:rPr>
                <w:alias w:val="other "/>
                <w:tag w:val="other "/>
                <w:id w:val="-479084938"/>
                <w:placeholder>
                  <w:docPart w:val="A2E9659CDE6D4F9F87376ED76BD4B954"/>
                </w:placeholder>
                <w:showingPlcHdr/>
                <w:text/>
              </w:sdtPr>
              <w:sdtEndPr>
                <w:rPr>
                  <w:rStyle w:val="a0"/>
                  <w:rFonts w:cstheme="minorBidi"/>
                  <w:color w:val="auto"/>
                  <w:sz w:val="22"/>
                  <w:u w:val="none"/>
                </w:rPr>
              </w:sdtEndPr>
              <w:sdtContent>
                <w:r w:rsidRPr="00B52C68">
                  <w:rPr>
                    <w:rFonts w:cs="Times New Roman"/>
                    <w:color w:val="0070C0"/>
                  </w:rPr>
                  <w:t>(#____________________________)</w:t>
                </w:r>
              </w:sdtContent>
            </w:sdt>
          </w:p>
        </w:tc>
        <w:tc>
          <w:tcPr>
            <w:tcW w:w="1426" w:type="dxa"/>
            <w:tcBorders>
              <w:bottom w:val="single" w:sz="4" w:space="0" w:color="auto"/>
              <w:right w:val="single" w:sz="8" w:space="0" w:color="auto"/>
            </w:tcBorders>
            <w:vAlign w:val="center"/>
          </w:tcPr>
          <w:p w:rsidR="005B7BDA" w:rsidRDefault="005B7BDA" w:rsidP="00707640">
            <w:pPr>
              <w:pStyle w:val="r12b"/>
              <w:ind w:right="170"/>
              <w:jc w:val="right"/>
            </w:pPr>
            <w:r>
              <w:fldChar w:fldCharType="begin">
                <w:ffData>
                  <w:name w:val="eno8"/>
                  <w:enabled/>
                  <w:calcOnExit/>
                  <w:textInput>
                    <w:type w:val="number"/>
                    <w:format w:val="0"/>
                  </w:textInput>
                </w:ffData>
              </w:fldChar>
            </w:r>
            <w:bookmarkStart w:id="9" w:name="eno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p>
        </w:tc>
      </w:tr>
      <w:tr w:rsidR="005B7BDA" w:rsidTr="00707640">
        <w:trPr>
          <w:trHeight w:val="758"/>
        </w:trPr>
        <w:tc>
          <w:tcPr>
            <w:tcW w:w="563" w:type="dxa"/>
            <w:tcBorders>
              <w:left w:val="single" w:sz="8" w:space="0" w:color="auto"/>
            </w:tcBorders>
          </w:tcPr>
          <w:p w:rsidR="005B7BDA" w:rsidRDefault="005B7BDA" w:rsidP="00707640">
            <w:pPr>
              <w:spacing w:before="120" w:after="120"/>
              <w:rPr>
                <w:rFonts w:cs="Times New Roman"/>
              </w:rPr>
            </w:pPr>
          </w:p>
        </w:tc>
        <w:tc>
          <w:tcPr>
            <w:tcW w:w="7230" w:type="dxa"/>
            <w:gridSpan w:val="2"/>
            <w:tcBorders>
              <w:top w:val="single" w:sz="4" w:space="0" w:color="auto"/>
            </w:tcBorders>
            <w:vAlign w:val="center"/>
          </w:tcPr>
          <w:p w:rsidR="005B7BDA" w:rsidRPr="00763792" w:rsidRDefault="005B7BDA" w:rsidP="00707640">
            <w:pPr>
              <w:ind w:right="175"/>
              <w:jc w:val="right"/>
              <w:rPr>
                <w:rFonts w:cs="Times New Roman"/>
              </w:rPr>
            </w:pPr>
            <w:r>
              <w:rPr>
                <w:rFonts w:cs="Times New Roman"/>
              </w:rPr>
              <w:t>Total of (b) =</w:t>
            </w:r>
          </w:p>
        </w:tc>
        <w:tc>
          <w:tcPr>
            <w:tcW w:w="1426" w:type="dxa"/>
            <w:tcBorders>
              <w:top w:val="single" w:sz="4" w:space="0" w:color="auto"/>
              <w:bottom w:val="single" w:sz="4" w:space="0" w:color="auto"/>
              <w:right w:val="single" w:sz="8" w:space="0" w:color="auto"/>
            </w:tcBorders>
            <w:vAlign w:val="center"/>
          </w:tcPr>
          <w:p w:rsidR="005B7BDA" w:rsidRPr="00FC038F" w:rsidRDefault="005B7BDA" w:rsidP="00707640">
            <w:pPr>
              <w:pStyle w:val="r12c"/>
              <w:ind w:right="178"/>
              <w:jc w:val="right"/>
            </w:pPr>
            <w:r w:rsidRPr="00FC038F">
              <w:fldChar w:fldCharType="begin">
                <w:ffData>
                  <w:name w:val="totalb"/>
                  <w:enabled/>
                  <w:calcOnExit w:val="0"/>
                  <w:textInput>
                    <w:type w:val="number"/>
                    <w:format w:val="0"/>
                  </w:textInput>
                </w:ffData>
              </w:fldChar>
            </w:r>
            <w:bookmarkStart w:id="10" w:name="totalb"/>
            <w:r w:rsidRPr="00FC038F">
              <w:instrText xml:space="preserve"> FORMTEXT </w:instrText>
            </w:r>
            <w:r w:rsidRPr="00FC038F">
              <w:fldChar w:fldCharType="separate"/>
            </w:r>
            <w:r w:rsidRPr="00FC038F">
              <w:rPr>
                <w:noProof/>
              </w:rPr>
              <w:t> </w:t>
            </w:r>
            <w:r w:rsidRPr="00FC038F">
              <w:rPr>
                <w:noProof/>
              </w:rPr>
              <w:t> </w:t>
            </w:r>
            <w:r w:rsidRPr="00FC038F">
              <w:rPr>
                <w:noProof/>
              </w:rPr>
              <w:t> </w:t>
            </w:r>
            <w:r w:rsidRPr="00FC038F">
              <w:rPr>
                <w:noProof/>
              </w:rPr>
              <w:t> </w:t>
            </w:r>
            <w:r w:rsidRPr="00FC038F">
              <w:rPr>
                <w:noProof/>
              </w:rPr>
              <w:t> </w:t>
            </w:r>
            <w:r w:rsidRPr="00FC038F">
              <w:fldChar w:fldCharType="end"/>
            </w:r>
            <w:bookmarkEnd w:id="10"/>
          </w:p>
        </w:tc>
      </w:tr>
      <w:tr w:rsidR="005B7BDA" w:rsidTr="00707640">
        <w:trPr>
          <w:trHeight w:val="779"/>
        </w:trPr>
        <w:tc>
          <w:tcPr>
            <w:tcW w:w="563" w:type="dxa"/>
            <w:tcBorders>
              <w:left w:val="single" w:sz="8" w:space="0" w:color="auto"/>
              <w:bottom w:val="dashSmallGap" w:sz="4" w:space="0" w:color="BFBFBF" w:themeColor="background1" w:themeShade="BF"/>
            </w:tcBorders>
          </w:tcPr>
          <w:p w:rsidR="005B7BDA" w:rsidRDefault="005B7BDA" w:rsidP="00707640">
            <w:pPr>
              <w:spacing w:before="120" w:after="120"/>
              <w:rPr>
                <w:rFonts w:cs="Times New Roman"/>
              </w:rPr>
            </w:pPr>
          </w:p>
        </w:tc>
        <w:tc>
          <w:tcPr>
            <w:tcW w:w="7230" w:type="dxa"/>
            <w:gridSpan w:val="2"/>
            <w:tcBorders>
              <w:bottom w:val="dashSmallGap" w:sz="4" w:space="0" w:color="BFBFBF" w:themeColor="background1" w:themeShade="BF"/>
            </w:tcBorders>
            <w:vAlign w:val="center"/>
          </w:tcPr>
          <w:p w:rsidR="005B7BDA" w:rsidRPr="001B2168" w:rsidRDefault="005B7BDA" w:rsidP="00707640">
            <w:pPr>
              <w:tabs>
                <w:tab w:val="right" w:pos="6836"/>
              </w:tabs>
              <w:spacing w:before="120"/>
              <w:ind w:right="176"/>
              <w:jc w:val="right"/>
              <w:rPr>
                <w:rFonts w:cs="Times New Roman"/>
                <w:b/>
              </w:rPr>
            </w:pPr>
            <w:r w:rsidRPr="001B2168">
              <w:rPr>
                <w:rFonts w:cs="Times New Roman"/>
                <w:b/>
              </w:rPr>
              <w:t>Total no. of existing tree(s) surveyed in this TPRP =</w:t>
            </w:r>
          </w:p>
          <w:p w:rsidR="005B7BDA" w:rsidRDefault="005B7BDA" w:rsidP="00707640">
            <w:pPr>
              <w:tabs>
                <w:tab w:val="right" w:pos="6704"/>
              </w:tabs>
              <w:spacing w:after="120"/>
              <w:ind w:right="176"/>
              <w:jc w:val="right"/>
              <w:rPr>
                <w:rFonts w:cs="Times New Roman"/>
              </w:rPr>
            </w:pPr>
            <w:r w:rsidRPr="001B2168">
              <w:rPr>
                <w:rFonts w:cs="Times New Roman"/>
                <w:b/>
              </w:rPr>
              <w:t>i.e. (a) + (b)</w:t>
            </w:r>
          </w:p>
        </w:tc>
        <w:tc>
          <w:tcPr>
            <w:tcW w:w="1426" w:type="dxa"/>
            <w:tcBorders>
              <w:top w:val="single" w:sz="4" w:space="0" w:color="auto"/>
              <w:bottom w:val="single" w:sz="2" w:space="0" w:color="auto"/>
              <w:right w:val="single" w:sz="8" w:space="0" w:color="auto"/>
            </w:tcBorders>
            <w:vAlign w:val="center"/>
          </w:tcPr>
          <w:p w:rsidR="005B7BDA" w:rsidRPr="007B6B24" w:rsidRDefault="005B7BDA" w:rsidP="00707640">
            <w:pPr>
              <w:pStyle w:val="r12c"/>
              <w:ind w:right="178"/>
              <w:jc w:val="right"/>
              <w:rPr>
                <w:sz w:val="28"/>
                <w:szCs w:val="28"/>
              </w:rPr>
            </w:pPr>
            <w:r w:rsidRPr="007B6B24">
              <w:rPr>
                <w:sz w:val="28"/>
                <w:szCs w:val="28"/>
              </w:rPr>
              <w:fldChar w:fldCharType="begin">
                <w:ffData>
                  <w:name w:val="totalab"/>
                  <w:enabled/>
                  <w:calcOnExit w:val="0"/>
                  <w:textInput>
                    <w:type w:val="number"/>
                    <w:format w:val="0"/>
                  </w:textInput>
                </w:ffData>
              </w:fldChar>
            </w:r>
            <w:bookmarkStart w:id="11" w:name="totalab"/>
            <w:r w:rsidRPr="007B6B24">
              <w:rPr>
                <w:sz w:val="28"/>
                <w:szCs w:val="28"/>
              </w:rPr>
              <w:instrText xml:space="preserve"> FORMTEXT </w:instrText>
            </w:r>
            <w:r w:rsidRPr="007B6B24">
              <w:rPr>
                <w:sz w:val="28"/>
                <w:szCs w:val="28"/>
              </w:rPr>
            </w:r>
            <w:r w:rsidRPr="007B6B24">
              <w:rPr>
                <w:sz w:val="28"/>
                <w:szCs w:val="28"/>
              </w:rPr>
              <w:fldChar w:fldCharType="separate"/>
            </w:r>
            <w:r w:rsidRPr="007B6B24">
              <w:rPr>
                <w:noProof/>
                <w:sz w:val="28"/>
                <w:szCs w:val="28"/>
              </w:rPr>
              <w:t> </w:t>
            </w:r>
            <w:r w:rsidRPr="007B6B24">
              <w:rPr>
                <w:noProof/>
                <w:sz w:val="28"/>
                <w:szCs w:val="28"/>
              </w:rPr>
              <w:t> </w:t>
            </w:r>
            <w:r w:rsidRPr="007B6B24">
              <w:rPr>
                <w:noProof/>
                <w:sz w:val="28"/>
                <w:szCs w:val="28"/>
              </w:rPr>
              <w:t> </w:t>
            </w:r>
            <w:r w:rsidRPr="007B6B24">
              <w:rPr>
                <w:noProof/>
                <w:sz w:val="28"/>
                <w:szCs w:val="28"/>
              </w:rPr>
              <w:t> </w:t>
            </w:r>
            <w:r w:rsidRPr="007B6B24">
              <w:rPr>
                <w:noProof/>
                <w:sz w:val="28"/>
                <w:szCs w:val="28"/>
              </w:rPr>
              <w:t> </w:t>
            </w:r>
            <w:r w:rsidRPr="007B6B24">
              <w:rPr>
                <w:sz w:val="28"/>
                <w:szCs w:val="28"/>
              </w:rPr>
              <w:fldChar w:fldCharType="end"/>
            </w:r>
            <w:bookmarkEnd w:id="11"/>
          </w:p>
        </w:tc>
      </w:tr>
      <w:tr w:rsidR="005B7BDA" w:rsidRPr="00023FE3" w:rsidTr="00707640">
        <w:trPr>
          <w:trHeight w:val="1057"/>
        </w:trPr>
        <w:tc>
          <w:tcPr>
            <w:tcW w:w="9219" w:type="dxa"/>
            <w:gridSpan w:val="4"/>
            <w:tcBorders>
              <w:top w:val="dashSmallGap" w:sz="4" w:space="0" w:color="BFBFBF" w:themeColor="background1" w:themeShade="BF"/>
              <w:left w:val="single" w:sz="8" w:space="0" w:color="auto"/>
              <w:right w:val="single" w:sz="8" w:space="0" w:color="auto"/>
            </w:tcBorders>
            <w:vAlign w:val="center"/>
          </w:tcPr>
          <w:p w:rsidR="005B7BDA" w:rsidRPr="009353E5" w:rsidRDefault="005B7BDA" w:rsidP="00707640">
            <w:pPr>
              <w:snapToGrid w:val="0"/>
              <w:ind w:right="36"/>
              <w:jc w:val="both"/>
              <w:rPr>
                <w:rFonts w:cs="Times New Roman"/>
                <w:sz w:val="28"/>
              </w:rPr>
            </w:pPr>
            <w:r w:rsidRPr="006708A0">
              <w:rPr>
                <w:rFonts w:cs="Times New Roman"/>
                <w:b/>
                <w:sz w:val="28"/>
              </w:rPr>
              <w:t>New tree(s)</w:t>
            </w:r>
            <w:r w:rsidRPr="009353E5">
              <w:rPr>
                <w:rFonts w:cs="Times New Roman"/>
                <w:sz w:val="28"/>
              </w:rPr>
              <w:t xml:space="preserve"> confirmed as compensatory planting for </w:t>
            </w:r>
            <w:r>
              <w:rPr>
                <w:rFonts w:cs="Times New Roman"/>
                <w:sz w:val="28"/>
              </w:rPr>
              <w:t xml:space="preserve">the </w:t>
            </w:r>
            <w:r w:rsidRPr="009353E5">
              <w:rPr>
                <w:rFonts w:cs="Times New Roman"/>
                <w:sz w:val="28"/>
              </w:rPr>
              <w:t>implementation upon completion of this proposed development</w:t>
            </w:r>
          </w:p>
        </w:tc>
      </w:tr>
      <w:tr w:rsidR="005B7BDA" w:rsidTr="00707640">
        <w:trPr>
          <w:trHeight w:val="532"/>
        </w:trPr>
        <w:tc>
          <w:tcPr>
            <w:tcW w:w="563" w:type="dxa"/>
            <w:tcBorders>
              <w:left w:val="single" w:sz="8" w:space="0" w:color="auto"/>
            </w:tcBorders>
            <w:vAlign w:val="center"/>
          </w:tcPr>
          <w:p w:rsidR="005B7BDA" w:rsidRDefault="005B7BDA" w:rsidP="00707640">
            <w:pPr>
              <w:rPr>
                <w:rFonts w:cs="Times New Roman"/>
              </w:rPr>
            </w:pPr>
            <w:r>
              <w:rPr>
                <w:rFonts w:cs="Times New Roman"/>
              </w:rPr>
              <w:t>(</w:t>
            </w:r>
            <w:proofErr w:type="spellStart"/>
            <w:r>
              <w:rPr>
                <w:rFonts w:cs="Times New Roman"/>
              </w:rPr>
              <w:t>i</w:t>
            </w:r>
            <w:proofErr w:type="spellEnd"/>
            <w:r>
              <w:rPr>
                <w:rFonts w:cs="Times New Roman"/>
              </w:rPr>
              <w:t>)</w:t>
            </w:r>
          </w:p>
        </w:tc>
        <w:tc>
          <w:tcPr>
            <w:tcW w:w="7230" w:type="dxa"/>
            <w:gridSpan w:val="2"/>
            <w:vAlign w:val="center"/>
          </w:tcPr>
          <w:p w:rsidR="005B7BDA" w:rsidRDefault="005B7BDA" w:rsidP="00707640">
            <w:pPr>
              <w:snapToGrid w:val="0"/>
              <w:rPr>
                <w:rFonts w:cs="Times New Roman"/>
              </w:rPr>
            </w:pPr>
            <w:r w:rsidRPr="00763792">
              <w:rPr>
                <w:rFonts w:cs="Times New Roman"/>
              </w:rPr>
              <w:t xml:space="preserve">No. of new trees to be planted, </w:t>
            </w:r>
            <w:r w:rsidRPr="006400FB">
              <w:rPr>
                <w:rFonts w:cs="Times New Roman"/>
                <w:u w:val="single"/>
              </w:rPr>
              <w:t>within</w:t>
            </w:r>
            <w:r w:rsidRPr="00763792">
              <w:rPr>
                <w:rFonts w:cs="Times New Roman"/>
              </w:rPr>
              <w:t xml:space="preserve"> </w:t>
            </w:r>
            <w:proofErr w:type="gramStart"/>
            <w:r>
              <w:rPr>
                <w:rFonts w:cs="Times New Roman"/>
              </w:rPr>
              <w:t xml:space="preserve">lot </w:t>
            </w:r>
            <w:r>
              <w:rPr>
                <w:rFonts w:cs="Times New Roman"/>
                <w:color w:val="A6A6A6" w:themeColor="background1" w:themeShade="A6"/>
              </w:rPr>
              <w:t>......</w:t>
            </w:r>
            <w:r w:rsidRPr="00086941">
              <w:rPr>
                <w:rFonts w:cs="Times New Roman"/>
                <w:color w:val="A6A6A6" w:themeColor="background1" w:themeShade="A6"/>
              </w:rPr>
              <w:t>..</w:t>
            </w:r>
            <w:r>
              <w:rPr>
                <w:rFonts w:cs="Times New Roman"/>
                <w:color w:val="A6A6A6" w:themeColor="background1" w:themeShade="A6"/>
              </w:rPr>
              <w:t>..</w:t>
            </w:r>
            <w:r w:rsidRPr="00086941">
              <w:rPr>
                <w:rFonts w:cs="Times New Roman"/>
                <w:color w:val="A6A6A6" w:themeColor="background1" w:themeShade="A6"/>
              </w:rPr>
              <w:t>..</w:t>
            </w:r>
            <w:r>
              <w:rPr>
                <w:rFonts w:cs="Times New Roman"/>
                <w:color w:val="A6A6A6" w:themeColor="background1" w:themeShade="A6"/>
              </w:rPr>
              <w:t>...</w:t>
            </w:r>
            <w:r w:rsidRPr="00086941">
              <w:rPr>
                <w:rFonts w:cs="Times New Roman"/>
                <w:color w:val="A6A6A6" w:themeColor="background1" w:themeShade="A6"/>
              </w:rPr>
              <w:t>..</w:t>
            </w:r>
            <w:r>
              <w:rPr>
                <w:rFonts w:cs="Times New Roman"/>
                <w:color w:val="A6A6A6" w:themeColor="background1" w:themeShade="A6"/>
              </w:rPr>
              <w:t>...</w:t>
            </w:r>
            <w:r w:rsidRPr="00086941">
              <w:rPr>
                <w:rFonts w:cs="Times New Roman"/>
                <w:color w:val="A6A6A6" w:themeColor="background1" w:themeShade="A6"/>
              </w:rPr>
              <w:t>..</w:t>
            </w:r>
            <w:r>
              <w:rPr>
                <w:rFonts w:cs="Times New Roman"/>
                <w:color w:val="A6A6A6" w:themeColor="background1" w:themeShade="A6"/>
              </w:rPr>
              <w:t>...</w:t>
            </w:r>
            <w:r w:rsidRPr="00086941">
              <w:rPr>
                <w:rFonts w:cs="Times New Roman"/>
                <w:color w:val="A6A6A6" w:themeColor="background1" w:themeShade="A6"/>
              </w:rPr>
              <w:t>..</w:t>
            </w:r>
            <w:r>
              <w:rPr>
                <w:rFonts w:cs="Times New Roman"/>
                <w:color w:val="A6A6A6" w:themeColor="background1" w:themeShade="A6"/>
              </w:rPr>
              <w:t>.</w:t>
            </w:r>
            <w:r w:rsidRPr="00086941">
              <w:rPr>
                <w:rFonts w:cs="Times New Roman"/>
                <w:color w:val="A6A6A6" w:themeColor="background1" w:themeShade="A6"/>
              </w:rPr>
              <w:t>..</w:t>
            </w:r>
            <w:r>
              <w:rPr>
                <w:rFonts w:cs="Times New Roman"/>
                <w:color w:val="A6A6A6" w:themeColor="background1" w:themeShade="A6"/>
              </w:rPr>
              <w:t>......</w:t>
            </w:r>
            <w:r w:rsidRPr="00086941">
              <w:rPr>
                <w:rFonts w:cs="Times New Roman"/>
                <w:color w:val="A6A6A6" w:themeColor="background1" w:themeShade="A6"/>
              </w:rPr>
              <w:t>..</w:t>
            </w:r>
            <w:r>
              <w:rPr>
                <w:rFonts w:cs="Times New Roman"/>
                <w:color w:val="A6A6A6" w:themeColor="background1" w:themeShade="A6"/>
              </w:rPr>
              <w:t>...</w:t>
            </w:r>
            <w:r w:rsidRPr="00086941">
              <w:rPr>
                <w:rFonts w:cs="Times New Roman"/>
                <w:color w:val="A6A6A6" w:themeColor="background1" w:themeShade="A6"/>
              </w:rPr>
              <w:t>..</w:t>
            </w:r>
            <w:r>
              <w:rPr>
                <w:rFonts w:cs="Times New Roman"/>
                <w:color w:val="A6A6A6" w:themeColor="background1" w:themeShade="A6"/>
              </w:rPr>
              <w:t>...</w:t>
            </w:r>
            <w:r w:rsidRPr="00086941">
              <w:rPr>
                <w:rFonts w:cs="Times New Roman"/>
                <w:color w:val="A6A6A6" w:themeColor="background1" w:themeShade="A6"/>
              </w:rPr>
              <w:t>..</w:t>
            </w:r>
            <w:proofErr w:type="gramEnd"/>
          </w:p>
        </w:tc>
        <w:tc>
          <w:tcPr>
            <w:tcW w:w="1426" w:type="dxa"/>
            <w:tcBorders>
              <w:right w:val="single" w:sz="8" w:space="0" w:color="auto"/>
            </w:tcBorders>
            <w:vAlign w:val="center"/>
          </w:tcPr>
          <w:p w:rsidR="005B7BDA" w:rsidRDefault="005B7BDA" w:rsidP="00707640">
            <w:pPr>
              <w:pStyle w:val="r12b"/>
              <w:ind w:right="170"/>
              <w:jc w:val="right"/>
            </w:pPr>
            <w:r>
              <w:fldChar w:fldCharType="begin">
                <w:ffData>
                  <w:name w:val="nno1"/>
                  <w:enabled/>
                  <w:calcOnExit/>
                  <w:textInput>
                    <w:type w:val="number"/>
                    <w:format w:val="0"/>
                  </w:textInput>
                </w:ffData>
              </w:fldChar>
            </w:r>
            <w:bookmarkStart w:id="12" w:name="nno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tc>
      </w:tr>
      <w:tr w:rsidR="005B7BDA" w:rsidTr="00707640">
        <w:tc>
          <w:tcPr>
            <w:tcW w:w="563" w:type="dxa"/>
            <w:tcBorders>
              <w:left w:val="single" w:sz="8" w:space="0" w:color="auto"/>
            </w:tcBorders>
            <w:vAlign w:val="center"/>
          </w:tcPr>
          <w:p w:rsidR="005B7BDA" w:rsidRDefault="005B7BDA" w:rsidP="00707640">
            <w:pPr>
              <w:spacing w:before="120" w:after="120"/>
              <w:rPr>
                <w:rFonts w:cs="Times New Roman"/>
              </w:rPr>
            </w:pPr>
            <w:r>
              <w:rPr>
                <w:rFonts w:cs="Times New Roman"/>
              </w:rPr>
              <w:t>(ii)</w:t>
            </w:r>
          </w:p>
        </w:tc>
        <w:tc>
          <w:tcPr>
            <w:tcW w:w="7230" w:type="dxa"/>
            <w:gridSpan w:val="2"/>
            <w:tcBorders>
              <w:bottom w:val="single" w:sz="4" w:space="0" w:color="auto"/>
            </w:tcBorders>
            <w:vAlign w:val="center"/>
          </w:tcPr>
          <w:p w:rsidR="005B7BDA" w:rsidRPr="00763792" w:rsidRDefault="005B7BDA" w:rsidP="00B65D6A">
            <w:pPr>
              <w:snapToGrid w:val="0"/>
              <w:spacing w:before="120" w:after="120"/>
              <w:rPr>
                <w:rFonts w:cs="Times New Roman"/>
              </w:rPr>
            </w:pPr>
            <w:r w:rsidRPr="00763792">
              <w:rPr>
                <w:rFonts w:cs="Times New Roman"/>
              </w:rPr>
              <w:t xml:space="preserve">No. of new trees to be planted </w:t>
            </w:r>
            <w:r w:rsidRPr="006400FB">
              <w:rPr>
                <w:rFonts w:cs="Times New Roman"/>
                <w:u w:val="single"/>
              </w:rPr>
              <w:t>outside</w:t>
            </w:r>
            <w:r>
              <w:rPr>
                <w:rFonts w:cs="Times New Roman"/>
              </w:rPr>
              <w:t xml:space="preserve"> lot or within </w:t>
            </w:r>
            <w:proofErr w:type="spellStart"/>
            <w:r>
              <w:rPr>
                <w:rFonts w:cs="Times New Roman"/>
              </w:rPr>
              <w:t>Coloured</w:t>
            </w:r>
            <w:proofErr w:type="spellEnd"/>
            <w:r>
              <w:rPr>
                <w:rFonts w:cs="Times New Roman"/>
              </w:rPr>
              <w:t xml:space="preserve"> Areas</w:t>
            </w:r>
            <w:r w:rsidR="00B65D6A">
              <w:rPr>
                <w:rFonts w:cs="Times New Roman"/>
              </w:rPr>
              <w:t xml:space="preserve"> </w:t>
            </w:r>
            <w:r w:rsidR="00B65D6A">
              <w:rPr>
                <w:rFonts w:cs="Times New Roman"/>
              </w:rPr>
              <w:br/>
            </w:r>
            <w:r w:rsidR="00B65D6A" w:rsidRPr="00B477F4">
              <w:rPr>
                <w:rFonts w:cs="Times New Roman"/>
                <w:vertAlign w:val="superscript"/>
              </w:rPr>
              <w:t>(Note 4</w:t>
            </w:r>
            <w:proofErr w:type="gramStart"/>
            <w:r w:rsidR="00B65D6A" w:rsidRPr="00B477F4">
              <w:rPr>
                <w:rFonts w:cs="Times New Roman"/>
                <w:vertAlign w:val="superscript"/>
              </w:rPr>
              <w:t>)</w:t>
            </w:r>
            <w:r w:rsidR="00B65D6A">
              <w:rPr>
                <w:rFonts w:cs="Times New Roman"/>
              </w:rPr>
              <w:t xml:space="preserve"> </w:t>
            </w:r>
            <w:r w:rsidRPr="00086941">
              <w:rPr>
                <w:rFonts w:cs="Times New Roman"/>
                <w:color w:val="A6A6A6" w:themeColor="background1" w:themeShade="A6"/>
              </w:rPr>
              <w:t>.</w:t>
            </w:r>
            <w:r>
              <w:rPr>
                <w:rFonts w:cs="Times New Roman"/>
                <w:color w:val="A6A6A6" w:themeColor="background1" w:themeShade="A6"/>
              </w:rPr>
              <w:t>.</w:t>
            </w:r>
            <w:r w:rsidRPr="00086941">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r w:rsidR="00B65D6A" w:rsidRPr="00086941">
              <w:rPr>
                <w:rFonts w:cs="Times New Roman"/>
                <w:color w:val="A6A6A6" w:themeColor="background1" w:themeShade="A6"/>
              </w:rPr>
              <w:t>.</w:t>
            </w:r>
            <w:r w:rsidR="00B65D6A">
              <w:rPr>
                <w:rFonts w:cs="Times New Roman"/>
                <w:color w:val="A6A6A6" w:themeColor="background1" w:themeShade="A6"/>
              </w:rPr>
              <w:t>.</w:t>
            </w:r>
            <w:proofErr w:type="gramEnd"/>
          </w:p>
        </w:tc>
        <w:tc>
          <w:tcPr>
            <w:tcW w:w="1426" w:type="dxa"/>
            <w:tcBorders>
              <w:bottom w:val="single" w:sz="4" w:space="0" w:color="auto"/>
              <w:right w:val="single" w:sz="8" w:space="0" w:color="auto"/>
            </w:tcBorders>
            <w:vAlign w:val="center"/>
          </w:tcPr>
          <w:p w:rsidR="005B7BDA" w:rsidRDefault="005B7BDA" w:rsidP="00707640">
            <w:pPr>
              <w:pStyle w:val="r12b"/>
              <w:ind w:right="170"/>
              <w:jc w:val="right"/>
            </w:pPr>
            <w:r>
              <w:fldChar w:fldCharType="begin">
                <w:ffData>
                  <w:name w:val="nno2"/>
                  <w:enabled/>
                  <w:calcOnExit/>
                  <w:textInput>
                    <w:type w:val="number"/>
                    <w:format w:val="0"/>
                  </w:textInput>
                </w:ffData>
              </w:fldChar>
            </w:r>
            <w:bookmarkStart w:id="13" w:name="nno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tc>
      </w:tr>
      <w:tr w:rsidR="005B7BDA" w:rsidTr="00707640">
        <w:trPr>
          <w:trHeight w:val="700"/>
        </w:trPr>
        <w:tc>
          <w:tcPr>
            <w:tcW w:w="563" w:type="dxa"/>
            <w:tcBorders>
              <w:left w:val="single" w:sz="8" w:space="0" w:color="auto"/>
              <w:bottom w:val="single" w:sz="8" w:space="0" w:color="auto"/>
            </w:tcBorders>
          </w:tcPr>
          <w:p w:rsidR="005B7BDA" w:rsidRDefault="005B7BDA" w:rsidP="00707640">
            <w:pPr>
              <w:rPr>
                <w:rFonts w:cs="Times New Roman"/>
              </w:rPr>
            </w:pPr>
          </w:p>
        </w:tc>
        <w:tc>
          <w:tcPr>
            <w:tcW w:w="7230" w:type="dxa"/>
            <w:gridSpan w:val="2"/>
            <w:tcBorders>
              <w:top w:val="single" w:sz="4" w:space="0" w:color="auto"/>
              <w:bottom w:val="single" w:sz="8" w:space="0" w:color="auto"/>
            </w:tcBorders>
          </w:tcPr>
          <w:p w:rsidR="005B7BDA" w:rsidRPr="00763792" w:rsidRDefault="005B7BDA" w:rsidP="00707640">
            <w:pPr>
              <w:tabs>
                <w:tab w:val="right" w:pos="6845"/>
              </w:tabs>
              <w:snapToGrid w:val="0"/>
              <w:spacing w:before="120" w:after="120"/>
              <w:ind w:right="164"/>
              <w:jc w:val="right"/>
              <w:rPr>
                <w:rFonts w:cs="Times New Roman"/>
              </w:rPr>
            </w:pPr>
            <w:r w:rsidRPr="001B2168">
              <w:rPr>
                <w:rFonts w:cs="Times New Roman"/>
                <w:b/>
              </w:rPr>
              <w:t xml:space="preserve">Total no. of new tree(s) confirmed </w:t>
            </w:r>
            <w:r w:rsidRPr="00A227E6">
              <w:rPr>
                <w:rFonts w:cs="Times New Roman"/>
                <w:b/>
              </w:rPr>
              <w:t>as compensatory planting for implementation upon completion of this proposed development</w:t>
            </w:r>
            <w:r>
              <w:rPr>
                <w:rFonts w:cs="Times New Roman"/>
              </w:rPr>
              <w:t xml:space="preserve"> </w:t>
            </w:r>
            <w:r w:rsidRPr="001B2168">
              <w:rPr>
                <w:rFonts w:cs="Times New Roman"/>
                <w:b/>
              </w:rPr>
              <w:t>=</w:t>
            </w:r>
            <w:r>
              <w:rPr>
                <w:rFonts w:cs="Times New Roman"/>
                <w:b/>
              </w:rPr>
              <w:br/>
            </w:r>
            <w:r w:rsidRPr="001B2168">
              <w:rPr>
                <w:rFonts w:cs="Times New Roman"/>
                <w:b/>
              </w:rPr>
              <w:t>i.e. (</w:t>
            </w:r>
            <w:proofErr w:type="spellStart"/>
            <w:r w:rsidRPr="001B2168">
              <w:rPr>
                <w:rFonts w:cs="Times New Roman"/>
                <w:b/>
              </w:rPr>
              <w:t>i</w:t>
            </w:r>
            <w:proofErr w:type="spellEnd"/>
            <w:r w:rsidRPr="001B2168">
              <w:rPr>
                <w:rFonts w:cs="Times New Roman"/>
                <w:b/>
              </w:rPr>
              <w:t>) + (ii)</w:t>
            </w:r>
          </w:p>
        </w:tc>
        <w:tc>
          <w:tcPr>
            <w:tcW w:w="1426" w:type="dxa"/>
            <w:tcBorders>
              <w:top w:val="single" w:sz="4" w:space="0" w:color="auto"/>
              <w:bottom w:val="single" w:sz="8" w:space="0" w:color="auto"/>
              <w:right w:val="single" w:sz="8" w:space="0" w:color="auto"/>
            </w:tcBorders>
            <w:vAlign w:val="center"/>
          </w:tcPr>
          <w:p w:rsidR="005B7BDA" w:rsidRPr="007B6B24" w:rsidRDefault="005B7BDA" w:rsidP="00707640">
            <w:pPr>
              <w:pStyle w:val="r12c"/>
              <w:ind w:right="178"/>
              <w:jc w:val="right"/>
              <w:rPr>
                <w:sz w:val="28"/>
                <w:szCs w:val="28"/>
              </w:rPr>
            </w:pPr>
            <w:r w:rsidRPr="007B6B24">
              <w:rPr>
                <w:sz w:val="28"/>
                <w:szCs w:val="28"/>
              </w:rPr>
              <w:fldChar w:fldCharType="begin">
                <w:ffData>
                  <w:name w:val="totalnew"/>
                  <w:enabled/>
                  <w:calcOnExit w:val="0"/>
                  <w:textInput>
                    <w:type w:val="number"/>
                    <w:format w:val="0"/>
                  </w:textInput>
                </w:ffData>
              </w:fldChar>
            </w:r>
            <w:bookmarkStart w:id="14" w:name="totalnew"/>
            <w:r w:rsidRPr="007B6B24">
              <w:rPr>
                <w:sz w:val="28"/>
                <w:szCs w:val="28"/>
              </w:rPr>
              <w:instrText xml:space="preserve"> FORMTEXT </w:instrText>
            </w:r>
            <w:r w:rsidRPr="007B6B24">
              <w:rPr>
                <w:sz w:val="28"/>
                <w:szCs w:val="28"/>
              </w:rPr>
            </w:r>
            <w:r w:rsidRPr="007B6B24">
              <w:rPr>
                <w:sz w:val="28"/>
                <w:szCs w:val="28"/>
              </w:rPr>
              <w:fldChar w:fldCharType="separate"/>
            </w:r>
            <w:r w:rsidRPr="007B6B24">
              <w:rPr>
                <w:noProof/>
                <w:sz w:val="28"/>
                <w:szCs w:val="28"/>
              </w:rPr>
              <w:t> </w:t>
            </w:r>
            <w:r w:rsidRPr="007B6B24">
              <w:rPr>
                <w:noProof/>
                <w:sz w:val="28"/>
                <w:szCs w:val="28"/>
              </w:rPr>
              <w:t> </w:t>
            </w:r>
            <w:r w:rsidRPr="007B6B24">
              <w:rPr>
                <w:noProof/>
                <w:sz w:val="28"/>
                <w:szCs w:val="28"/>
              </w:rPr>
              <w:t> </w:t>
            </w:r>
            <w:r w:rsidRPr="007B6B24">
              <w:rPr>
                <w:noProof/>
                <w:sz w:val="28"/>
                <w:szCs w:val="28"/>
              </w:rPr>
              <w:t> </w:t>
            </w:r>
            <w:r w:rsidRPr="007B6B24">
              <w:rPr>
                <w:noProof/>
                <w:sz w:val="28"/>
                <w:szCs w:val="28"/>
              </w:rPr>
              <w:t> </w:t>
            </w:r>
            <w:r w:rsidRPr="007B6B24">
              <w:rPr>
                <w:sz w:val="28"/>
                <w:szCs w:val="28"/>
              </w:rPr>
              <w:fldChar w:fldCharType="end"/>
            </w:r>
            <w:bookmarkEnd w:id="14"/>
          </w:p>
        </w:tc>
      </w:tr>
    </w:tbl>
    <w:p w:rsidR="005B7BDA" w:rsidRDefault="005B7BDA" w:rsidP="005B7BDA">
      <w:pPr>
        <w:widowControl/>
        <w:spacing w:after="120"/>
        <w:rPr>
          <w:rFonts w:cs="Times New Roman"/>
        </w:rPr>
      </w:pPr>
      <w:r>
        <w:rPr>
          <w:rFonts w:cs="Times New Roman"/>
        </w:rPr>
        <w:br w:type="page"/>
      </w:r>
    </w:p>
    <w:tbl>
      <w:tblPr>
        <w:tblStyle w:val="a3"/>
        <w:tblW w:w="9214" w:type="dxa"/>
        <w:tblInd w:w="-152" w:type="dxa"/>
        <w:tblLayout w:type="fixed"/>
        <w:tblLook w:val="04A0" w:firstRow="1" w:lastRow="0" w:firstColumn="1" w:lastColumn="0" w:noHBand="0" w:noVBand="1"/>
        <w:tblCaption w:val="Section II"/>
      </w:tblPr>
      <w:tblGrid>
        <w:gridCol w:w="1276"/>
        <w:gridCol w:w="7938"/>
      </w:tblGrid>
      <w:tr w:rsidR="005B7BDA" w:rsidRPr="000A26ED" w:rsidTr="00707640">
        <w:trPr>
          <w:trHeight w:val="689"/>
          <w:tblHeader/>
        </w:trPr>
        <w:tc>
          <w:tcPr>
            <w:tcW w:w="9214"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5B7BDA" w:rsidRPr="000A26ED" w:rsidRDefault="005B7BDA" w:rsidP="00707640">
            <w:pPr>
              <w:tabs>
                <w:tab w:val="left" w:pos="6341"/>
              </w:tabs>
              <w:rPr>
                <w:rFonts w:cs="Times New Roman"/>
                <w:b/>
              </w:rPr>
            </w:pPr>
            <w:r w:rsidRPr="000A26ED">
              <w:rPr>
                <w:rFonts w:cs="Times New Roman"/>
                <w:b/>
              </w:rPr>
              <w:lastRenderedPageBreak/>
              <w:t xml:space="preserve">Section </w:t>
            </w:r>
            <w:r>
              <w:rPr>
                <w:rFonts w:cs="Times New Roman"/>
                <w:b/>
              </w:rPr>
              <w:t>II</w:t>
            </w:r>
          </w:p>
        </w:tc>
      </w:tr>
      <w:tr w:rsidR="005B7BDA" w:rsidRPr="00763792" w:rsidTr="00707640">
        <w:trPr>
          <w:trHeight w:val="698"/>
        </w:trPr>
        <w:tc>
          <w:tcPr>
            <w:tcW w:w="9214" w:type="dxa"/>
            <w:gridSpan w:val="2"/>
            <w:tcBorders>
              <w:top w:val="single" w:sz="8" w:space="0" w:color="auto"/>
              <w:left w:val="single" w:sz="8" w:space="0" w:color="auto"/>
              <w:bottom w:val="nil"/>
              <w:right w:val="single" w:sz="8" w:space="0" w:color="auto"/>
            </w:tcBorders>
          </w:tcPr>
          <w:p w:rsidR="005B7BDA" w:rsidRPr="00763792" w:rsidRDefault="005B7BDA" w:rsidP="00707640">
            <w:pPr>
              <w:spacing w:before="120" w:after="120"/>
              <w:ind w:right="173"/>
              <w:jc w:val="both"/>
              <w:rPr>
                <w:rFonts w:cs="Times New Roman"/>
              </w:rPr>
            </w:pPr>
            <w:r>
              <w:rPr>
                <w:rFonts w:cs="Times New Roman"/>
              </w:rPr>
              <w:t xml:space="preserve">Submission of TPRP </w:t>
            </w:r>
            <w:r>
              <w:rPr>
                <w:rFonts w:cs="Times New Roman" w:hint="eastAsia"/>
              </w:rPr>
              <w:t>for tree(s) on areas</w:t>
            </w:r>
            <w:r>
              <w:rPr>
                <w:rFonts w:cs="Times New Roman"/>
              </w:rPr>
              <w:t xml:space="preserve"> to be handed back to the Government or formed</w:t>
            </w:r>
            <w:r>
              <w:rPr>
                <w:rFonts w:cs="Times New Roman" w:hint="eastAsia"/>
              </w:rPr>
              <w:t xml:space="preserve"> outside the lot boundary or</w:t>
            </w:r>
            <w:r>
              <w:rPr>
                <w:rFonts w:cs="Times New Roman"/>
              </w:rPr>
              <w:t xml:space="preserve"> </w:t>
            </w:r>
            <w:proofErr w:type="spellStart"/>
            <w:r>
              <w:rPr>
                <w:rFonts w:cs="Times New Roman"/>
              </w:rPr>
              <w:t>Coloured</w:t>
            </w:r>
            <w:proofErr w:type="spellEnd"/>
            <w:r>
              <w:rPr>
                <w:rFonts w:cs="Times New Roman"/>
              </w:rPr>
              <w:t xml:space="preserve"> Areas to relevant Government bureau/department (B/D).</w:t>
            </w:r>
          </w:p>
        </w:tc>
      </w:tr>
      <w:tr w:rsidR="005B7BDA" w:rsidRPr="00BF581C" w:rsidTr="00707640">
        <w:trPr>
          <w:trHeight w:val="1709"/>
        </w:trPr>
        <w:tc>
          <w:tcPr>
            <w:tcW w:w="1276" w:type="dxa"/>
            <w:tcBorders>
              <w:top w:val="nil"/>
              <w:left w:val="single" w:sz="8" w:space="0" w:color="auto"/>
              <w:bottom w:val="single" w:sz="8" w:space="0" w:color="auto"/>
              <w:right w:val="nil"/>
            </w:tcBorders>
          </w:tcPr>
          <w:p w:rsidR="005B7BDA" w:rsidRPr="004E2E8B" w:rsidRDefault="00CF1EE6" w:rsidP="00707640">
            <w:pPr>
              <w:ind w:left="107"/>
              <w:jc w:val="center"/>
              <w:rPr>
                <w:rFonts w:cs="Times New Roman"/>
                <w:szCs w:val="24"/>
              </w:rPr>
            </w:pPr>
            <w:sdt>
              <w:sdtPr>
                <w:rPr>
                  <w:rStyle w:val="r120"/>
                </w:rPr>
                <w:alias w:val="Yes/No"/>
                <w:tag w:val="Yes/No"/>
                <w:id w:val="-1558927202"/>
                <w:placeholder>
                  <w:docPart w:val="60E17615ED924D4CB16BAC3133C5D0E8"/>
                </w:placeholder>
                <w:showingPlcHdr/>
                <w:dropDownList>
                  <w:listItem w:displayText="Yes" w:value="1"/>
                  <w:listItem w:displayText="No" w:value="2"/>
                </w:dropDownList>
              </w:sdtPr>
              <w:sdtEndPr>
                <w:rPr>
                  <w:rStyle w:val="a0"/>
                  <w:rFonts w:eastAsia="新細明體" w:cstheme="minorBidi"/>
                  <w:color w:val="auto"/>
                  <w:szCs w:val="24"/>
                  <w:u w:val="none"/>
                </w:rPr>
              </w:sdtEndPr>
              <w:sdtContent>
                <w:r w:rsidR="005B7BDA" w:rsidRPr="004A6CCD">
                  <w:rPr>
                    <w:rFonts w:eastAsia="新細明體" w:cs="Times New Roman"/>
                    <w:color w:val="0070C0"/>
                    <w:sz w:val="22"/>
                  </w:rPr>
                  <w:t>*</w:t>
                </w:r>
                <w:r w:rsidR="005B7BDA">
                  <w:rPr>
                    <w:rFonts w:eastAsia="新細明體" w:cs="Times New Roman"/>
                    <w:color w:val="0070C0"/>
                    <w:szCs w:val="24"/>
                  </w:rPr>
                  <w:t>Yes/ No</w:t>
                </w:r>
              </w:sdtContent>
            </w:sdt>
          </w:p>
        </w:tc>
        <w:tc>
          <w:tcPr>
            <w:tcW w:w="7938" w:type="dxa"/>
            <w:tcBorders>
              <w:top w:val="nil"/>
              <w:left w:val="nil"/>
              <w:bottom w:val="single" w:sz="8" w:space="0" w:color="auto"/>
              <w:right w:val="single" w:sz="8" w:space="0" w:color="auto"/>
            </w:tcBorders>
          </w:tcPr>
          <w:p w:rsidR="005B7BDA" w:rsidRDefault="005B7BDA" w:rsidP="00707640">
            <w:pPr>
              <w:tabs>
                <w:tab w:val="left" w:pos="812"/>
              </w:tabs>
              <w:snapToGrid w:val="0"/>
              <w:spacing w:after="240"/>
              <w:ind w:left="102" w:right="173"/>
              <w:jc w:val="both"/>
              <w:rPr>
                <w:rFonts w:cs="Times New Roman"/>
              </w:rPr>
            </w:pPr>
            <w:r>
              <w:rPr>
                <w:rFonts w:cs="Times New Roman"/>
              </w:rPr>
              <w:t xml:space="preserve">If yes, </w:t>
            </w:r>
            <w:r w:rsidRPr="00710AE0">
              <w:rPr>
                <w:rFonts w:cs="Times New Roman"/>
              </w:rPr>
              <w:t xml:space="preserve">please make reference to the </w:t>
            </w:r>
            <w:r>
              <w:rPr>
                <w:rFonts w:cs="Times New Roman"/>
              </w:rPr>
              <w:t>Government B/D</w:t>
            </w:r>
            <w:r w:rsidRPr="00710AE0">
              <w:rPr>
                <w:rFonts w:cs="Times New Roman"/>
              </w:rPr>
              <w:t xml:space="preserve"> concerned according to distribution list at Section V</w:t>
            </w:r>
            <w:r>
              <w:rPr>
                <w:rFonts w:cs="Times New Roman"/>
              </w:rPr>
              <w:t xml:space="preserve">. </w:t>
            </w:r>
          </w:p>
          <w:p w:rsidR="005B7BDA" w:rsidRDefault="005B7BDA" w:rsidP="00707640">
            <w:pPr>
              <w:tabs>
                <w:tab w:val="left" w:pos="812"/>
              </w:tabs>
              <w:snapToGrid w:val="0"/>
              <w:spacing w:after="240"/>
              <w:ind w:left="102" w:right="173"/>
              <w:jc w:val="both"/>
              <w:rPr>
                <w:rFonts w:cs="Times New Roman"/>
              </w:rPr>
            </w:pPr>
            <w:r>
              <w:rPr>
                <w:rFonts w:cs="Times New Roman"/>
              </w:rPr>
              <w:t xml:space="preserve">If the TPRP involves only one B/D, the TPRP submission on the affected area should be submitted to the concerned Government B/D direct to seek B/D’s agreement. </w:t>
            </w:r>
          </w:p>
          <w:p w:rsidR="005B7BDA" w:rsidRPr="00BF581C" w:rsidRDefault="005B7BDA" w:rsidP="00707640">
            <w:pPr>
              <w:tabs>
                <w:tab w:val="left" w:pos="812"/>
              </w:tabs>
              <w:snapToGrid w:val="0"/>
              <w:spacing w:after="240"/>
              <w:ind w:left="102" w:right="173"/>
              <w:jc w:val="both"/>
              <w:rPr>
                <w:rFonts w:cs="Times New Roman"/>
              </w:rPr>
            </w:pPr>
            <w:r>
              <w:rPr>
                <w:rFonts w:cs="Times New Roman"/>
              </w:rPr>
              <w:t>For details, please refer to paragraphs 19 to 20 of the PN.</w:t>
            </w:r>
          </w:p>
        </w:tc>
      </w:tr>
    </w:tbl>
    <w:p w:rsidR="005B7BDA" w:rsidRDefault="005B7BDA" w:rsidP="005B7BDA">
      <w:pPr>
        <w:widowControl/>
        <w:rPr>
          <w:rFonts w:cs="Times New Roman"/>
        </w:rPr>
      </w:pPr>
    </w:p>
    <w:tbl>
      <w:tblPr>
        <w:tblStyle w:val="a3"/>
        <w:tblW w:w="9214" w:type="dxa"/>
        <w:tblInd w:w="-152" w:type="dxa"/>
        <w:tblLayout w:type="fixed"/>
        <w:tblLook w:val="04A0" w:firstRow="1" w:lastRow="0" w:firstColumn="1" w:lastColumn="0" w:noHBand="0" w:noVBand="1"/>
        <w:tblCaption w:val="Section III– List of supporting document enclosed"/>
      </w:tblPr>
      <w:tblGrid>
        <w:gridCol w:w="709"/>
        <w:gridCol w:w="8505"/>
      </w:tblGrid>
      <w:tr w:rsidR="005B7BDA" w:rsidRPr="00763792" w:rsidTr="00707640">
        <w:trPr>
          <w:trHeight w:val="638"/>
          <w:tblHeader/>
        </w:trPr>
        <w:tc>
          <w:tcPr>
            <w:tcW w:w="9214"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5B7BDA" w:rsidRPr="004D0D53" w:rsidRDefault="005B7BDA" w:rsidP="00707640">
            <w:pPr>
              <w:snapToGrid w:val="0"/>
              <w:rPr>
                <w:rFonts w:cs="Times New Roman"/>
              </w:rPr>
            </w:pPr>
            <w:r w:rsidRPr="000A26ED">
              <w:rPr>
                <w:rFonts w:cs="Times New Roman"/>
                <w:b/>
              </w:rPr>
              <w:t xml:space="preserve">Section </w:t>
            </w:r>
            <w:r>
              <w:rPr>
                <w:rFonts w:cs="Times New Roman"/>
                <w:b/>
              </w:rPr>
              <w:t xml:space="preserve">III </w:t>
            </w:r>
            <w:r>
              <w:rPr>
                <w:rFonts w:cs="Times New Roman"/>
              </w:rPr>
              <w:t>– List of supporting document enclosed:</w:t>
            </w:r>
          </w:p>
        </w:tc>
      </w:tr>
      <w:tr w:rsidR="005B7BDA" w:rsidRPr="00763792" w:rsidTr="00707640">
        <w:trPr>
          <w:trHeight w:val="554"/>
        </w:trPr>
        <w:tc>
          <w:tcPr>
            <w:tcW w:w="709" w:type="dxa"/>
            <w:tcBorders>
              <w:top w:val="single" w:sz="8" w:space="0" w:color="auto"/>
              <w:left w:val="single" w:sz="8" w:space="0" w:color="auto"/>
              <w:bottom w:val="single" w:sz="2" w:space="0" w:color="auto"/>
              <w:right w:val="single" w:sz="2" w:space="0" w:color="auto"/>
            </w:tcBorders>
          </w:tcPr>
          <w:sdt>
            <w:sdtPr>
              <w:rPr>
                <w:rStyle w:val="r12b0"/>
                <w:sz w:val="28"/>
                <w:szCs w:val="28"/>
                <w:u w:val="none"/>
              </w:rPr>
              <w:alias w:val="Tree Assessment Schedule"/>
              <w:tag w:val="Tree Assessment Schedule"/>
              <w:id w:val="212002406"/>
              <w14:checkbox>
                <w14:checked w14:val="0"/>
                <w14:checkedState w14:val="00FE" w14:font="Wingdings"/>
                <w14:uncheckedState w14:val="2610" w14:font="MS Gothic"/>
              </w14:checkbox>
            </w:sdtPr>
            <w:sdtEndPr>
              <w:rPr>
                <w:rStyle w:val="r12b0"/>
              </w:rPr>
            </w:sdtEndPr>
            <w:sdtContent>
              <w:p w:rsidR="005B7BDA" w:rsidRPr="00272330" w:rsidRDefault="005B7BDA" w:rsidP="00707640">
                <w:pPr>
                  <w:spacing w:before="120"/>
                  <w:jc w:val="center"/>
                  <w:rPr>
                    <w:rFonts w:eastAsia="新細明體" w:cs="Times New Roman"/>
                    <w:sz w:val="28"/>
                    <w:szCs w:val="28"/>
                  </w:rPr>
                </w:pPr>
                <w:r w:rsidRPr="00272330">
                  <w:rPr>
                    <w:rStyle w:val="r12b0"/>
                    <w:rFonts w:ascii="MS Gothic" w:eastAsia="MS Gothic" w:hAnsi="MS Gothic" w:hint="eastAsia"/>
                    <w:color w:val="0070C0"/>
                    <w:sz w:val="28"/>
                    <w:szCs w:val="28"/>
                    <w:u w:val="none"/>
                  </w:rPr>
                  <w:t>☐</w:t>
                </w:r>
              </w:p>
            </w:sdtContent>
          </w:sdt>
        </w:tc>
        <w:tc>
          <w:tcPr>
            <w:tcW w:w="8505" w:type="dxa"/>
            <w:tcBorders>
              <w:top w:val="single" w:sz="8" w:space="0" w:color="auto"/>
              <w:left w:val="single" w:sz="2" w:space="0" w:color="auto"/>
              <w:bottom w:val="single" w:sz="2" w:space="0" w:color="auto"/>
              <w:right w:val="single" w:sz="8" w:space="0" w:color="auto"/>
            </w:tcBorders>
            <w:vAlign w:val="center"/>
          </w:tcPr>
          <w:p w:rsidR="005B7BDA" w:rsidRPr="00536DFF" w:rsidRDefault="005B7BDA" w:rsidP="00707640">
            <w:pPr>
              <w:snapToGrid w:val="0"/>
              <w:spacing w:before="120"/>
            </w:pPr>
            <w:r w:rsidRPr="00536DFF">
              <w:rPr>
                <w:rFonts w:cs="Times New Roman"/>
              </w:rPr>
              <w:t>Tree Assessment Schedule (surveyed on</w:t>
            </w:r>
            <w:r w:rsidRPr="00536DFF">
              <w:t xml:space="preserve"> </w:t>
            </w:r>
            <w:sdt>
              <w:sdtPr>
                <w:rPr>
                  <w:rStyle w:val="r120"/>
                </w:rPr>
                <w:alias w:val="date (surveyed)"/>
                <w:tag w:val="date (surveyed)"/>
                <w:id w:val="939343464"/>
                <w:placeholder>
                  <w:docPart w:val="17DA4A9AAFC14263918260A420197FCE"/>
                </w:placeholder>
                <w:showingPlcHdr/>
                <w:date>
                  <w:dateFormat w:val="d/M/yyyy"/>
                  <w:lid w:val="en-US"/>
                  <w:storeMappedDataAs w:val="dateTime"/>
                  <w:calendar w:val="gregorian"/>
                </w:date>
              </w:sdtPr>
              <w:sdtEndPr>
                <w:rPr>
                  <w:rStyle w:val="a0"/>
                  <w:rFonts w:cstheme="minorBidi"/>
                  <w:color w:val="auto"/>
                  <w:u w:val="none"/>
                </w:rPr>
              </w:sdtEndPr>
              <w:sdtContent>
                <w:r w:rsidRPr="00B52C68">
                  <w:rPr>
                    <w:rStyle w:val="af0"/>
                    <w:rFonts w:cs="Times New Roman"/>
                    <w:color w:val="0070C0"/>
                  </w:rPr>
                  <w:t>#____________</w:t>
                </w:r>
              </w:sdtContent>
            </w:sdt>
            <w:r w:rsidRPr="00536DFF">
              <w:t xml:space="preserve"> </w:t>
            </w:r>
            <w:r w:rsidRPr="004318F4">
              <w:rPr>
                <w:rStyle w:val="r120"/>
                <w:i/>
              </w:rPr>
              <w:t>(</w:t>
            </w:r>
            <w:proofErr w:type="spellStart"/>
            <w:r w:rsidRPr="004318F4">
              <w:rPr>
                <w:rStyle w:val="r120"/>
                <w:i/>
              </w:rPr>
              <w:t>dd</w:t>
            </w:r>
            <w:proofErr w:type="spellEnd"/>
            <w:r w:rsidRPr="004318F4">
              <w:rPr>
                <w:rStyle w:val="r120"/>
                <w:i/>
              </w:rPr>
              <w:t>/mm/</w:t>
            </w:r>
            <w:proofErr w:type="spellStart"/>
            <w:r w:rsidRPr="004318F4">
              <w:rPr>
                <w:rStyle w:val="r120"/>
                <w:i/>
              </w:rPr>
              <w:t>yyyy</w:t>
            </w:r>
            <w:proofErr w:type="spellEnd"/>
            <w:r w:rsidRPr="004318F4">
              <w:rPr>
                <w:rStyle w:val="r120"/>
                <w:i/>
              </w:rPr>
              <w:t>)</w:t>
            </w:r>
            <w:r w:rsidRPr="00536DFF">
              <w:rPr>
                <w:rStyle w:val="r120"/>
              </w:rPr>
              <w:t xml:space="preserve"> </w:t>
            </w:r>
            <w:r w:rsidRPr="00536DFF">
              <w:t>)</w:t>
            </w:r>
          </w:p>
        </w:tc>
      </w:tr>
      <w:tr w:rsidR="005B7BDA" w:rsidRPr="00763792" w:rsidTr="00707640">
        <w:tc>
          <w:tcPr>
            <w:tcW w:w="709" w:type="dxa"/>
            <w:tcBorders>
              <w:top w:val="single" w:sz="2" w:space="0" w:color="auto"/>
              <w:left w:val="single" w:sz="8" w:space="0" w:color="auto"/>
              <w:bottom w:val="single" w:sz="2" w:space="0" w:color="auto"/>
              <w:right w:val="single" w:sz="2" w:space="0" w:color="auto"/>
            </w:tcBorders>
          </w:tcPr>
          <w:sdt>
            <w:sdtPr>
              <w:rPr>
                <w:rStyle w:val="r12b0"/>
                <w:sz w:val="28"/>
                <w:szCs w:val="28"/>
                <w:u w:val="none"/>
              </w:rPr>
              <w:alias w:val="Photographic record of existing trees"/>
              <w:tag w:val="Photographic record of existing trees"/>
              <w:id w:val="-1872753553"/>
              <w14:checkbox>
                <w14:checked w14:val="0"/>
                <w14:checkedState w14:val="00FE" w14:font="Wingdings"/>
                <w14:uncheckedState w14:val="2610" w14:font="MS Gothic"/>
              </w14:checkbox>
            </w:sdtPr>
            <w:sdtEndPr>
              <w:rPr>
                <w:rStyle w:val="r12b0"/>
              </w:rPr>
            </w:sdtEndPr>
            <w:sdtContent>
              <w:p w:rsidR="005B7BDA" w:rsidRPr="00272330" w:rsidRDefault="005B7BDA" w:rsidP="00707640">
                <w:pPr>
                  <w:spacing w:before="120"/>
                  <w:jc w:val="center"/>
                  <w:rPr>
                    <w:rFonts w:eastAsia="新細明體" w:cs="Times New Roman"/>
                    <w:sz w:val="28"/>
                    <w:szCs w:val="28"/>
                  </w:rPr>
                </w:pPr>
                <w:r w:rsidRPr="00272330">
                  <w:rPr>
                    <w:rStyle w:val="r12b0"/>
                    <w:rFonts w:ascii="MS Gothic" w:eastAsia="MS Gothic" w:hAnsi="MS Gothic" w:hint="eastAsia"/>
                    <w:color w:val="0070C0"/>
                    <w:sz w:val="28"/>
                    <w:szCs w:val="28"/>
                    <w:u w:val="none"/>
                  </w:rPr>
                  <w:t>☐</w:t>
                </w:r>
              </w:p>
            </w:sdtContent>
          </w:sdt>
        </w:tc>
        <w:tc>
          <w:tcPr>
            <w:tcW w:w="8505" w:type="dxa"/>
            <w:tcBorders>
              <w:top w:val="single" w:sz="2" w:space="0" w:color="auto"/>
              <w:left w:val="single" w:sz="2" w:space="0" w:color="auto"/>
              <w:bottom w:val="single" w:sz="2" w:space="0" w:color="auto"/>
              <w:right w:val="single" w:sz="8" w:space="0" w:color="auto"/>
            </w:tcBorders>
          </w:tcPr>
          <w:p w:rsidR="005B7BDA" w:rsidRPr="00536DFF" w:rsidRDefault="005B7BDA" w:rsidP="00707640">
            <w:pPr>
              <w:snapToGrid w:val="0"/>
              <w:spacing w:before="120" w:after="120"/>
              <w:rPr>
                <w:rFonts w:cs="Times New Roman"/>
              </w:rPr>
            </w:pPr>
            <w:r w:rsidRPr="00536DFF">
              <w:rPr>
                <w:rFonts w:cs="Times New Roman"/>
              </w:rPr>
              <w:t xml:space="preserve">Photographic record of existing trees </w:t>
            </w:r>
            <w:r w:rsidRPr="00536DFF">
              <w:rPr>
                <w:rFonts w:cs="Times New Roman"/>
                <w:sz w:val="22"/>
              </w:rPr>
              <w:t xml:space="preserve">(in </w:t>
            </w:r>
            <w:proofErr w:type="spellStart"/>
            <w:r w:rsidRPr="00536DFF">
              <w:rPr>
                <w:rFonts w:cs="Times New Roman"/>
                <w:sz w:val="22"/>
              </w:rPr>
              <w:t>colour</w:t>
            </w:r>
            <w:proofErr w:type="spellEnd"/>
            <w:r w:rsidRPr="00536DFF">
              <w:rPr>
                <w:rFonts w:cs="Times New Roman"/>
                <w:sz w:val="22"/>
              </w:rPr>
              <w:t xml:space="preserve">, date-imprinted and marked with corresponding </w:t>
            </w:r>
            <w:sdt>
              <w:sdtPr>
                <w:rPr>
                  <w:rStyle w:val="r120"/>
                </w:rPr>
                <w:alias w:val="identification/reference/serial number"/>
                <w:tag w:val="identification/reference/serial number"/>
                <w:id w:val="1490286486"/>
                <w:placeholder>
                  <w:docPart w:val="2B7DE23509134C288462C18C1893080D"/>
                </w:placeholder>
                <w:showingPlcHdr/>
                <w:dropDownList>
                  <w:listItem w:displayText="identification" w:value="1"/>
                  <w:listItem w:displayText="reference" w:value="2"/>
                  <w:listItem w:displayText="serial number" w:value="3"/>
                </w:dropDownList>
              </w:sdtPr>
              <w:sdtEndPr>
                <w:rPr>
                  <w:rStyle w:val="a0"/>
                  <w:rFonts w:eastAsia="新細明體" w:cstheme="minorBidi"/>
                  <w:color w:val="auto"/>
                  <w:sz w:val="22"/>
                  <w:u w:val="none"/>
                </w:rPr>
              </w:sdtEndPr>
              <w:sdtContent>
                <w:r w:rsidRPr="00411647">
                  <w:rPr>
                    <w:rFonts w:eastAsia="新細明體" w:cs="Times New Roman"/>
                    <w:color w:val="0070C0"/>
                  </w:rPr>
                  <w:t>*identification/ reference/ serial number</w:t>
                </w:r>
              </w:sdtContent>
            </w:sdt>
            <w:r w:rsidRPr="00536DFF">
              <w:rPr>
                <w:rFonts w:cs="Times New Roman"/>
                <w:sz w:val="22"/>
              </w:rPr>
              <w:t>)</w:t>
            </w:r>
          </w:p>
        </w:tc>
      </w:tr>
      <w:tr w:rsidR="005B7BDA" w:rsidRPr="00763792" w:rsidTr="00707640">
        <w:tc>
          <w:tcPr>
            <w:tcW w:w="709" w:type="dxa"/>
            <w:tcBorders>
              <w:top w:val="single" w:sz="2" w:space="0" w:color="auto"/>
              <w:left w:val="single" w:sz="8" w:space="0" w:color="auto"/>
              <w:bottom w:val="single" w:sz="2" w:space="0" w:color="auto"/>
              <w:right w:val="single" w:sz="2" w:space="0" w:color="auto"/>
            </w:tcBorders>
          </w:tcPr>
          <w:sdt>
            <w:sdtPr>
              <w:rPr>
                <w:rStyle w:val="r12b0"/>
                <w:sz w:val="28"/>
                <w:szCs w:val="28"/>
                <w:u w:val="none"/>
              </w:rPr>
              <w:alias w:val="Supporting Documents"/>
              <w:tag w:val="Supporting Documents"/>
              <w:id w:val="-886181870"/>
              <w14:checkbox>
                <w14:checked w14:val="0"/>
                <w14:checkedState w14:val="00FE" w14:font="Wingdings"/>
                <w14:uncheckedState w14:val="2610" w14:font="MS Gothic"/>
              </w14:checkbox>
            </w:sdtPr>
            <w:sdtEndPr>
              <w:rPr>
                <w:rStyle w:val="r12b0"/>
              </w:rPr>
            </w:sdtEndPr>
            <w:sdtContent>
              <w:p w:rsidR="005B7BDA" w:rsidRPr="00272330" w:rsidRDefault="005B7BDA" w:rsidP="00707640">
                <w:pPr>
                  <w:spacing w:before="120"/>
                  <w:jc w:val="center"/>
                  <w:rPr>
                    <w:rFonts w:eastAsia="新細明體" w:cs="Times New Roman"/>
                    <w:sz w:val="28"/>
                    <w:szCs w:val="28"/>
                  </w:rPr>
                </w:pPr>
                <w:r w:rsidRPr="00272330">
                  <w:rPr>
                    <w:rStyle w:val="r12b0"/>
                    <w:rFonts w:ascii="MS Gothic" w:eastAsia="MS Gothic" w:hAnsi="MS Gothic" w:hint="eastAsia"/>
                    <w:color w:val="0070C0"/>
                    <w:sz w:val="28"/>
                    <w:szCs w:val="28"/>
                    <w:u w:val="none"/>
                  </w:rPr>
                  <w:t>☐</w:t>
                </w:r>
              </w:p>
            </w:sdtContent>
          </w:sdt>
        </w:tc>
        <w:tc>
          <w:tcPr>
            <w:tcW w:w="8505" w:type="dxa"/>
            <w:tcBorders>
              <w:top w:val="single" w:sz="2" w:space="0" w:color="auto"/>
              <w:left w:val="single" w:sz="2" w:space="0" w:color="auto"/>
              <w:bottom w:val="single" w:sz="2" w:space="0" w:color="auto"/>
              <w:right w:val="single" w:sz="8" w:space="0" w:color="auto"/>
            </w:tcBorders>
          </w:tcPr>
          <w:p w:rsidR="005B7BDA" w:rsidRPr="00536DFF" w:rsidRDefault="005B7BDA" w:rsidP="00707640">
            <w:pPr>
              <w:snapToGrid w:val="0"/>
              <w:spacing w:before="120" w:after="120"/>
              <w:ind w:right="175"/>
              <w:jc w:val="both"/>
              <w:rPr>
                <w:rFonts w:cs="Times New Roman"/>
              </w:rPr>
            </w:pPr>
            <w:r w:rsidRPr="00536DFF">
              <w:rPr>
                <w:rFonts w:cs="Times New Roman"/>
              </w:rPr>
              <w:t xml:space="preserve">Documents supporting the engineering works </w:t>
            </w:r>
            <w:r w:rsidRPr="00536DFF">
              <w:rPr>
                <w:rFonts w:cs="Times New Roman"/>
                <w:sz w:val="22"/>
              </w:rPr>
              <w:t>(</w:t>
            </w:r>
            <w:sdt>
              <w:sdtPr>
                <w:rPr>
                  <w:rStyle w:val="r120"/>
                </w:rPr>
                <w:alias w:val="drawings and/or written statement"/>
                <w:tag w:val="drawings and/or written statement"/>
                <w:id w:val="1320001031"/>
                <w:placeholder>
                  <w:docPart w:val="7728C442C7314C558872BEFE2DC74DF0"/>
                </w:placeholder>
                <w:showingPlcHdr/>
                <w:dropDownList>
                  <w:listItem w:displayText="drawings" w:value="1"/>
                  <w:listItem w:displayText="written statement" w:value="2"/>
                  <w:listItem w:displayText="drawings and written statement" w:value="3"/>
                </w:dropDownList>
              </w:sdtPr>
              <w:sdtEndPr>
                <w:rPr>
                  <w:rStyle w:val="a0"/>
                  <w:rFonts w:eastAsia="新細明體" w:cstheme="minorBidi"/>
                  <w:color w:val="auto"/>
                  <w:sz w:val="22"/>
                  <w:u w:val="none"/>
                </w:rPr>
              </w:sdtEndPr>
              <w:sdtContent>
                <w:r w:rsidRPr="00411647">
                  <w:rPr>
                    <w:rFonts w:eastAsia="新細明體" w:cs="Times New Roman"/>
                    <w:color w:val="0070C0"/>
                  </w:rPr>
                  <w:t>*drawings and/or written statement</w:t>
                </w:r>
              </w:sdtContent>
            </w:sdt>
            <w:r w:rsidRPr="00536DFF">
              <w:rPr>
                <w:rFonts w:cs="Times New Roman"/>
                <w:sz w:val="22"/>
              </w:rPr>
              <w:t xml:space="preserve"> </w:t>
            </w:r>
            <w:r>
              <w:rPr>
                <w:rFonts w:cs="Times New Roman"/>
                <w:sz w:val="22"/>
              </w:rPr>
              <w:t xml:space="preserve">from </w:t>
            </w:r>
            <w:r w:rsidRPr="00536DFF">
              <w:rPr>
                <w:rFonts w:cs="Times New Roman"/>
                <w:sz w:val="22"/>
              </w:rPr>
              <w:t xml:space="preserve">the </w:t>
            </w:r>
            <w:sdt>
              <w:sdtPr>
                <w:rPr>
                  <w:rStyle w:val="r120"/>
                </w:rPr>
                <w:alias w:val="structural/ geotechnical "/>
                <w:tag w:val="structural/ geotechnical "/>
                <w:id w:val="1442642493"/>
                <w:placeholder>
                  <w:docPart w:val="3395FDAF36284B66839491FE78CE6D01"/>
                </w:placeholder>
                <w:showingPlcHdr/>
                <w:dropDownList>
                  <w:listItem w:displayText="structural" w:value="1"/>
                  <w:listItem w:displayText="geotechnical " w:value="2"/>
                </w:dropDownList>
              </w:sdtPr>
              <w:sdtEndPr>
                <w:rPr>
                  <w:rStyle w:val="a0"/>
                  <w:rFonts w:eastAsia="新細明體" w:cstheme="minorBidi"/>
                  <w:color w:val="0070C0"/>
                  <w:sz w:val="22"/>
                  <w:u w:val="none"/>
                </w:rPr>
              </w:sdtEndPr>
              <w:sdtContent>
                <w:r w:rsidRPr="00411647">
                  <w:rPr>
                    <w:rFonts w:eastAsia="新細明體" w:cs="Times New Roman"/>
                    <w:color w:val="0070C0"/>
                  </w:rPr>
                  <w:t>*</w:t>
                </w:r>
                <w:r w:rsidRPr="00411647">
                  <w:rPr>
                    <w:rFonts w:cs="Times New Roman"/>
                    <w:color w:val="0070C0"/>
                  </w:rPr>
                  <w:t>structural / geotechnical</w:t>
                </w:r>
              </w:sdtContent>
            </w:sdt>
            <w:r w:rsidRPr="00513D4C">
              <w:rPr>
                <w:rFonts w:cs="Times New Roman"/>
                <w:sz w:val="22"/>
              </w:rPr>
              <w:t xml:space="preserve"> </w:t>
            </w:r>
            <w:r w:rsidRPr="00536DFF">
              <w:rPr>
                <w:rFonts w:cs="Times New Roman"/>
                <w:sz w:val="22"/>
              </w:rPr>
              <w:t>engineer)</w:t>
            </w:r>
          </w:p>
        </w:tc>
      </w:tr>
      <w:tr w:rsidR="005B7BDA" w:rsidRPr="00763792" w:rsidTr="00707640">
        <w:tc>
          <w:tcPr>
            <w:tcW w:w="709" w:type="dxa"/>
            <w:tcBorders>
              <w:top w:val="single" w:sz="2" w:space="0" w:color="auto"/>
              <w:left w:val="single" w:sz="8" w:space="0" w:color="auto"/>
              <w:bottom w:val="single" w:sz="8" w:space="0" w:color="auto"/>
              <w:right w:val="single" w:sz="2" w:space="0" w:color="auto"/>
            </w:tcBorders>
          </w:tcPr>
          <w:sdt>
            <w:sdtPr>
              <w:rPr>
                <w:rStyle w:val="r12b0"/>
                <w:sz w:val="28"/>
                <w:szCs w:val="28"/>
                <w:u w:val="none"/>
              </w:rPr>
              <w:alias w:val="Others"/>
              <w:tag w:val="Others"/>
              <w:id w:val="-670329897"/>
              <w14:checkbox>
                <w14:checked w14:val="0"/>
                <w14:checkedState w14:val="00FE" w14:font="Wingdings"/>
                <w14:uncheckedState w14:val="2610" w14:font="MS Gothic"/>
              </w14:checkbox>
            </w:sdtPr>
            <w:sdtEndPr>
              <w:rPr>
                <w:rStyle w:val="r12b0"/>
              </w:rPr>
            </w:sdtEndPr>
            <w:sdtContent>
              <w:p w:rsidR="005B7BDA" w:rsidRPr="00272330" w:rsidRDefault="005B7BDA" w:rsidP="00707640">
                <w:pPr>
                  <w:spacing w:before="120"/>
                  <w:jc w:val="center"/>
                  <w:rPr>
                    <w:rFonts w:eastAsia="新細明體" w:cs="Times New Roman"/>
                    <w:sz w:val="28"/>
                    <w:szCs w:val="28"/>
                  </w:rPr>
                </w:pPr>
                <w:r w:rsidRPr="00272330">
                  <w:rPr>
                    <w:rStyle w:val="r12b0"/>
                    <w:rFonts w:ascii="MS Gothic" w:eastAsia="MS Gothic" w:hAnsi="MS Gothic" w:hint="eastAsia"/>
                    <w:color w:val="0070C0"/>
                    <w:sz w:val="28"/>
                    <w:szCs w:val="28"/>
                    <w:u w:val="none"/>
                  </w:rPr>
                  <w:t>☐</w:t>
                </w:r>
              </w:p>
            </w:sdtContent>
          </w:sdt>
        </w:tc>
        <w:tc>
          <w:tcPr>
            <w:tcW w:w="8505" w:type="dxa"/>
            <w:tcBorders>
              <w:top w:val="single" w:sz="2" w:space="0" w:color="auto"/>
              <w:left w:val="single" w:sz="2" w:space="0" w:color="auto"/>
              <w:bottom w:val="single" w:sz="8" w:space="0" w:color="auto"/>
              <w:right w:val="single" w:sz="8" w:space="0" w:color="auto"/>
            </w:tcBorders>
          </w:tcPr>
          <w:p w:rsidR="005B7BDA" w:rsidRPr="00536DFF" w:rsidRDefault="005B7BDA" w:rsidP="00707640">
            <w:pPr>
              <w:snapToGrid w:val="0"/>
              <w:spacing w:before="120"/>
              <w:rPr>
                <w:rFonts w:cs="Times New Roman"/>
              </w:rPr>
            </w:pPr>
            <w:r w:rsidRPr="00536DFF">
              <w:rPr>
                <w:rFonts w:cs="Times New Roman"/>
              </w:rPr>
              <w:t>Others (Please specify)</w:t>
            </w:r>
          </w:p>
          <w:p w:rsidR="005B7BDA" w:rsidRPr="00536DFF" w:rsidRDefault="005B7BDA" w:rsidP="00707640">
            <w:pPr>
              <w:snapToGrid w:val="0"/>
              <w:spacing w:after="240"/>
              <w:rPr>
                <w:rFonts w:cs="Times New Roman"/>
                <w:sz w:val="22"/>
                <w:lang w:val="en-GB"/>
              </w:rPr>
            </w:pPr>
            <w:r w:rsidRPr="00272330">
              <w:rPr>
                <w:rStyle w:val="r120"/>
                <w:color w:val="auto"/>
                <w:u w:val="none"/>
              </w:rPr>
              <w:t>(</w:t>
            </w:r>
            <w:sdt>
              <w:sdtPr>
                <w:rPr>
                  <w:rStyle w:val="r120"/>
                </w:rPr>
                <w:alias w:val="other document"/>
                <w:tag w:val="othe document"/>
                <w:id w:val="1933617835"/>
                <w:placeholder>
                  <w:docPart w:val="799C14CC05744D188C9E731346FA0D2F"/>
                </w:placeholder>
                <w:showingPlcHdr/>
                <w:text/>
              </w:sdtPr>
              <w:sdtEndPr>
                <w:rPr>
                  <w:rStyle w:val="a0"/>
                  <w:rFonts w:cstheme="minorBidi"/>
                  <w:color w:val="auto"/>
                  <w:sz w:val="22"/>
                  <w:u w:val="none"/>
                </w:rPr>
              </w:sdtEndPr>
              <w:sdtContent>
                <w:r w:rsidRPr="00B52C68">
                  <w:rPr>
                    <w:rFonts w:cs="Times New Roman"/>
                    <w:color w:val="0070C0"/>
                  </w:rPr>
                  <w:t>#_________________________________________________________________</w:t>
                </w:r>
              </w:sdtContent>
            </w:sdt>
            <w:r w:rsidRPr="00536DFF">
              <w:rPr>
                <w:rFonts w:cs="Times New Roman"/>
                <w:sz w:val="22"/>
              </w:rPr>
              <w:t>)</w:t>
            </w:r>
          </w:p>
        </w:tc>
      </w:tr>
    </w:tbl>
    <w:p w:rsidR="005B7BDA" w:rsidRDefault="005B7BDA" w:rsidP="005B7BDA">
      <w:pPr>
        <w:widowControl/>
        <w:rPr>
          <w:rFonts w:cs="Times New Roman"/>
        </w:rPr>
      </w:pPr>
    </w:p>
    <w:p w:rsidR="005B7BDA" w:rsidRDefault="005B7BDA" w:rsidP="005B7BDA">
      <w:pPr>
        <w:widowControl/>
        <w:rPr>
          <w:rFonts w:cs="Times New Roman"/>
        </w:rPr>
      </w:pPr>
    </w:p>
    <w:p w:rsidR="005B7BDA" w:rsidRDefault="005B7BDA" w:rsidP="005B7BDA">
      <w:pPr>
        <w:widowControl/>
        <w:rPr>
          <w:rFonts w:cs="Times New Roman"/>
        </w:rPr>
      </w:pPr>
    </w:p>
    <w:p w:rsidR="005B7BDA" w:rsidRDefault="005B7BDA" w:rsidP="005B7BDA">
      <w:pPr>
        <w:widowControl/>
        <w:rPr>
          <w:rFonts w:cs="Times New Roman"/>
        </w:rPr>
      </w:pPr>
    </w:p>
    <w:p w:rsidR="005B7BDA" w:rsidRDefault="005B7BDA" w:rsidP="005B7BDA">
      <w:pPr>
        <w:widowControl/>
        <w:rPr>
          <w:rFonts w:cs="Times New Roman"/>
        </w:rPr>
      </w:pPr>
    </w:p>
    <w:p w:rsidR="005B7BDA" w:rsidRDefault="005B7BDA" w:rsidP="005B7BDA">
      <w:pPr>
        <w:widowControl/>
        <w:rPr>
          <w:rFonts w:cs="Times New Roman"/>
        </w:rPr>
      </w:pPr>
    </w:p>
    <w:p w:rsidR="005B7BDA" w:rsidRDefault="005B7BDA" w:rsidP="005B7BDA">
      <w:pPr>
        <w:widowControl/>
        <w:rPr>
          <w:rFonts w:cs="Times New Roman"/>
        </w:rPr>
      </w:pPr>
    </w:p>
    <w:p w:rsidR="005B7BDA" w:rsidRDefault="005B7BDA" w:rsidP="005B7BDA">
      <w:pPr>
        <w:widowControl/>
        <w:rPr>
          <w:rFonts w:cs="Times New Roman"/>
        </w:rPr>
      </w:pPr>
    </w:p>
    <w:p w:rsidR="005B7BDA" w:rsidRDefault="005B7BDA" w:rsidP="005B7BDA">
      <w:pPr>
        <w:widowControl/>
        <w:rPr>
          <w:rFonts w:cs="Times New Roman"/>
        </w:rPr>
      </w:pPr>
    </w:p>
    <w:p w:rsidR="005B7BDA" w:rsidRDefault="005B7BDA" w:rsidP="005B7BDA">
      <w:pPr>
        <w:widowControl/>
        <w:rPr>
          <w:rFonts w:cs="Times New Roman"/>
        </w:rPr>
      </w:pPr>
    </w:p>
    <w:p w:rsidR="005B7BDA" w:rsidRDefault="005B7BDA" w:rsidP="005B7BDA">
      <w:pPr>
        <w:widowControl/>
        <w:rPr>
          <w:rFonts w:cs="Times New Roman"/>
        </w:rPr>
      </w:pPr>
    </w:p>
    <w:p w:rsidR="005B7BDA" w:rsidRDefault="005B7BDA" w:rsidP="005B7BDA">
      <w:pPr>
        <w:widowControl/>
        <w:rPr>
          <w:rFonts w:cs="Times New Roman"/>
        </w:rPr>
      </w:pPr>
    </w:p>
    <w:tbl>
      <w:tblPr>
        <w:tblStyle w:val="a3"/>
        <w:tblW w:w="9214" w:type="dxa"/>
        <w:tblInd w:w="-152" w:type="dxa"/>
        <w:tblLayout w:type="fixed"/>
        <w:tblLook w:val="04A0" w:firstRow="1" w:lastRow="0" w:firstColumn="1" w:lastColumn="0" w:noHBand="0" w:noVBand="1"/>
        <w:tblCaption w:val="Section IV- List of drawings submitted"/>
      </w:tblPr>
      <w:tblGrid>
        <w:gridCol w:w="1560"/>
        <w:gridCol w:w="5103"/>
        <w:gridCol w:w="1418"/>
        <w:gridCol w:w="1133"/>
      </w:tblGrid>
      <w:tr w:rsidR="005B7BDA" w:rsidRPr="000A26ED" w:rsidTr="00707640">
        <w:trPr>
          <w:trHeight w:val="536"/>
          <w:tblHeader/>
        </w:trPr>
        <w:tc>
          <w:tcPr>
            <w:tcW w:w="9214" w:type="dxa"/>
            <w:gridSpan w:val="4"/>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5B7BDA" w:rsidRPr="000A26ED" w:rsidRDefault="005B7BDA" w:rsidP="00707640">
            <w:pPr>
              <w:tabs>
                <w:tab w:val="left" w:pos="6341"/>
              </w:tabs>
              <w:rPr>
                <w:rFonts w:cs="Times New Roman"/>
                <w:b/>
              </w:rPr>
            </w:pPr>
            <w:r w:rsidRPr="000A26ED">
              <w:rPr>
                <w:rFonts w:cs="Times New Roman"/>
                <w:b/>
              </w:rPr>
              <w:lastRenderedPageBreak/>
              <w:t xml:space="preserve">Section </w:t>
            </w:r>
            <w:r>
              <w:rPr>
                <w:rFonts w:cs="Times New Roman"/>
                <w:b/>
              </w:rPr>
              <w:t xml:space="preserve">IV </w:t>
            </w:r>
            <w:r w:rsidRPr="00FD3BE8">
              <w:rPr>
                <w:rFonts w:cs="Times New Roman"/>
              </w:rPr>
              <w:t xml:space="preserve">- </w:t>
            </w:r>
            <w:r>
              <w:rPr>
                <w:rFonts w:cs="Times New Roman"/>
              </w:rPr>
              <w:t>L</w:t>
            </w:r>
            <w:r w:rsidRPr="00FD3BE8">
              <w:rPr>
                <w:rFonts w:cs="Times New Roman"/>
              </w:rPr>
              <w:t>ist of drawings submitted</w:t>
            </w:r>
            <w:r>
              <w:rPr>
                <w:rFonts w:cs="Times New Roman"/>
              </w:rPr>
              <w:t>:</w:t>
            </w:r>
          </w:p>
        </w:tc>
      </w:tr>
      <w:tr w:rsidR="005B7BDA" w:rsidRPr="00763792" w:rsidTr="00707640">
        <w:trPr>
          <w:trHeight w:val="748"/>
        </w:trPr>
        <w:tc>
          <w:tcPr>
            <w:tcW w:w="1560" w:type="dxa"/>
            <w:tcBorders>
              <w:top w:val="single" w:sz="8" w:space="0" w:color="auto"/>
              <w:left w:val="single" w:sz="8" w:space="0" w:color="auto"/>
              <w:bottom w:val="single" w:sz="8" w:space="0" w:color="auto"/>
              <w:right w:val="single" w:sz="8" w:space="0" w:color="auto"/>
            </w:tcBorders>
            <w:vAlign w:val="center"/>
          </w:tcPr>
          <w:p w:rsidR="005B7BDA" w:rsidRPr="00763792" w:rsidRDefault="005B7BDA" w:rsidP="00707640">
            <w:pPr>
              <w:jc w:val="center"/>
              <w:rPr>
                <w:rFonts w:cs="Times New Roman"/>
                <w:b/>
              </w:rPr>
            </w:pPr>
            <w:r w:rsidRPr="00763792">
              <w:rPr>
                <w:rFonts w:cs="Times New Roman"/>
                <w:b/>
              </w:rPr>
              <w:t>Drawing No.</w:t>
            </w:r>
          </w:p>
        </w:tc>
        <w:tc>
          <w:tcPr>
            <w:tcW w:w="5103" w:type="dxa"/>
            <w:tcBorders>
              <w:top w:val="single" w:sz="8" w:space="0" w:color="auto"/>
              <w:left w:val="single" w:sz="8" w:space="0" w:color="auto"/>
              <w:bottom w:val="single" w:sz="8" w:space="0" w:color="auto"/>
              <w:right w:val="single" w:sz="8" w:space="0" w:color="auto"/>
            </w:tcBorders>
            <w:vAlign w:val="center"/>
          </w:tcPr>
          <w:p w:rsidR="005B7BDA" w:rsidRPr="00763792" w:rsidRDefault="005B7BDA" w:rsidP="00707640">
            <w:pPr>
              <w:jc w:val="center"/>
              <w:rPr>
                <w:rFonts w:cs="Times New Roman"/>
                <w:b/>
              </w:rPr>
            </w:pPr>
            <w:r w:rsidRPr="00763792">
              <w:rPr>
                <w:rFonts w:cs="Times New Roman"/>
                <w:b/>
              </w:rPr>
              <w:t>Drawing Title</w:t>
            </w:r>
          </w:p>
        </w:tc>
        <w:tc>
          <w:tcPr>
            <w:tcW w:w="1418" w:type="dxa"/>
            <w:tcBorders>
              <w:top w:val="single" w:sz="8" w:space="0" w:color="auto"/>
              <w:left w:val="single" w:sz="8" w:space="0" w:color="auto"/>
              <w:bottom w:val="single" w:sz="8" w:space="0" w:color="auto"/>
              <w:right w:val="single" w:sz="8" w:space="0" w:color="auto"/>
            </w:tcBorders>
            <w:vAlign w:val="center"/>
          </w:tcPr>
          <w:p w:rsidR="005B7BDA" w:rsidRPr="0020753E" w:rsidRDefault="005B7BDA" w:rsidP="00707640">
            <w:pPr>
              <w:snapToGrid w:val="0"/>
              <w:spacing w:before="120" w:after="120"/>
              <w:jc w:val="center"/>
              <w:rPr>
                <w:rFonts w:cs="Times New Roman"/>
                <w:b/>
                <w:sz w:val="20"/>
                <w:szCs w:val="20"/>
              </w:rPr>
            </w:pPr>
            <w:r w:rsidRPr="0020753E">
              <w:rPr>
                <w:rFonts w:cs="Times New Roman"/>
                <w:b/>
              </w:rPr>
              <w:t xml:space="preserve">Date </w:t>
            </w:r>
            <w:r w:rsidRPr="00AB197C">
              <w:rPr>
                <w:rFonts w:cs="Times New Roman"/>
                <w:i/>
                <w:sz w:val="20"/>
                <w:szCs w:val="20"/>
              </w:rPr>
              <w:t>(</w:t>
            </w:r>
            <w:proofErr w:type="spellStart"/>
            <w:r w:rsidRPr="00AB197C">
              <w:rPr>
                <w:rFonts w:cs="Times New Roman"/>
                <w:i/>
                <w:sz w:val="20"/>
                <w:szCs w:val="20"/>
              </w:rPr>
              <w:t>dd</w:t>
            </w:r>
            <w:proofErr w:type="spellEnd"/>
            <w:r w:rsidRPr="00AB197C">
              <w:rPr>
                <w:rFonts w:cs="Times New Roman"/>
                <w:i/>
                <w:sz w:val="20"/>
                <w:szCs w:val="20"/>
              </w:rPr>
              <w:t>/mm/</w:t>
            </w:r>
            <w:proofErr w:type="spellStart"/>
            <w:r w:rsidRPr="00AB197C">
              <w:rPr>
                <w:rFonts w:cs="Times New Roman"/>
                <w:i/>
                <w:sz w:val="20"/>
                <w:szCs w:val="20"/>
              </w:rPr>
              <w:t>yyyy</w:t>
            </w:r>
            <w:proofErr w:type="spellEnd"/>
            <w:r w:rsidRPr="00AB197C">
              <w:rPr>
                <w:rFonts w:cs="Times New Roman"/>
                <w:i/>
                <w:sz w:val="20"/>
                <w:szCs w:val="20"/>
              </w:rPr>
              <w:t>)</w:t>
            </w:r>
          </w:p>
        </w:tc>
        <w:tc>
          <w:tcPr>
            <w:tcW w:w="1133" w:type="dxa"/>
            <w:tcBorders>
              <w:top w:val="single" w:sz="8" w:space="0" w:color="auto"/>
              <w:left w:val="single" w:sz="8" w:space="0" w:color="auto"/>
              <w:bottom w:val="single" w:sz="8" w:space="0" w:color="auto"/>
              <w:right w:val="single" w:sz="8" w:space="0" w:color="auto"/>
            </w:tcBorders>
            <w:vAlign w:val="center"/>
          </w:tcPr>
          <w:p w:rsidR="005B7BDA" w:rsidRPr="0020753E" w:rsidRDefault="005B7BDA" w:rsidP="00707640">
            <w:pPr>
              <w:snapToGrid w:val="0"/>
              <w:jc w:val="center"/>
              <w:rPr>
                <w:rFonts w:cs="Times New Roman"/>
                <w:sz w:val="20"/>
                <w:szCs w:val="20"/>
              </w:rPr>
            </w:pPr>
            <w:r w:rsidRPr="0020753E">
              <w:rPr>
                <w:rFonts w:cs="Times New Roman"/>
                <w:b/>
              </w:rPr>
              <w:t>Rev</w:t>
            </w:r>
            <w:r>
              <w:rPr>
                <w:rFonts w:cs="Times New Roman"/>
                <w:b/>
              </w:rPr>
              <w:t>ision</w:t>
            </w:r>
            <w:r w:rsidRPr="0020753E">
              <w:rPr>
                <w:rFonts w:cs="Times New Roman"/>
                <w:b/>
              </w:rPr>
              <w:t xml:space="preserve"> no. </w:t>
            </w:r>
            <w:r>
              <w:rPr>
                <w:rFonts w:cs="Times New Roman"/>
                <w:b/>
              </w:rPr>
              <w:br/>
            </w:r>
            <w:r w:rsidRPr="0020753E">
              <w:rPr>
                <w:rFonts w:cs="Times New Roman"/>
                <w:sz w:val="20"/>
                <w:szCs w:val="20"/>
              </w:rPr>
              <w:t>(if any)</w:t>
            </w:r>
          </w:p>
        </w:tc>
      </w:tr>
      <w:tr w:rsidR="005B7BDA" w:rsidRPr="00763792" w:rsidTr="00707640">
        <w:trPr>
          <w:trHeight w:val="944"/>
        </w:trPr>
        <w:tc>
          <w:tcPr>
            <w:tcW w:w="1560" w:type="dxa"/>
            <w:tcBorders>
              <w:top w:val="single" w:sz="8" w:space="0" w:color="auto"/>
              <w:left w:val="single" w:sz="8" w:space="0" w:color="auto"/>
              <w:bottom w:val="single" w:sz="2" w:space="0" w:color="auto"/>
              <w:right w:val="single" w:sz="2" w:space="0" w:color="auto"/>
            </w:tcBorders>
            <w:vAlign w:val="center"/>
          </w:tcPr>
          <w:p w:rsidR="005B7BDA" w:rsidRPr="00721D16" w:rsidRDefault="00CF1EE6" w:rsidP="00707640">
            <w:pPr>
              <w:jc w:val="center"/>
              <w:rPr>
                <w:rFonts w:cs="Times New Roman"/>
                <w:sz w:val="20"/>
                <w:szCs w:val="20"/>
              </w:rPr>
            </w:pPr>
            <w:sdt>
              <w:sdtPr>
                <w:rPr>
                  <w:rStyle w:val="r120"/>
                </w:rPr>
                <w:alias w:val="drawing no."/>
                <w:tag w:val="drawing no."/>
                <w:id w:val="315614676"/>
                <w:placeholder>
                  <w:docPart w:val="C5F0D736AB604FD1B282E8461A909B52"/>
                </w:placeholder>
                <w:showingPlcHdr/>
                <w:text/>
              </w:sdtPr>
              <w:sdtEndPr>
                <w:rPr>
                  <w:rStyle w:val="a0"/>
                  <w:rFonts w:cstheme="minorBidi"/>
                  <w:color w:val="auto"/>
                  <w:sz w:val="20"/>
                  <w:szCs w:val="20"/>
                  <w:u w:val="none"/>
                </w:rPr>
              </w:sdtEndPr>
              <w:sdtContent>
                <w:r w:rsidR="005B7BDA" w:rsidRPr="00721D16">
                  <w:rPr>
                    <w:rFonts w:cs="Times New Roman"/>
                    <w:color w:val="0070C0"/>
                    <w:sz w:val="20"/>
                    <w:szCs w:val="20"/>
                  </w:rPr>
                  <w:t>#____________</w:t>
                </w:r>
              </w:sdtContent>
            </w:sdt>
          </w:p>
        </w:tc>
        <w:tc>
          <w:tcPr>
            <w:tcW w:w="5103" w:type="dxa"/>
            <w:tcBorders>
              <w:top w:val="single" w:sz="8" w:space="0" w:color="auto"/>
              <w:left w:val="single" w:sz="2" w:space="0" w:color="auto"/>
              <w:bottom w:val="single" w:sz="2" w:space="0" w:color="auto"/>
              <w:right w:val="single" w:sz="2" w:space="0" w:color="auto"/>
            </w:tcBorders>
          </w:tcPr>
          <w:p w:rsidR="005B7BDA" w:rsidRPr="00536DFF" w:rsidRDefault="005B7BDA" w:rsidP="00707640">
            <w:pPr>
              <w:snapToGrid w:val="0"/>
              <w:spacing w:before="120" w:after="120"/>
              <w:rPr>
                <w:rFonts w:cs="Times New Roman"/>
              </w:rPr>
            </w:pPr>
            <w:r w:rsidRPr="00536DFF">
              <w:rPr>
                <w:rFonts w:cs="Times New Roman"/>
              </w:rPr>
              <w:t xml:space="preserve">Tree Survey Plan </w:t>
            </w:r>
            <w:r w:rsidRPr="00536DFF">
              <w:rPr>
                <w:rFonts w:cs="Times New Roman"/>
                <w:sz w:val="22"/>
              </w:rPr>
              <w:t>with an overlay of the lease plan and latest site formation</w:t>
            </w:r>
            <w:r>
              <w:rPr>
                <w:rFonts w:cs="Times New Roman"/>
                <w:sz w:val="22"/>
              </w:rPr>
              <w:t xml:space="preserve"> plan</w:t>
            </w:r>
            <w:r w:rsidRPr="00536DFF">
              <w:rPr>
                <w:rFonts w:cs="Times New Roman"/>
                <w:sz w:val="22"/>
              </w:rPr>
              <w:t xml:space="preserve">/building plan </w:t>
            </w:r>
            <w:r w:rsidRPr="00536DFF">
              <w:rPr>
                <w:rFonts w:cs="Times New Roman"/>
                <w:sz w:val="22"/>
              </w:rPr>
              <w:br/>
            </w:r>
            <w:r w:rsidRPr="007B7CD3">
              <w:rPr>
                <w:rFonts w:cs="Times New Roman"/>
                <w:szCs w:val="24"/>
              </w:rPr>
              <w:t xml:space="preserve">(in scale 1 : </w:t>
            </w:r>
            <w:sdt>
              <w:sdtPr>
                <w:rPr>
                  <w:rStyle w:val="r120"/>
                  <w:szCs w:val="24"/>
                </w:rPr>
                <w:alias w:val="scale"/>
                <w:tag w:val="scale"/>
                <w:id w:val="1781148786"/>
                <w:placeholder>
                  <w:docPart w:val="2F537B90867E4AEB8780A19FD19376AA"/>
                </w:placeholder>
                <w:showingPlcHdr/>
                <w:text w:multiLine="1"/>
              </w:sdtPr>
              <w:sdtEndPr>
                <w:rPr>
                  <w:rStyle w:val="a0"/>
                  <w:rFonts w:cstheme="minorBidi"/>
                  <w:color w:val="auto"/>
                  <w:u w:val="none"/>
                </w:rPr>
              </w:sdtEndPr>
              <w:sdtContent>
                <w:r w:rsidRPr="007B7CD3">
                  <w:rPr>
                    <w:rFonts w:cs="Times New Roman"/>
                    <w:color w:val="0070C0"/>
                    <w:szCs w:val="24"/>
                  </w:rPr>
                  <w:t>#____</w:t>
                </w:r>
              </w:sdtContent>
            </w:sdt>
            <w:r w:rsidRPr="007B7CD3">
              <w:rPr>
                <w:rFonts w:cs="Times New Roman"/>
                <w:szCs w:val="24"/>
              </w:rPr>
              <w:t xml:space="preserve"> on </w:t>
            </w:r>
            <w:sdt>
              <w:sdtPr>
                <w:rPr>
                  <w:rStyle w:val="r120"/>
                  <w:szCs w:val="24"/>
                </w:rPr>
                <w:alias w:val="A4/A3/A1"/>
                <w:tag w:val="A4/A3/A1"/>
                <w:id w:val="1791156841"/>
                <w:placeholder>
                  <w:docPart w:val="2AC5654392FB48F4A92A71437C13C729"/>
                </w:placeholder>
                <w:showingPlcHdr/>
                <w:dropDownList>
                  <w:listItem w:displayText="A4" w:value="1"/>
                  <w:listItem w:displayText="A3" w:value="2"/>
                  <w:listItem w:displayText="A1" w:value="3"/>
                </w:dropDownList>
              </w:sdtPr>
              <w:sdtEndPr>
                <w:rPr>
                  <w:rStyle w:val="a0"/>
                  <w:rFonts w:eastAsia="新細明體" w:cstheme="minorBidi"/>
                  <w:color w:val="auto"/>
                  <w:u w:val="none"/>
                </w:rPr>
              </w:sdtEndPr>
              <w:sdtContent>
                <w:r w:rsidRPr="007B7CD3">
                  <w:rPr>
                    <w:rFonts w:eastAsia="新細明體" w:cs="Times New Roman"/>
                    <w:color w:val="0070C0"/>
                    <w:szCs w:val="24"/>
                  </w:rPr>
                  <w:t>*A4/ A3/ A1</w:t>
                </w:r>
              </w:sdtContent>
            </w:sdt>
            <w:r w:rsidRPr="007B7CD3">
              <w:rPr>
                <w:rFonts w:cs="Times New Roman"/>
                <w:szCs w:val="24"/>
              </w:rPr>
              <w:t xml:space="preserve"> paper)</w:t>
            </w:r>
          </w:p>
        </w:tc>
        <w:tc>
          <w:tcPr>
            <w:tcW w:w="1418" w:type="dxa"/>
            <w:tcBorders>
              <w:top w:val="single" w:sz="8" w:space="0" w:color="auto"/>
              <w:left w:val="single" w:sz="2" w:space="0" w:color="auto"/>
              <w:bottom w:val="single" w:sz="2" w:space="0" w:color="auto"/>
              <w:right w:val="single" w:sz="2" w:space="0" w:color="auto"/>
            </w:tcBorders>
            <w:vAlign w:val="center"/>
          </w:tcPr>
          <w:p w:rsidR="005B7BDA" w:rsidRPr="00721D16" w:rsidRDefault="00CF1EE6" w:rsidP="00707640">
            <w:pPr>
              <w:jc w:val="center"/>
              <w:rPr>
                <w:rFonts w:cs="Times New Roman"/>
                <w:sz w:val="20"/>
                <w:szCs w:val="20"/>
              </w:rPr>
            </w:pPr>
            <w:sdt>
              <w:sdtPr>
                <w:rPr>
                  <w:rStyle w:val="r120"/>
                </w:rPr>
                <w:alias w:val="date"/>
                <w:tag w:val="date"/>
                <w:id w:val="1153873914"/>
                <w:placeholder>
                  <w:docPart w:val="B3DE5657F28D4B9B8EBA3CDE29C66A47"/>
                </w:placeholder>
                <w:showingPlcHdr/>
                <w:date>
                  <w:dateFormat w:val="d/M/yyyy"/>
                  <w:lid w:val="en-US"/>
                  <w:storeMappedDataAs w:val="dateTime"/>
                  <w:calendar w:val="gregorian"/>
                </w:date>
              </w:sdtPr>
              <w:sdtEndPr>
                <w:rPr>
                  <w:rStyle w:val="a0"/>
                  <w:rFonts w:cstheme="minorBidi"/>
                  <w:color w:val="auto"/>
                  <w:sz w:val="20"/>
                  <w:szCs w:val="20"/>
                  <w:u w:val="none"/>
                </w:rPr>
              </w:sdtEndPr>
              <w:sdtContent>
                <w:r w:rsidR="005B7BDA" w:rsidRPr="00721D16">
                  <w:rPr>
                    <w:rStyle w:val="af0"/>
                    <w:rFonts w:cs="Times New Roman"/>
                    <w:color w:val="0070C0"/>
                  </w:rPr>
                  <w:t>#____</w:t>
                </w:r>
                <w:r w:rsidR="005B7BDA" w:rsidRPr="00721D16">
                  <w:rPr>
                    <w:rFonts w:eastAsia="新細明體" w:cs="Times New Roman"/>
                    <w:color w:val="0070C0"/>
                    <w:sz w:val="20"/>
                    <w:szCs w:val="20"/>
                  </w:rPr>
                  <w:t>_</w:t>
                </w:r>
                <w:r w:rsidR="005B7BDA" w:rsidRPr="00721D16">
                  <w:rPr>
                    <w:rStyle w:val="af0"/>
                    <w:rFonts w:cs="Times New Roman"/>
                    <w:color w:val="0070C0"/>
                  </w:rPr>
                  <w:t>____</w:t>
                </w:r>
              </w:sdtContent>
            </w:sdt>
          </w:p>
        </w:tc>
        <w:tc>
          <w:tcPr>
            <w:tcW w:w="1133" w:type="dxa"/>
            <w:tcBorders>
              <w:top w:val="single" w:sz="8" w:space="0" w:color="auto"/>
              <w:left w:val="single" w:sz="2" w:space="0" w:color="auto"/>
              <w:bottom w:val="single" w:sz="2" w:space="0" w:color="auto"/>
              <w:right w:val="single" w:sz="8" w:space="0" w:color="auto"/>
            </w:tcBorders>
            <w:vAlign w:val="center"/>
          </w:tcPr>
          <w:p w:rsidR="005B7BDA" w:rsidRPr="00721D16" w:rsidRDefault="00CF1EE6" w:rsidP="00707640">
            <w:pPr>
              <w:jc w:val="center"/>
              <w:rPr>
                <w:rFonts w:cs="Times New Roman"/>
                <w:sz w:val="20"/>
                <w:szCs w:val="20"/>
              </w:rPr>
            </w:pPr>
            <w:sdt>
              <w:sdtPr>
                <w:rPr>
                  <w:rStyle w:val="r120"/>
                </w:rPr>
                <w:alias w:val="rev. no."/>
                <w:tag w:val="rev. no."/>
                <w:id w:val="1680308715"/>
                <w:placeholder>
                  <w:docPart w:val="04D6F2F79ADA4A50B3FF0E82AB3BC171"/>
                </w:placeholder>
                <w:showingPlcHdr/>
                <w:text/>
              </w:sdtPr>
              <w:sdtEndPr>
                <w:rPr>
                  <w:rStyle w:val="a0"/>
                  <w:rFonts w:cstheme="minorBidi"/>
                  <w:color w:val="auto"/>
                  <w:sz w:val="20"/>
                  <w:szCs w:val="20"/>
                  <w:u w:val="none"/>
                </w:rPr>
              </w:sdtEndPr>
              <w:sdtContent>
                <w:r w:rsidR="005B7BDA" w:rsidRPr="00721D16">
                  <w:rPr>
                    <w:rFonts w:cs="Times New Roman"/>
                    <w:color w:val="0070C0"/>
                    <w:sz w:val="20"/>
                    <w:szCs w:val="20"/>
                  </w:rPr>
                  <w:t>#_____</w:t>
                </w:r>
              </w:sdtContent>
            </w:sdt>
          </w:p>
        </w:tc>
      </w:tr>
      <w:tr w:rsidR="005B7BDA" w:rsidRPr="00763792" w:rsidTr="00707640">
        <w:trPr>
          <w:trHeight w:val="1016"/>
        </w:trPr>
        <w:tc>
          <w:tcPr>
            <w:tcW w:w="1560" w:type="dxa"/>
            <w:tcBorders>
              <w:top w:val="single" w:sz="2" w:space="0" w:color="auto"/>
              <w:left w:val="single" w:sz="8" w:space="0" w:color="auto"/>
              <w:bottom w:val="single" w:sz="2" w:space="0" w:color="auto"/>
              <w:right w:val="single" w:sz="2" w:space="0" w:color="auto"/>
            </w:tcBorders>
            <w:vAlign w:val="center"/>
          </w:tcPr>
          <w:p w:rsidR="005B7BDA" w:rsidRPr="00721D16" w:rsidRDefault="00CF1EE6" w:rsidP="00707640">
            <w:pPr>
              <w:jc w:val="center"/>
              <w:rPr>
                <w:rFonts w:cs="Times New Roman"/>
                <w:sz w:val="20"/>
                <w:szCs w:val="20"/>
              </w:rPr>
            </w:pPr>
            <w:sdt>
              <w:sdtPr>
                <w:rPr>
                  <w:rStyle w:val="r120"/>
                </w:rPr>
                <w:alias w:val="drawing no."/>
                <w:tag w:val="drawing no."/>
                <w:id w:val="-1812776405"/>
                <w:placeholder>
                  <w:docPart w:val="66C63DBB143040CAB000517B8645D49D"/>
                </w:placeholder>
                <w:showingPlcHdr/>
                <w:text/>
              </w:sdtPr>
              <w:sdtEndPr>
                <w:rPr>
                  <w:rStyle w:val="a0"/>
                  <w:rFonts w:cstheme="minorBidi"/>
                  <w:color w:val="auto"/>
                  <w:sz w:val="20"/>
                  <w:szCs w:val="20"/>
                  <w:u w:val="none"/>
                </w:rPr>
              </w:sdtEndPr>
              <w:sdtContent>
                <w:r w:rsidR="005B7BDA" w:rsidRPr="00721D16">
                  <w:rPr>
                    <w:rFonts w:cs="Times New Roman"/>
                    <w:color w:val="0070C0"/>
                    <w:sz w:val="20"/>
                    <w:szCs w:val="20"/>
                  </w:rPr>
                  <w:t>#____________</w:t>
                </w:r>
              </w:sdtContent>
            </w:sdt>
          </w:p>
        </w:tc>
        <w:tc>
          <w:tcPr>
            <w:tcW w:w="5103" w:type="dxa"/>
            <w:tcBorders>
              <w:top w:val="single" w:sz="2" w:space="0" w:color="auto"/>
              <w:left w:val="single" w:sz="2" w:space="0" w:color="auto"/>
              <w:bottom w:val="single" w:sz="2" w:space="0" w:color="auto"/>
              <w:right w:val="single" w:sz="2" w:space="0" w:color="auto"/>
            </w:tcBorders>
          </w:tcPr>
          <w:p w:rsidR="005B7BDA" w:rsidRPr="007B7CD3" w:rsidRDefault="005B7BDA" w:rsidP="00707640">
            <w:pPr>
              <w:snapToGrid w:val="0"/>
              <w:spacing w:before="120" w:after="120"/>
              <w:rPr>
                <w:rFonts w:cs="Times New Roman"/>
                <w:szCs w:val="24"/>
                <w:lang w:val="en-GB"/>
              </w:rPr>
            </w:pPr>
            <w:r w:rsidRPr="007B7CD3">
              <w:rPr>
                <w:rFonts w:cs="Times New Roman"/>
                <w:szCs w:val="24"/>
              </w:rPr>
              <w:t>Compensatory Planting Plan with an overlay of the lease plan and latest site formation plan/ building plan</w:t>
            </w:r>
            <w:r w:rsidRPr="007B7CD3">
              <w:rPr>
                <w:rFonts w:cs="Times New Roman"/>
                <w:szCs w:val="24"/>
              </w:rPr>
              <w:br/>
              <w:t xml:space="preserve">(in scale 1 : </w:t>
            </w:r>
            <w:sdt>
              <w:sdtPr>
                <w:rPr>
                  <w:rStyle w:val="r120"/>
                  <w:szCs w:val="24"/>
                </w:rPr>
                <w:alias w:val="scale"/>
                <w:tag w:val="scale"/>
                <w:id w:val="-1028484186"/>
                <w:placeholder>
                  <w:docPart w:val="049EBFC17B7A4B3083ED2A33B7403F34"/>
                </w:placeholder>
                <w:showingPlcHdr/>
                <w:text w:multiLine="1"/>
              </w:sdtPr>
              <w:sdtEndPr>
                <w:rPr>
                  <w:rStyle w:val="a0"/>
                  <w:rFonts w:cstheme="minorBidi"/>
                  <w:color w:val="auto"/>
                  <w:u w:val="none"/>
                </w:rPr>
              </w:sdtEndPr>
              <w:sdtContent>
                <w:r w:rsidRPr="007B7CD3">
                  <w:rPr>
                    <w:rFonts w:cs="Times New Roman"/>
                    <w:color w:val="0070C0"/>
                    <w:szCs w:val="24"/>
                  </w:rPr>
                  <w:t>#____</w:t>
                </w:r>
              </w:sdtContent>
            </w:sdt>
            <w:r w:rsidRPr="007B7CD3">
              <w:rPr>
                <w:rFonts w:cs="Times New Roman"/>
                <w:szCs w:val="24"/>
              </w:rPr>
              <w:t xml:space="preserve"> on </w:t>
            </w:r>
            <w:sdt>
              <w:sdtPr>
                <w:rPr>
                  <w:rStyle w:val="r120"/>
                  <w:szCs w:val="24"/>
                </w:rPr>
                <w:alias w:val="A4/A3/A1"/>
                <w:tag w:val="A4/A3/A1"/>
                <w:id w:val="-1293129880"/>
                <w:placeholder>
                  <w:docPart w:val="BF10E38701D64373BFA7886EB0DB332E"/>
                </w:placeholder>
                <w:showingPlcHdr/>
                <w:dropDownList>
                  <w:listItem w:displayText="A4" w:value="1"/>
                  <w:listItem w:displayText="A3" w:value="2"/>
                  <w:listItem w:displayText="A1" w:value="3"/>
                </w:dropDownList>
              </w:sdtPr>
              <w:sdtEndPr>
                <w:rPr>
                  <w:rStyle w:val="a0"/>
                  <w:rFonts w:eastAsia="新細明體" w:cstheme="minorBidi"/>
                  <w:color w:val="auto"/>
                  <w:u w:val="none"/>
                </w:rPr>
              </w:sdtEndPr>
              <w:sdtContent>
                <w:r w:rsidRPr="007B7CD3">
                  <w:rPr>
                    <w:rFonts w:eastAsia="新細明體" w:cs="Times New Roman"/>
                    <w:color w:val="0070C0"/>
                    <w:szCs w:val="24"/>
                  </w:rPr>
                  <w:t>*A4/ A3/ A1</w:t>
                </w:r>
              </w:sdtContent>
            </w:sdt>
            <w:r w:rsidRPr="007B7CD3">
              <w:rPr>
                <w:rFonts w:cs="Times New Roman"/>
                <w:szCs w:val="24"/>
              </w:rPr>
              <w:t xml:space="preserve"> paper)</w:t>
            </w:r>
          </w:p>
        </w:tc>
        <w:tc>
          <w:tcPr>
            <w:tcW w:w="1418" w:type="dxa"/>
            <w:tcBorders>
              <w:top w:val="single" w:sz="2" w:space="0" w:color="auto"/>
              <w:left w:val="single" w:sz="2" w:space="0" w:color="auto"/>
              <w:bottom w:val="single" w:sz="2" w:space="0" w:color="auto"/>
              <w:right w:val="single" w:sz="2" w:space="0" w:color="auto"/>
            </w:tcBorders>
            <w:vAlign w:val="center"/>
          </w:tcPr>
          <w:p w:rsidR="005B7BDA" w:rsidRPr="00721D16" w:rsidRDefault="00CF1EE6" w:rsidP="00707640">
            <w:pPr>
              <w:jc w:val="center"/>
              <w:rPr>
                <w:rFonts w:cs="Times New Roman"/>
                <w:sz w:val="20"/>
                <w:szCs w:val="20"/>
              </w:rPr>
            </w:pPr>
            <w:sdt>
              <w:sdtPr>
                <w:rPr>
                  <w:rStyle w:val="r120"/>
                </w:rPr>
                <w:alias w:val="date"/>
                <w:tag w:val="date"/>
                <w:id w:val="1544785555"/>
                <w:placeholder>
                  <w:docPart w:val="A6FF1A8D74E0494BA7FD5A36BCF25561"/>
                </w:placeholder>
                <w:showingPlcHdr/>
                <w:date>
                  <w:dateFormat w:val="d/M/yyyy"/>
                  <w:lid w:val="en-US"/>
                  <w:storeMappedDataAs w:val="dateTime"/>
                  <w:calendar w:val="gregorian"/>
                </w:date>
              </w:sdtPr>
              <w:sdtEndPr>
                <w:rPr>
                  <w:rStyle w:val="a0"/>
                  <w:rFonts w:cstheme="minorBidi"/>
                  <w:color w:val="auto"/>
                  <w:sz w:val="20"/>
                  <w:szCs w:val="20"/>
                  <w:u w:val="none"/>
                </w:rPr>
              </w:sdtEndPr>
              <w:sdtContent>
                <w:r w:rsidR="005B7BDA" w:rsidRPr="00721D16">
                  <w:rPr>
                    <w:rStyle w:val="af0"/>
                    <w:rFonts w:cs="Times New Roman"/>
                    <w:color w:val="0070C0"/>
                  </w:rPr>
                  <w:t>#____</w:t>
                </w:r>
                <w:r w:rsidR="005B7BDA" w:rsidRPr="00721D16">
                  <w:rPr>
                    <w:rFonts w:eastAsia="新細明體" w:cs="Times New Roman"/>
                    <w:color w:val="0070C0"/>
                    <w:sz w:val="20"/>
                    <w:szCs w:val="20"/>
                  </w:rPr>
                  <w:t>_</w:t>
                </w:r>
                <w:r w:rsidR="005B7BDA" w:rsidRPr="00721D16">
                  <w:rPr>
                    <w:rStyle w:val="af0"/>
                    <w:rFonts w:cs="Times New Roman"/>
                    <w:color w:val="0070C0"/>
                  </w:rPr>
                  <w:t>____</w:t>
                </w:r>
              </w:sdtContent>
            </w:sdt>
          </w:p>
        </w:tc>
        <w:tc>
          <w:tcPr>
            <w:tcW w:w="1133" w:type="dxa"/>
            <w:tcBorders>
              <w:top w:val="single" w:sz="2" w:space="0" w:color="auto"/>
              <w:left w:val="single" w:sz="2" w:space="0" w:color="auto"/>
              <w:bottom w:val="single" w:sz="2" w:space="0" w:color="auto"/>
              <w:right w:val="single" w:sz="8" w:space="0" w:color="auto"/>
            </w:tcBorders>
            <w:vAlign w:val="center"/>
          </w:tcPr>
          <w:p w:rsidR="005B7BDA" w:rsidRPr="00721D16" w:rsidRDefault="00CF1EE6" w:rsidP="00707640">
            <w:pPr>
              <w:jc w:val="center"/>
              <w:rPr>
                <w:rFonts w:cs="Times New Roman"/>
                <w:sz w:val="20"/>
                <w:szCs w:val="20"/>
              </w:rPr>
            </w:pPr>
            <w:sdt>
              <w:sdtPr>
                <w:rPr>
                  <w:rStyle w:val="r120"/>
                </w:rPr>
                <w:alias w:val="rev. no."/>
                <w:tag w:val="rev. no."/>
                <w:id w:val="150489960"/>
                <w:placeholder>
                  <w:docPart w:val="4224E1FF1B324AE6B44634E7A793362F"/>
                </w:placeholder>
                <w:showingPlcHdr/>
                <w:text/>
              </w:sdtPr>
              <w:sdtEndPr>
                <w:rPr>
                  <w:rStyle w:val="a0"/>
                  <w:rFonts w:cstheme="minorBidi"/>
                  <w:color w:val="auto"/>
                  <w:sz w:val="20"/>
                  <w:szCs w:val="20"/>
                  <w:u w:val="none"/>
                </w:rPr>
              </w:sdtEndPr>
              <w:sdtContent>
                <w:r w:rsidR="005B7BDA" w:rsidRPr="00721D16">
                  <w:rPr>
                    <w:rFonts w:cs="Times New Roman"/>
                    <w:color w:val="0070C0"/>
                    <w:sz w:val="20"/>
                    <w:szCs w:val="20"/>
                  </w:rPr>
                  <w:t>#_____</w:t>
                </w:r>
              </w:sdtContent>
            </w:sdt>
          </w:p>
        </w:tc>
      </w:tr>
      <w:tr w:rsidR="005B7BDA" w:rsidRPr="00763792" w:rsidTr="00707640">
        <w:tc>
          <w:tcPr>
            <w:tcW w:w="1560" w:type="dxa"/>
            <w:tcBorders>
              <w:top w:val="single" w:sz="2" w:space="0" w:color="auto"/>
              <w:left w:val="single" w:sz="8" w:space="0" w:color="auto"/>
              <w:bottom w:val="single" w:sz="2" w:space="0" w:color="auto"/>
              <w:right w:val="single" w:sz="2" w:space="0" w:color="auto"/>
            </w:tcBorders>
            <w:vAlign w:val="center"/>
          </w:tcPr>
          <w:p w:rsidR="005B7BDA" w:rsidRPr="00721D16" w:rsidRDefault="00CF1EE6" w:rsidP="00707640">
            <w:pPr>
              <w:jc w:val="center"/>
              <w:rPr>
                <w:rFonts w:cs="Times New Roman"/>
                <w:sz w:val="20"/>
                <w:szCs w:val="20"/>
              </w:rPr>
            </w:pPr>
            <w:sdt>
              <w:sdtPr>
                <w:rPr>
                  <w:rStyle w:val="r120"/>
                </w:rPr>
                <w:alias w:val="drawing no."/>
                <w:tag w:val="drawing no."/>
                <w:id w:val="911968871"/>
                <w:placeholder>
                  <w:docPart w:val="F29AE4FDB1214BE28FE33D7AE2174B72"/>
                </w:placeholder>
                <w:showingPlcHdr/>
                <w:text/>
              </w:sdtPr>
              <w:sdtEndPr>
                <w:rPr>
                  <w:rStyle w:val="a0"/>
                  <w:rFonts w:cstheme="minorBidi"/>
                  <w:color w:val="auto"/>
                  <w:sz w:val="20"/>
                  <w:szCs w:val="20"/>
                  <w:u w:val="none"/>
                </w:rPr>
              </w:sdtEndPr>
              <w:sdtContent>
                <w:r w:rsidR="005B7BDA" w:rsidRPr="00721D16">
                  <w:rPr>
                    <w:rFonts w:cs="Times New Roman"/>
                    <w:color w:val="0070C0"/>
                    <w:sz w:val="20"/>
                    <w:szCs w:val="20"/>
                  </w:rPr>
                  <w:t>#____________</w:t>
                </w:r>
              </w:sdtContent>
            </w:sdt>
          </w:p>
        </w:tc>
        <w:tc>
          <w:tcPr>
            <w:tcW w:w="5103" w:type="dxa"/>
            <w:tcBorders>
              <w:top w:val="single" w:sz="2" w:space="0" w:color="auto"/>
              <w:left w:val="single" w:sz="2" w:space="0" w:color="auto"/>
              <w:bottom w:val="single" w:sz="2" w:space="0" w:color="auto"/>
              <w:right w:val="single" w:sz="2" w:space="0" w:color="auto"/>
            </w:tcBorders>
          </w:tcPr>
          <w:p w:rsidR="005B7BDA" w:rsidRPr="007B7CD3" w:rsidRDefault="005B7BDA" w:rsidP="00707640">
            <w:pPr>
              <w:snapToGrid w:val="0"/>
              <w:spacing w:before="120"/>
              <w:rPr>
                <w:rFonts w:cs="Times New Roman"/>
                <w:szCs w:val="24"/>
              </w:rPr>
            </w:pPr>
            <w:r w:rsidRPr="007B7CD3">
              <w:rPr>
                <w:rFonts w:cs="Times New Roman"/>
                <w:szCs w:val="24"/>
              </w:rPr>
              <w:t xml:space="preserve">Detail(s) and sections </w:t>
            </w:r>
          </w:p>
          <w:p w:rsidR="005B7BDA" w:rsidRPr="007B7CD3" w:rsidRDefault="005B7BDA" w:rsidP="00707640">
            <w:pPr>
              <w:snapToGrid w:val="0"/>
              <w:spacing w:after="120"/>
              <w:rPr>
                <w:rFonts w:cs="Times New Roman"/>
                <w:szCs w:val="24"/>
              </w:rPr>
            </w:pPr>
            <w:r w:rsidRPr="007B7CD3">
              <w:rPr>
                <w:rFonts w:cs="Times New Roman"/>
                <w:szCs w:val="24"/>
              </w:rPr>
              <w:t xml:space="preserve">(in scale 1 : </w:t>
            </w:r>
            <w:sdt>
              <w:sdtPr>
                <w:rPr>
                  <w:rStyle w:val="r120"/>
                  <w:szCs w:val="24"/>
                </w:rPr>
                <w:alias w:val="scale"/>
                <w:tag w:val="scale"/>
                <w:id w:val="-298845784"/>
                <w:placeholder>
                  <w:docPart w:val="9131851028A14A2A9037379866CA8C8A"/>
                </w:placeholder>
                <w:showingPlcHdr/>
                <w:text w:multiLine="1"/>
              </w:sdtPr>
              <w:sdtEndPr>
                <w:rPr>
                  <w:rStyle w:val="a0"/>
                  <w:rFonts w:cstheme="minorBidi"/>
                  <w:color w:val="auto"/>
                  <w:u w:val="none"/>
                </w:rPr>
              </w:sdtEndPr>
              <w:sdtContent>
                <w:r w:rsidRPr="007B7CD3">
                  <w:rPr>
                    <w:rFonts w:cs="Times New Roman"/>
                    <w:color w:val="0070C0"/>
                    <w:szCs w:val="24"/>
                  </w:rPr>
                  <w:t>#____</w:t>
                </w:r>
              </w:sdtContent>
            </w:sdt>
            <w:r w:rsidRPr="007B7CD3">
              <w:rPr>
                <w:rFonts w:cs="Times New Roman"/>
                <w:szCs w:val="24"/>
              </w:rPr>
              <w:t xml:space="preserve"> on </w:t>
            </w:r>
            <w:sdt>
              <w:sdtPr>
                <w:rPr>
                  <w:rStyle w:val="r120"/>
                  <w:szCs w:val="24"/>
                </w:rPr>
                <w:alias w:val="A4/A3/A1"/>
                <w:tag w:val="A4/A3/A1"/>
                <w:id w:val="28154012"/>
                <w:placeholder>
                  <w:docPart w:val="60B5BBD4DE6047D18A51248F841A0C2A"/>
                </w:placeholder>
                <w:showingPlcHdr/>
                <w:dropDownList>
                  <w:listItem w:displayText="A4" w:value="1"/>
                  <w:listItem w:displayText="A3" w:value="2"/>
                  <w:listItem w:displayText="A1" w:value="3"/>
                </w:dropDownList>
              </w:sdtPr>
              <w:sdtEndPr>
                <w:rPr>
                  <w:rStyle w:val="a0"/>
                  <w:rFonts w:eastAsia="新細明體" w:cstheme="minorBidi"/>
                  <w:color w:val="auto"/>
                  <w:u w:val="none"/>
                </w:rPr>
              </w:sdtEndPr>
              <w:sdtContent>
                <w:r w:rsidRPr="007B7CD3">
                  <w:rPr>
                    <w:rFonts w:eastAsia="新細明體" w:cs="Times New Roman"/>
                    <w:color w:val="0070C0"/>
                    <w:szCs w:val="24"/>
                  </w:rPr>
                  <w:t>*A4/ A3/ A1</w:t>
                </w:r>
              </w:sdtContent>
            </w:sdt>
            <w:r w:rsidRPr="007B7CD3">
              <w:rPr>
                <w:rFonts w:cs="Times New Roman"/>
                <w:szCs w:val="24"/>
              </w:rPr>
              <w:t xml:space="preserve"> paper)</w:t>
            </w:r>
          </w:p>
        </w:tc>
        <w:tc>
          <w:tcPr>
            <w:tcW w:w="1418" w:type="dxa"/>
            <w:tcBorders>
              <w:top w:val="single" w:sz="2" w:space="0" w:color="auto"/>
              <w:left w:val="single" w:sz="2" w:space="0" w:color="auto"/>
              <w:bottom w:val="single" w:sz="2" w:space="0" w:color="auto"/>
              <w:right w:val="single" w:sz="2" w:space="0" w:color="auto"/>
            </w:tcBorders>
            <w:vAlign w:val="center"/>
          </w:tcPr>
          <w:p w:rsidR="005B7BDA" w:rsidRPr="00721D16" w:rsidRDefault="00CF1EE6" w:rsidP="00707640">
            <w:pPr>
              <w:jc w:val="center"/>
              <w:rPr>
                <w:rFonts w:cs="Times New Roman"/>
                <w:sz w:val="20"/>
                <w:szCs w:val="20"/>
              </w:rPr>
            </w:pPr>
            <w:sdt>
              <w:sdtPr>
                <w:rPr>
                  <w:rStyle w:val="r120"/>
                </w:rPr>
                <w:alias w:val="date"/>
                <w:tag w:val="date"/>
                <w:id w:val="-81540355"/>
                <w:placeholder>
                  <w:docPart w:val="09F2ADABAF314EC2992FD2C8A3538BEA"/>
                </w:placeholder>
                <w:showingPlcHdr/>
                <w:date>
                  <w:dateFormat w:val="d/M/yyyy"/>
                  <w:lid w:val="en-US"/>
                  <w:storeMappedDataAs w:val="dateTime"/>
                  <w:calendar w:val="gregorian"/>
                </w:date>
              </w:sdtPr>
              <w:sdtEndPr>
                <w:rPr>
                  <w:rStyle w:val="a0"/>
                  <w:rFonts w:cstheme="minorBidi"/>
                  <w:color w:val="auto"/>
                  <w:sz w:val="20"/>
                  <w:szCs w:val="20"/>
                  <w:u w:val="none"/>
                </w:rPr>
              </w:sdtEndPr>
              <w:sdtContent>
                <w:r w:rsidR="005B7BDA" w:rsidRPr="00721D16">
                  <w:rPr>
                    <w:rStyle w:val="af0"/>
                    <w:rFonts w:cs="Times New Roman"/>
                    <w:color w:val="0070C0"/>
                  </w:rPr>
                  <w:t>#____</w:t>
                </w:r>
                <w:r w:rsidR="005B7BDA" w:rsidRPr="00721D16">
                  <w:rPr>
                    <w:rFonts w:eastAsia="新細明體" w:cs="Times New Roman"/>
                    <w:color w:val="0070C0"/>
                    <w:sz w:val="20"/>
                    <w:szCs w:val="20"/>
                  </w:rPr>
                  <w:t>_</w:t>
                </w:r>
                <w:r w:rsidR="005B7BDA" w:rsidRPr="00721D16">
                  <w:rPr>
                    <w:rStyle w:val="af0"/>
                    <w:rFonts w:cs="Times New Roman"/>
                    <w:color w:val="0070C0"/>
                  </w:rPr>
                  <w:t>____</w:t>
                </w:r>
              </w:sdtContent>
            </w:sdt>
          </w:p>
        </w:tc>
        <w:tc>
          <w:tcPr>
            <w:tcW w:w="1133" w:type="dxa"/>
            <w:tcBorders>
              <w:top w:val="single" w:sz="2" w:space="0" w:color="auto"/>
              <w:left w:val="single" w:sz="2" w:space="0" w:color="auto"/>
              <w:bottom w:val="single" w:sz="2" w:space="0" w:color="auto"/>
              <w:right w:val="single" w:sz="8" w:space="0" w:color="auto"/>
            </w:tcBorders>
            <w:vAlign w:val="center"/>
          </w:tcPr>
          <w:p w:rsidR="005B7BDA" w:rsidRPr="00721D16" w:rsidRDefault="00CF1EE6" w:rsidP="00707640">
            <w:pPr>
              <w:jc w:val="center"/>
              <w:rPr>
                <w:rFonts w:cs="Times New Roman"/>
                <w:sz w:val="20"/>
                <w:szCs w:val="20"/>
              </w:rPr>
            </w:pPr>
            <w:sdt>
              <w:sdtPr>
                <w:rPr>
                  <w:rStyle w:val="r120"/>
                </w:rPr>
                <w:alias w:val="rev. no."/>
                <w:tag w:val="rev. no."/>
                <w:id w:val="-1036423952"/>
                <w:placeholder>
                  <w:docPart w:val="BBE2E253C92A46908D4A8C72D5878B4F"/>
                </w:placeholder>
                <w:showingPlcHdr/>
                <w:text/>
              </w:sdtPr>
              <w:sdtEndPr>
                <w:rPr>
                  <w:rStyle w:val="a0"/>
                  <w:rFonts w:cstheme="minorBidi"/>
                  <w:color w:val="auto"/>
                  <w:sz w:val="20"/>
                  <w:szCs w:val="20"/>
                  <w:u w:val="none"/>
                </w:rPr>
              </w:sdtEndPr>
              <w:sdtContent>
                <w:r w:rsidR="005B7BDA" w:rsidRPr="00721D16">
                  <w:rPr>
                    <w:rFonts w:cs="Times New Roman"/>
                    <w:color w:val="0070C0"/>
                    <w:sz w:val="20"/>
                    <w:szCs w:val="20"/>
                  </w:rPr>
                  <w:t>#_____</w:t>
                </w:r>
              </w:sdtContent>
            </w:sdt>
          </w:p>
        </w:tc>
      </w:tr>
      <w:tr w:rsidR="005B7BDA" w:rsidRPr="00763792" w:rsidTr="00707640">
        <w:trPr>
          <w:trHeight w:val="795"/>
        </w:trPr>
        <w:tc>
          <w:tcPr>
            <w:tcW w:w="1560" w:type="dxa"/>
            <w:tcBorders>
              <w:top w:val="single" w:sz="2" w:space="0" w:color="auto"/>
              <w:left w:val="single" w:sz="8" w:space="0" w:color="auto"/>
              <w:bottom w:val="single" w:sz="8" w:space="0" w:color="auto"/>
              <w:right w:val="single" w:sz="2" w:space="0" w:color="auto"/>
            </w:tcBorders>
            <w:vAlign w:val="center"/>
          </w:tcPr>
          <w:p w:rsidR="005B7BDA" w:rsidRPr="00721D16" w:rsidRDefault="00CF1EE6" w:rsidP="00707640">
            <w:pPr>
              <w:jc w:val="center"/>
              <w:rPr>
                <w:rFonts w:cs="Times New Roman"/>
                <w:sz w:val="20"/>
                <w:szCs w:val="20"/>
              </w:rPr>
            </w:pPr>
            <w:sdt>
              <w:sdtPr>
                <w:rPr>
                  <w:rStyle w:val="r120"/>
                </w:rPr>
                <w:alias w:val="drawing no."/>
                <w:tag w:val="drawing no."/>
                <w:id w:val="-1846778557"/>
                <w:placeholder>
                  <w:docPart w:val="1D13FA532F494EE4AB571EFA911F08DB"/>
                </w:placeholder>
                <w:showingPlcHdr/>
                <w:text/>
              </w:sdtPr>
              <w:sdtEndPr>
                <w:rPr>
                  <w:rStyle w:val="a0"/>
                  <w:rFonts w:cstheme="minorBidi"/>
                  <w:color w:val="auto"/>
                  <w:sz w:val="20"/>
                  <w:szCs w:val="20"/>
                  <w:u w:val="none"/>
                </w:rPr>
              </w:sdtEndPr>
              <w:sdtContent>
                <w:r w:rsidR="005B7BDA" w:rsidRPr="00721D16">
                  <w:rPr>
                    <w:rFonts w:cs="Times New Roman"/>
                    <w:color w:val="0070C0"/>
                    <w:sz w:val="20"/>
                    <w:szCs w:val="20"/>
                  </w:rPr>
                  <w:t>#____________</w:t>
                </w:r>
              </w:sdtContent>
            </w:sdt>
          </w:p>
        </w:tc>
        <w:tc>
          <w:tcPr>
            <w:tcW w:w="5103" w:type="dxa"/>
            <w:tcBorders>
              <w:top w:val="single" w:sz="2" w:space="0" w:color="auto"/>
              <w:left w:val="single" w:sz="2" w:space="0" w:color="auto"/>
              <w:bottom w:val="single" w:sz="8" w:space="0" w:color="auto"/>
              <w:right w:val="single" w:sz="2" w:space="0" w:color="auto"/>
            </w:tcBorders>
          </w:tcPr>
          <w:p w:rsidR="005B7BDA" w:rsidRPr="007B7CD3" w:rsidRDefault="005B7BDA" w:rsidP="00707640">
            <w:pPr>
              <w:snapToGrid w:val="0"/>
              <w:spacing w:before="120"/>
              <w:rPr>
                <w:rFonts w:cs="Times New Roman"/>
                <w:szCs w:val="24"/>
              </w:rPr>
            </w:pPr>
            <w:r w:rsidRPr="007B7CD3">
              <w:rPr>
                <w:rFonts w:cs="Times New Roman"/>
                <w:szCs w:val="24"/>
              </w:rPr>
              <w:t>Others (Please specify)</w:t>
            </w:r>
          </w:p>
          <w:p w:rsidR="005B7BDA" w:rsidRPr="007B7CD3" w:rsidRDefault="00CF1EE6" w:rsidP="00707640">
            <w:pPr>
              <w:snapToGrid w:val="0"/>
              <w:spacing w:after="120"/>
              <w:contextualSpacing/>
              <w:rPr>
                <w:rFonts w:cs="Times New Roman"/>
                <w:szCs w:val="24"/>
                <w:lang w:val="en-GB"/>
              </w:rPr>
            </w:pPr>
            <w:sdt>
              <w:sdtPr>
                <w:rPr>
                  <w:rStyle w:val="r120"/>
                  <w:szCs w:val="24"/>
                </w:rPr>
                <w:alias w:val="other drawing"/>
                <w:tag w:val="other drawing"/>
                <w:id w:val="581803447"/>
                <w:placeholder>
                  <w:docPart w:val="28194C9E598F459AB959BDD0227682C8"/>
                </w:placeholder>
                <w:showingPlcHdr/>
                <w:text/>
              </w:sdtPr>
              <w:sdtEndPr>
                <w:rPr>
                  <w:rStyle w:val="a0"/>
                  <w:rFonts w:cstheme="minorBidi"/>
                  <w:color w:val="auto"/>
                  <w:u w:val="none"/>
                </w:rPr>
              </w:sdtEndPr>
              <w:sdtContent>
                <w:r w:rsidR="005B7BDA" w:rsidRPr="007B7CD3">
                  <w:rPr>
                    <w:rFonts w:cs="Times New Roman"/>
                    <w:color w:val="0070C0"/>
                    <w:szCs w:val="24"/>
                  </w:rPr>
                  <w:t>#_____________________________________</w:t>
                </w:r>
              </w:sdtContent>
            </w:sdt>
          </w:p>
        </w:tc>
        <w:tc>
          <w:tcPr>
            <w:tcW w:w="1418" w:type="dxa"/>
            <w:tcBorders>
              <w:top w:val="single" w:sz="2" w:space="0" w:color="auto"/>
              <w:left w:val="single" w:sz="2" w:space="0" w:color="auto"/>
              <w:bottom w:val="single" w:sz="8" w:space="0" w:color="auto"/>
              <w:right w:val="single" w:sz="2" w:space="0" w:color="auto"/>
            </w:tcBorders>
            <w:vAlign w:val="center"/>
          </w:tcPr>
          <w:p w:rsidR="005B7BDA" w:rsidRPr="00721D16" w:rsidRDefault="00CF1EE6" w:rsidP="00707640">
            <w:pPr>
              <w:jc w:val="center"/>
              <w:rPr>
                <w:rFonts w:cs="Times New Roman"/>
                <w:sz w:val="20"/>
                <w:szCs w:val="20"/>
              </w:rPr>
            </w:pPr>
            <w:sdt>
              <w:sdtPr>
                <w:rPr>
                  <w:rStyle w:val="r120"/>
                </w:rPr>
                <w:alias w:val="date"/>
                <w:tag w:val="date"/>
                <w:id w:val="-575510509"/>
                <w:placeholder>
                  <w:docPart w:val="C1CB2D4C228F4F7E93F58A42B43E298D"/>
                </w:placeholder>
                <w:showingPlcHdr/>
                <w:date>
                  <w:dateFormat w:val="d/M/yyyy"/>
                  <w:lid w:val="en-US"/>
                  <w:storeMappedDataAs w:val="dateTime"/>
                  <w:calendar w:val="gregorian"/>
                </w:date>
              </w:sdtPr>
              <w:sdtEndPr>
                <w:rPr>
                  <w:rStyle w:val="a0"/>
                  <w:rFonts w:cstheme="minorBidi"/>
                  <w:color w:val="auto"/>
                  <w:sz w:val="20"/>
                  <w:szCs w:val="20"/>
                  <w:u w:val="none"/>
                </w:rPr>
              </w:sdtEndPr>
              <w:sdtContent>
                <w:r w:rsidR="005B7BDA" w:rsidRPr="00721D16">
                  <w:rPr>
                    <w:rStyle w:val="af0"/>
                    <w:rFonts w:cs="Times New Roman"/>
                    <w:color w:val="0070C0"/>
                  </w:rPr>
                  <w:t>#____</w:t>
                </w:r>
                <w:r w:rsidR="005B7BDA" w:rsidRPr="00721D16">
                  <w:rPr>
                    <w:rFonts w:eastAsia="新細明體" w:cs="Times New Roman"/>
                    <w:color w:val="0070C0"/>
                    <w:sz w:val="20"/>
                    <w:szCs w:val="20"/>
                  </w:rPr>
                  <w:t>_</w:t>
                </w:r>
                <w:r w:rsidR="005B7BDA" w:rsidRPr="00721D16">
                  <w:rPr>
                    <w:rStyle w:val="af0"/>
                    <w:rFonts w:cs="Times New Roman"/>
                    <w:color w:val="0070C0"/>
                  </w:rPr>
                  <w:t>____</w:t>
                </w:r>
              </w:sdtContent>
            </w:sdt>
          </w:p>
        </w:tc>
        <w:tc>
          <w:tcPr>
            <w:tcW w:w="1133" w:type="dxa"/>
            <w:tcBorders>
              <w:top w:val="single" w:sz="2" w:space="0" w:color="auto"/>
              <w:left w:val="single" w:sz="2" w:space="0" w:color="auto"/>
              <w:bottom w:val="single" w:sz="8" w:space="0" w:color="auto"/>
              <w:right w:val="single" w:sz="8" w:space="0" w:color="auto"/>
            </w:tcBorders>
            <w:vAlign w:val="center"/>
          </w:tcPr>
          <w:p w:rsidR="005B7BDA" w:rsidRPr="00721D16" w:rsidRDefault="00CF1EE6" w:rsidP="00707640">
            <w:pPr>
              <w:jc w:val="center"/>
              <w:rPr>
                <w:rFonts w:cs="Times New Roman"/>
                <w:sz w:val="20"/>
                <w:szCs w:val="20"/>
              </w:rPr>
            </w:pPr>
            <w:sdt>
              <w:sdtPr>
                <w:rPr>
                  <w:rStyle w:val="r120"/>
                </w:rPr>
                <w:alias w:val="rev. no."/>
                <w:tag w:val="rev. no."/>
                <w:id w:val="96372990"/>
                <w:placeholder>
                  <w:docPart w:val="83953F0626874F9596B42B45CFD15779"/>
                </w:placeholder>
                <w:showingPlcHdr/>
                <w:text/>
              </w:sdtPr>
              <w:sdtEndPr>
                <w:rPr>
                  <w:rStyle w:val="a0"/>
                  <w:rFonts w:cstheme="minorBidi"/>
                  <w:color w:val="auto"/>
                  <w:sz w:val="20"/>
                  <w:szCs w:val="20"/>
                  <w:u w:val="none"/>
                </w:rPr>
              </w:sdtEndPr>
              <w:sdtContent>
                <w:r w:rsidR="005B7BDA" w:rsidRPr="00721D16">
                  <w:rPr>
                    <w:rFonts w:cs="Times New Roman"/>
                    <w:color w:val="0070C0"/>
                    <w:sz w:val="20"/>
                    <w:szCs w:val="20"/>
                  </w:rPr>
                  <w:t>#_____</w:t>
                </w:r>
              </w:sdtContent>
            </w:sdt>
          </w:p>
        </w:tc>
      </w:tr>
    </w:tbl>
    <w:p w:rsidR="005B7BDA" w:rsidRDefault="005B7BDA" w:rsidP="005B7BDA"/>
    <w:tbl>
      <w:tblPr>
        <w:tblStyle w:val="a3"/>
        <w:tblW w:w="9214" w:type="dxa"/>
        <w:tblInd w:w="-152" w:type="dxa"/>
        <w:tblLayout w:type="fixed"/>
        <w:tblLook w:val="04A0" w:firstRow="1" w:lastRow="0" w:firstColumn="1" w:lastColumn="0" w:noHBand="0" w:noVBand="1"/>
        <w:tblCaption w:val="Section IV- List of drawings submitted"/>
      </w:tblPr>
      <w:tblGrid>
        <w:gridCol w:w="686"/>
        <w:gridCol w:w="3510"/>
        <w:gridCol w:w="1140"/>
        <w:gridCol w:w="2459"/>
        <w:gridCol w:w="1419"/>
      </w:tblGrid>
      <w:tr w:rsidR="005B7BDA" w:rsidTr="00EE7B96">
        <w:trPr>
          <w:trHeight w:val="624"/>
          <w:tblHeader/>
        </w:trPr>
        <w:tc>
          <w:tcPr>
            <w:tcW w:w="9214" w:type="dxa"/>
            <w:gridSpan w:val="5"/>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5B7BDA" w:rsidRPr="000E7CB5" w:rsidRDefault="005B7BDA" w:rsidP="00707640">
            <w:pPr>
              <w:rPr>
                <w:rFonts w:cs="Times New Roman"/>
                <w:b/>
              </w:rPr>
            </w:pPr>
            <w:r w:rsidRPr="000E7CB5">
              <w:rPr>
                <w:rFonts w:cs="Times New Roman" w:hint="eastAsia"/>
                <w:b/>
              </w:rPr>
              <w:t>Section V</w:t>
            </w:r>
            <w:r w:rsidRPr="000E7CB5">
              <w:rPr>
                <w:rFonts w:cs="Times New Roman"/>
                <w:b/>
              </w:rPr>
              <w:t xml:space="preserve"> </w:t>
            </w:r>
            <w:r w:rsidRPr="00FD3BE8">
              <w:rPr>
                <w:rFonts w:cs="Times New Roman"/>
                <w:szCs w:val="24"/>
              </w:rPr>
              <w:t xml:space="preserve">- </w:t>
            </w:r>
            <w:r>
              <w:rPr>
                <w:rFonts w:cs="Times New Roman"/>
                <w:szCs w:val="24"/>
              </w:rPr>
              <w:t>D</w:t>
            </w:r>
            <w:r w:rsidRPr="00FD3BE8">
              <w:rPr>
                <w:rFonts w:cs="Times New Roman"/>
                <w:szCs w:val="24"/>
              </w:rPr>
              <w:t>istribution list of</w:t>
            </w:r>
            <w:r>
              <w:rPr>
                <w:rFonts w:cs="Times New Roman"/>
                <w:szCs w:val="24"/>
              </w:rPr>
              <w:t xml:space="preserve"> B/D</w:t>
            </w:r>
          </w:p>
        </w:tc>
      </w:tr>
      <w:tr w:rsidR="005B7BDA" w:rsidTr="00EE7B96">
        <w:trPr>
          <w:tblHeader/>
        </w:trPr>
        <w:tc>
          <w:tcPr>
            <w:tcW w:w="4196" w:type="dxa"/>
            <w:gridSpan w:val="2"/>
            <w:tcBorders>
              <w:top w:val="single" w:sz="8" w:space="0" w:color="auto"/>
              <w:left w:val="single" w:sz="8" w:space="0" w:color="auto"/>
              <w:bottom w:val="single" w:sz="8" w:space="0" w:color="auto"/>
              <w:right w:val="single" w:sz="8" w:space="0" w:color="auto"/>
            </w:tcBorders>
            <w:vAlign w:val="center"/>
          </w:tcPr>
          <w:p w:rsidR="005B7BDA" w:rsidRPr="007B7CD3" w:rsidRDefault="005B7BDA" w:rsidP="00707640">
            <w:pPr>
              <w:widowControl/>
              <w:snapToGrid w:val="0"/>
              <w:jc w:val="center"/>
              <w:rPr>
                <w:rFonts w:cs="Times New Roman"/>
                <w:b/>
                <w:sz w:val="22"/>
              </w:rPr>
            </w:pPr>
            <w:r>
              <w:rPr>
                <w:rFonts w:cs="Times New Roman"/>
                <w:b/>
                <w:sz w:val="22"/>
              </w:rPr>
              <w:t>B/D</w:t>
            </w:r>
            <w:r w:rsidRPr="007B7CD3">
              <w:rPr>
                <w:rFonts w:cs="Times New Roman"/>
                <w:b/>
                <w:sz w:val="22"/>
              </w:rPr>
              <w:t xml:space="preserve"> Concerned</w:t>
            </w:r>
          </w:p>
        </w:tc>
        <w:tc>
          <w:tcPr>
            <w:tcW w:w="1140" w:type="dxa"/>
            <w:tcBorders>
              <w:top w:val="single" w:sz="8" w:space="0" w:color="auto"/>
              <w:left w:val="single" w:sz="8" w:space="0" w:color="auto"/>
              <w:bottom w:val="single" w:sz="8" w:space="0" w:color="auto"/>
              <w:right w:val="single" w:sz="8" w:space="0" w:color="auto"/>
            </w:tcBorders>
            <w:vAlign w:val="center"/>
          </w:tcPr>
          <w:p w:rsidR="005B7BDA" w:rsidRPr="007B7CD3" w:rsidRDefault="005B7BDA" w:rsidP="00707640">
            <w:pPr>
              <w:widowControl/>
              <w:snapToGrid w:val="0"/>
              <w:jc w:val="center"/>
              <w:rPr>
                <w:rFonts w:cs="Times New Roman"/>
                <w:b/>
                <w:sz w:val="22"/>
              </w:rPr>
            </w:pPr>
            <w:r w:rsidRPr="007B7CD3">
              <w:rPr>
                <w:rFonts w:cs="Times New Roman"/>
                <w:b/>
                <w:sz w:val="22"/>
                <w:szCs w:val="20"/>
              </w:rPr>
              <w:t>No. of copies required</w:t>
            </w:r>
          </w:p>
        </w:tc>
        <w:tc>
          <w:tcPr>
            <w:tcW w:w="2459" w:type="dxa"/>
            <w:tcBorders>
              <w:top w:val="single" w:sz="8" w:space="0" w:color="auto"/>
              <w:left w:val="single" w:sz="8" w:space="0" w:color="auto"/>
              <w:bottom w:val="single" w:sz="8" w:space="0" w:color="auto"/>
              <w:right w:val="single" w:sz="8" w:space="0" w:color="auto"/>
            </w:tcBorders>
            <w:vAlign w:val="center"/>
          </w:tcPr>
          <w:p w:rsidR="005B7BDA" w:rsidRPr="007B7CD3" w:rsidRDefault="005B7BDA" w:rsidP="00707640">
            <w:pPr>
              <w:widowControl/>
              <w:snapToGrid w:val="0"/>
              <w:jc w:val="center"/>
              <w:rPr>
                <w:rFonts w:cs="Times New Roman"/>
                <w:b/>
                <w:sz w:val="22"/>
              </w:rPr>
            </w:pPr>
            <w:r w:rsidRPr="007B7CD3">
              <w:rPr>
                <w:rFonts w:cs="Times New Roman"/>
                <w:b/>
                <w:sz w:val="22"/>
                <w:szCs w:val="20"/>
              </w:rPr>
              <w:t xml:space="preserve">Original locations of </w:t>
            </w:r>
            <w:r w:rsidRPr="007B7CD3">
              <w:rPr>
                <w:rFonts w:cs="Times New Roman"/>
                <w:b/>
                <w:sz w:val="22"/>
                <w:szCs w:val="20"/>
              </w:rPr>
              <w:br/>
              <w:t xml:space="preserve">the existing trees </w:t>
            </w:r>
            <w:r w:rsidRPr="007B7CD3">
              <w:rPr>
                <w:rFonts w:cs="Times New Roman"/>
                <w:b/>
                <w:sz w:val="22"/>
                <w:szCs w:val="20"/>
              </w:rPr>
              <w:br/>
              <w:t>to be affected</w:t>
            </w:r>
          </w:p>
        </w:tc>
        <w:tc>
          <w:tcPr>
            <w:tcW w:w="1419" w:type="dxa"/>
            <w:tcBorders>
              <w:top w:val="single" w:sz="8" w:space="0" w:color="auto"/>
              <w:left w:val="single" w:sz="8" w:space="0" w:color="auto"/>
              <w:bottom w:val="single" w:sz="8" w:space="0" w:color="auto"/>
              <w:right w:val="single" w:sz="8" w:space="0" w:color="auto"/>
            </w:tcBorders>
            <w:vAlign w:val="center"/>
          </w:tcPr>
          <w:p w:rsidR="005B7BDA" w:rsidRPr="007B7CD3" w:rsidRDefault="005B7BDA" w:rsidP="00707640">
            <w:pPr>
              <w:widowControl/>
              <w:snapToGrid w:val="0"/>
              <w:jc w:val="center"/>
              <w:rPr>
                <w:rFonts w:cs="Times New Roman"/>
                <w:b/>
                <w:sz w:val="22"/>
              </w:rPr>
            </w:pPr>
            <w:r w:rsidRPr="007B7CD3">
              <w:rPr>
                <w:rFonts w:cs="Times New Roman"/>
                <w:b/>
                <w:sz w:val="22"/>
                <w:szCs w:val="20"/>
              </w:rPr>
              <w:t>Drawings submitted to Office concerned directly?</w:t>
            </w:r>
          </w:p>
        </w:tc>
      </w:tr>
      <w:tr w:rsidR="005B7BDA" w:rsidTr="00EE7B96">
        <w:tc>
          <w:tcPr>
            <w:tcW w:w="686" w:type="dxa"/>
            <w:tcBorders>
              <w:top w:val="single" w:sz="8" w:space="0" w:color="auto"/>
              <w:left w:val="single" w:sz="8" w:space="0" w:color="auto"/>
              <w:bottom w:val="single" w:sz="2" w:space="0" w:color="auto"/>
              <w:right w:val="single" w:sz="2" w:space="0" w:color="auto"/>
            </w:tcBorders>
          </w:tcPr>
          <w:sdt>
            <w:sdtPr>
              <w:rPr>
                <w:rStyle w:val="r12b0"/>
                <w:sz w:val="28"/>
                <w:szCs w:val="28"/>
                <w:u w:val="none"/>
              </w:rPr>
              <w:alias w:val="DLO/BPU of LandsD"/>
              <w:tag w:val="DLO/BPU of LandsD"/>
              <w:id w:val="2103456364"/>
              <w14:checkbox>
                <w14:checked w14:val="0"/>
                <w14:checkedState w14:val="00FE" w14:font="Wingdings"/>
                <w14:uncheckedState w14:val="2610" w14:font="MS Gothic"/>
              </w14:checkbox>
            </w:sdtPr>
            <w:sdtEndPr>
              <w:rPr>
                <w:rStyle w:val="r12b0"/>
              </w:rPr>
            </w:sdtEndPr>
            <w:sdtContent>
              <w:p w:rsidR="005B7BDA" w:rsidRPr="005714D5" w:rsidRDefault="005B7BDA" w:rsidP="00707640">
                <w:pPr>
                  <w:spacing w:before="120"/>
                  <w:jc w:val="center"/>
                  <w:rPr>
                    <w:rFonts w:eastAsia="新細明體" w:cs="Times New Roman"/>
                    <w:sz w:val="28"/>
                    <w:szCs w:val="28"/>
                  </w:rPr>
                </w:pPr>
                <w:r w:rsidRPr="005714D5">
                  <w:rPr>
                    <w:rStyle w:val="r12b0"/>
                    <w:rFonts w:ascii="MS Gothic" w:eastAsia="MS Gothic" w:hAnsi="MS Gothic" w:hint="eastAsia"/>
                    <w:color w:val="0070C0"/>
                    <w:sz w:val="28"/>
                    <w:szCs w:val="28"/>
                    <w:u w:val="none"/>
                  </w:rPr>
                  <w:t>☐</w:t>
                </w:r>
              </w:p>
            </w:sdtContent>
          </w:sdt>
        </w:tc>
        <w:tc>
          <w:tcPr>
            <w:tcW w:w="3510" w:type="dxa"/>
            <w:tcBorders>
              <w:top w:val="single" w:sz="8" w:space="0" w:color="auto"/>
              <w:left w:val="single" w:sz="2" w:space="0" w:color="auto"/>
              <w:bottom w:val="single" w:sz="2" w:space="0" w:color="auto"/>
              <w:right w:val="single" w:sz="2" w:space="0" w:color="auto"/>
            </w:tcBorders>
          </w:tcPr>
          <w:p w:rsidR="005B7BDA" w:rsidRPr="007B7CD3" w:rsidRDefault="005B7BDA" w:rsidP="00707640">
            <w:pPr>
              <w:widowControl/>
              <w:snapToGrid w:val="0"/>
              <w:spacing w:before="120" w:after="120"/>
              <w:ind w:left="318" w:hanging="318"/>
              <w:rPr>
                <w:rFonts w:cs="Times New Roman"/>
                <w:sz w:val="22"/>
                <w:szCs w:val="24"/>
              </w:rPr>
            </w:pPr>
            <w:r w:rsidRPr="007B7CD3">
              <w:rPr>
                <w:rFonts w:cs="Times New Roman"/>
                <w:sz w:val="22"/>
                <w:szCs w:val="24"/>
              </w:rPr>
              <w:t xml:space="preserve">(a) District Lands Office (DLO) or Building Plan Unit (BPU) of </w:t>
            </w:r>
            <w:proofErr w:type="spellStart"/>
            <w:r w:rsidRPr="007B7CD3">
              <w:rPr>
                <w:rFonts w:cs="Times New Roman"/>
                <w:sz w:val="22"/>
                <w:szCs w:val="24"/>
              </w:rPr>
              <w:t>LandsD</w:t>
            </w:r>
            <w:proofErr w:type="spellEnd"/>
          </w:p>
        </w:tc>
        <w:tc>
          <w:tcPr>
            <w:tcW w:w="1140" w:type="dxa"/>
            <w:tcBorders>
              <w:top w:val="single" w:sz="8" w:space="0" w:color="auto"/>
              <w:left w:val="single" w:sz="2" w:space="0" w:color="auto"/>
              <w:bottom w:val="single" w:sz="2" w:space="0" w:color="auto"/>
              <w:right w:val="single" w:sz="2" w:space="0" w:color="auto"/>
            </w:tcBorders>
            <w:vAlign w:val="center"/>
          </w:tcPr>
          <w:p w:rsidR="005B7BDA" w:rsidRPr="007B7CD3" w:rsidRDefault="005B7BDA" w:rsidP="00707640">
            <w:pPr>
              <w:adjustRightInd w:val="0"/>
              <w:snapToGrid w:val="0"/>
              <w:jc w:val="center"/>
              <w:rPr>
                <w:rFonts w:cs="Times New Roman"/>
                <w:sz w:val="22"/>
                <w:szCs w:val="24"/>
              </w:rPr>
            </w:pPr>
            <w:r w:rsidRPr="007B7CD3">
              <w:rPr>
                <w:rFonts w:cs="Times New Roman"/>
                <w:sz w:val="22"/>
                <w:szCs w:val="24"/>
              </w:rPr>
              <w:t>2</w:t>
            </w:r>
          </w:p>
        </w:tc>
        <w:tc>
          <w:tcPr>
            <w:tcW w:w="2459" w:type="dxa"/>
            <w:tcBorders>
              <w:top w:val="single" w:sz="8" w:space="0" w:color="auto"/>
              <w:left w:val="single" w:sz="2" w:space="0" w:color="auto"/>
              <w:bottom w:val="single" w:sz="2" w:space="0" w:color="auto"/>
              <w:right w:val="single" w:sz="2" w:space="0" w:color="auto"/>
            </w:tcBorders>
          </w:tcPr>
          <w:p w:rsidR="005B7BDA" w:rsidRPr="007B7CD3" w:rsidRDefault="00CF1EE6" w:rsidP="00707640">
            <w:pPr>
              <w:adjustRightInd w:val="0"/>
              <w:snapToGrid w:val="0"/>
              <w:spacing w:before="120" w:after="120"/>
              <w:rPr>
                <w:rFonts w:cs="Times New Roman"/>
                <w:sz w:val="22"/>
                <w:szCs w:val="24"/>
              </w:rPr>
            </w:pPr>
            <w:sdt>
              <w:sdtPr>
                <w:rPr>
                  <w:rStyle w:val="r120"/>
                  <w:sz w:val="22"/>
                  <w:szCs w:val="24"/>
                </w:rPr>
                <w:alias w:val="locations"/>
                <w:tag w:val="locations"/>
                <w:id w:val="1985119887"/>
                <w:placeholder>
                  <w:docPart w:val="0CF4AE563D7F48E19A767CF15A9CB661"/>
                </w:placeholder>
                <w:showingPlcHdr/>
                <w:dropDownList>
                  <w:listItem w:displayText="Pink" w:value="1"/>
                  <w:listItem w:displayText="Yellow" w:value="2"/>
                  <w:listItem w:displayText="Brown" w:value="3"/>
                  <w:listItem w:displayText="Green" w:value="4"/>
                  <w:listItem w:displayText="Green-Hatched Black" w:value="5"/>
                  <w:listItem w:displayText="Select location" w:value="x"/>
                </w:dropDownList>
              </w:sdtPr>
              <w:sdtEndPr>
                <w:rPr>
                  <w:rStyle w:val="a0"/>
                  <w:rFonts w:eastAsia="新細明體" w:cstheme="minorBidi"/>
                  <w:color w:val="auto"/>
                  <w:u w:val="none"/>
                </w:rPr>
              </w:sdtEndPr>
              <w:sdtContent>
                <w:r w:rsidR="005B7BDA" w:rsidRPr="007B7CD3">
                  <w:rPr>
                    <w:rFonts w:eastAsia="新細明體" w:cs="Times New Roman"/>
                    <w:color w:val="0070C0"/>
                    <w:sz w:val="22"/>
                    <w:szCs w:val="24"/>
                  </w:rPr>
                  <w:t>*Pink/ Yellow/ Brown/ Green/ Green-Hatched Black</w:t>
                </w:r>
              </w:sdtContent>
            </w:sdt>
            <w:r w:rsidR="005B7BDA" w:rsidRPr="007B7CD3">
              <w:rPr>
                <w:rFonts w:eastAsia="新細明體" w:cs="Times New Roman"/>
                <w:sz w:val="22"/>
                <w:szCs w:val="24"/>
              </w:rPr>
              <w:t xml:space="preserve"> Area</w:t>
            </w:r>
          </w:p>
        </w:tc>
        <w:tc>
          <w:tcPr>
            <w:tcW w:w="1419" w:type="dxa"/>
            <w:tcBorders>
              <w:top w:val="single" w:sz="8" w:space="0" w:color="auto"/>
              <w:left w:val="single" w:sz="2" w:space="0" w:color="auto"/>
              <w:bottom w:val="single" w:sz="2" w:space="0" w:color="auto"/>
              <w:right w:val="single" w:sz="8" w:space="0" w:color="auto"/>
            </w:tcBorders>
            <w:vAlign w:val="center"/>
          </w:tcPr>
          <w:p w:rsidR="005B7BDA" w:rsidRPr="007B7CD3" w:rsidRDefault="00CF1EE6" w:rsidP="00707640">
            <w:pPr>
              <w:widowControl/>
              <w:jc w:val="center"/>
              <w:rPr>
                <w:rFonts w:cs="Times New Roman"/>
                <w:sz w:val="22"/>
                <w:szCs w:val="24"/>
              </w:rPr>
            </w:pPr>
            <w:sdt>
              <w:sdtPr>
                <w:rPr>
                  <w:rStyle w:val="r120"/>
                  <w:sz w:val="22"/>
                  <w:szCs w:val="24"/>
                </w:rPr>
                <w:alias w:val="yes/no"/>
                <w:tag w:val="yes/no"/>
                <w:id w:val="414990096"/>
                <w:placeholder>
                  <w:docPart w:val="A11AE5A7461744CA8BE6604E9E7B5FCE"/>
                </w:placeholder>
                <w:showingPlcHdr/>
                <w:dropDownList>
                  <w:listItem w:displayText="yes" w:value="1"/>
                  <w:listItem w:displayText="no" w:value="2"/>
                </w:dropDownList>
              </w:sdtPr>
              <w:sdtEndPr>
                <w:rPr>
                  <w:rStyle w:val="a0"/>
                  <w:rFonts w:eastAsia="新細明體" w:cstheme="minorBidi"/>
                  <w:color w:val="auto"/>
                  <w:u w:val="none"/>
                </w:rPr>
              </w:sdtEndPr>
              <w:sdtContent>
                <w:r w:rsidR="005B7BDA" w:rsidRPr="007B7CD3">
                  <w:rPr>
                    <w:rFonts w:eastAsia="新細明體" w:cs="Times New Roman"/>
                    <w:color w:val="0070C0"/>
                    <w:sz w:val="22"/>
                    <w:szCs w:val="24"/>
                  </w:rPr>
                  <w:t>*yes/ no</w:t>
                </w:r>
              </w:sdtContent>
            </w:sdt>
          </w:p>
        </w:tc>
      </w:tr>
      <w:tr w:rsidR="005B7BDA" w:rsidTr="00EE7B96">
        <w:trPr>
          <w:trHeight w:val="885"/>
        </w:trPr>
        <w:tc>
          <w:tcPr>
            <w:tcW w:w="686" w:type="dxa"/>
            <w:tcBorders>
              <w:top w:val="single" w:sz="2" w:space="0" w:color="auto"/>
              <w:left w:val="single" w:sz="8" w:space="0" w:color="auto"/>
              <w:bottom w:val="single" w:sz="2" w:space="0" w:color="auto"/>
              <w:right w:val="single" w:sz="2" w:space="0" w:color="auto"/>
            </w:tcBorders>
          </w:tcPr>
          <w:sdt>
            <w:sdtPr>
              <w:rPr>
                <w:rStyle w:val="r12b0"/>
                <w:sz w:val="28"/>
                <w:szCs w:val="28"/>
                <w:u w:val="none"/>
              </w:rPr>
              <w:alias w:val="LAT of LandsD"/>
              <w:tag w:val="LAT of LandsD"/>
              <w:id w:val="-1626536032"/>
              <w14:checkbox>
                <w14:checked w14:val="0"/>
                <w14:checkedState w14:val="00FE" w14:font="Wingdings"/>
                <w14:uncheckedState w14:val="2610" w14:font="MS Gothic"/>
              </w14:checkbox>
            </w:sdtPr>
            <w:sdtEndPr>
              <w:rPr>
                <w:rStyle w:val="r12b0"/>
              </w:rPr>
            </w:sdtEndPr>
            <w:sdtContent>
              <w:p w:rsidR="005B7BDA" w:rsidRPr="005714D5" w:rsidRDefault="005B7BDA" w:rsidP="00707640">
                <w:pPr>
                  <w:spacing w:before="120"/>
                  <w:jc w:val="center"/>
                  <w:rPr>
                    <w:rFonts w:eastAsia="新細明體" w:cs="Times New Roman"/>
                    <w:sz w:val="28"/>
                    <w:szCs w:val="28"/>
                  </w:rPr>
                </w:pPr>
                <w:r w:rsidRPr="005714D5">
                  <w:rPr>
                    <w:rStyle w:val="r12b0"/>
                    <w:rFonts w:ascii="MS Gothic" w:eastAsia="MS Gothic" w:hAnsi="MS Gothic" w:hint="eastAsia"/>
                    <w:color w:val="0070C0"/>
                    <w:sz w:val="28"/>
                    <w:szCs w:val="28"/>
                    <w:u w:val="none"/>
                  </w:rPr>
                  <w:t>☐</w:t>
                </w:r>
              </w:p>
            </w:sdtContent>
          </w:sdt>
        </w:tc>
        <w:tc>
          <w:tcPr>
            <w:tcW w:w="3510" w:type="dxa"/>
            <w:tcBorders>
              <w:top w:val="single" w:sz="2" w:space="0" w:color="auto"/>
              <w:left w:val="single" w:sz="2" w:space="0" w:color="auto"/>
              <w:bottom w:val="single" w:sz="2" w:space="0" w:color="auto"/>
              <w:right w:val="single" w:sz="2" w:space="0" w:color="auto"/>
            </w:tcBorders>
          </w:tcPr>
          <w:p w:rsidR="005B7BDA" w:rsidRPr="007B7CD3" w:rsidRDefault="005B7BDA" w:rsidP="00707640">
            <w:pPr>
              <w:adjustRightInd w:val="0"/>
              <w:snapToGrid w:val="0"/>
              <w:spacing w:before="120" w:after="120"/>
              <w:ind w:left="318" w:hanging="318"/>
              <w:rPr>
                <w:rFonts w:cs="Times New Roman"/>
                <w:sz w:val="22"/>
                <w:szCs w:val="24"/>
              </w:rPr>
            </w:pPr>
            <w:r w:rsidRPr="007B7CD3">
              <w:rPr>
                <w:rFonts w:cs="Times New Roman"/>
                <w:sz w:val="22"/>
                <w:szCs w:val="24"/>
              </w:rPr>
              <w:t xml:space="preserve">(b) Landscape Advisory Team (LAT) of </w:t>
            </w:r>
            <w:proofErr w:type="spellStart"/>
            <w:r w:rsidRPr="007B7CD3">
              <w:rPr>
                <w:rFonts w:cs="Times New Roman"/>
                <w:sz w:val="22"/>
                <w:szCs w:val="24"/>
              </w:rPr>
              <w:t>LandsD</w:t>
            </w:r>
            <w:proofErr w:type="spellEnd"/>
          </w:p>
        </w:tc>
        <w:tc>
          <w:tcPr>
            <w:tcW w:w="1140" w:type="dxa"/>
            <w:tcBorders>
              <w:top w:val="single" w:sz="2" w:space="0" w:color="auto"/>
              <w:left w:val="single" w:sz="2" w:space="0" w:color="auto"/>
              <w:bottom w:val="single" w:sz="2" w:space="0" w:color="auto"/>
              <w:right w:val="single" w:sz="2" w:space="0" w:color="auto"/>
            </w:tcBorders>
            <w:vAlign w:val="center"/>
          </w:tcPr>
          <w:p w:rsidR="005B7BDA" w:rsidRPr="007B7CD3" w:rsidRDefault="005B7BDA" w:rsidP="00707640">
            <w:pPr>
              <w:adjustRightInd w:val="0"/>
              <w:snapToGrid w:val="0"/>
              <w:jc w:val="center"/>
              <w:rPr>
                <w:rFonts w:cs="Times New Roman"/>
                <w:sz w:val="22"/>
                <w:szCs w:val="24"/>
              </w:rPr>
            </w:pPr>
            <w:r w:rsidRPr="007B7CD3">
              <w:rPr>
                <w:rFonts w:cs="Times New Roman"/>
                <w:sz w:val="22"/>
                <w:szCs w:val="24"/>
              </w:rPr>
              <w:t>1</w:t>
            </w:r>
          </w:p>
        </w:tc>
        <w:tc>
          <w:tcPr>
            <w:tcW w:w="2459" w:type="dxa"/>
            <w:tcBorders>
              <w:top w:val="single" w:sz="2" w:space="0" w:color="auto"/>
              <w:left w:val="single" w:sz="2" w:space="0" w:color="auto"/>
              <w:bottom w:val="single" w:sz="2" w:space="0" w:color="auto"/>
              <w:right w:val="single" w:sz="2" w:space="0" w:color="auto"/>
            </w:tcBorders>
          </w:tcPr>
          <w:p w:rsidR="005B7BDA" w:rsidRPr="007B7CD3" w:rsidRDefault="005B7BDA" w:rsidP="00707640">
            <w:pPr>
              <w:adjustRightInd w:val="0"/>
              <w:snapToGrid w:val="0"/>
              <w:spacing w:before="120"/>
              <w:rPr>
                <w:rFonts w:cs="Times New Roman"/>
                <w:sz w:val="22"/>
                <w:szCs w:val="24"/>
              </w:rPr>
            </w:pPr>
            <w:r w:rsidRPr="007B7CD3">
              <w:rPr>
                <w:rFonts w:cs="Times New Roman"/>
                <w:sz w:val="22"/>
                <w:szCs w:val="24"/>
              </w:rPr>
              <w:t>Pink Area</w:t>
            </w:r>
          </w:p>
        </w:tc>
        <w:tc>
          <w:tcPr>
            <w:tcW w:w="1419" w:type="dxa"/>
            <w:tcBorders>
              <w:top w:val="single" w:sz="2" w:space="0" w:color="auto"/>
              <w:left w:val="single" w:sz="2" w:space="0" w:color="auto"/>
              <w:bottom w:val="single" w:sz="2" w:space="0" w:color="auto"/>
              <w:right w:val="single" w:sz="8" w:space="0" w:color="auto"/>
            </w:tcBorders>
            <w:vAlign w:val="center"/>
          </w:tcPr>
          <w:p w:rsidR="005B7BDA" w:rsidRPr="007B7CD3" w:rsidRDefault="00CF1EE6" w:rsidP="00707640">
            <w:pPr>
              <w:widowControl/>
              <w:jc w:val="center"/>
              <w:rPr>
                <w:rFonts w:cs="Times New Roman"/>
                <w:sz w:val="22"/>
                <w:szCs w:val="24"/>
              </w:rPr>
            </w:pPr>
            <w:sdt>
              <w:sdtPr>
                <w:rPr>
                  <w:rStyle w:val="r120"/>
                  <w:sz w:val="22"/>
                  <w:szCs w:val="24"/>
                </w:rPr>
                <w:alias w:val="yes/no"/>
                <w:tag w:val="yes/no"/>
                <w:id w:val="1692799729"/>
                <w:placeholder>
                  <w:docPart w:val="B58116BCD43C44D09538F1FFCB307D8B"/>
                </w:placeholder>
                <w:showingPlcHdr/>
                <w:dropDownList>
                  <w:listItem w:displayText="yes" w:value="1"/>
                  <w:listItem w:displayText="no" w:value="2"/>
                </w:dropDownList>
              </w:sdtPr>
              <w:sdtEndPr>
                <w:rPr>
                  <w:rStyle w:val="a0"/>
                  <w:rFonts w:eastAsia="新細明體" w:cstheme="minorBidi"/>
                  <w:color w:val="auto"/>
                  <w:u w:val="none"/>
                </w:rPr>
              </w:sdtEndPr>
              <w:sdtContent>
                <w:r w:rsidR="005B7BDA" w:rsidRPr="007B7CD3">
                  <w:rPr>
                    <w:rFonts w:eastAsia="新細明體" w:cs="Times New Roman"/>
                    <w:color w:val="0070C0"/>
                    <w:sz w:val="22"/>
                    <w:szCs w:val="24"/>
                  </w:rPr>
                  <w:t>*yes/ no</w:t>
                </w:r>
              </w:sdtContent>
            </w:sdt>
          </w:p>
        </w:tc>
      </w:tr>
      <w:tr w:rsidR="00EE7B96" w:rsidTr="00EE7B96">
        <w:trPr>
          <w:trHeight w:val="984"/>
        </w:trPr>
        <w:tc>
          <w:tcPr>
            <w:tcW w:w="686" w:type="dxa"/>
            <w:tcBorders>
              <w:top w:val="single" w:sz="2" w:space="0" w:color="auto"/>
              <w:left w:val="single" w:sz="8" w:space="0" w:color="auto"/>
              <w:bottom w:val="single" w:sz="2" w:space="0" w:color="auto"/>
              <w:right w:val="single" w:sz="2" w:space="0" w:color="auto"/>
            </w:tcBorders>
          </w:tcPr>
          <w:sdt>
            <w:sdtPr>
              <w:rPr>
                <w:rStyle w:val="r12b0"/>
                <w:sz w:val="28"/>
                <w:szCs w:val="28"/>
                <w:u w:val="none"/>
              </w:rPr>
              <w:alias w:val="LCSD"/>
              <w:tag w:val="LCSD"/>
              <w:id w:val="-802616175"/>
              <w14:checkbox>
                <w14:checked w14:val="0"/>
                <w14:checkedState w14:val="00FE" w14:font="Wingdings"/>
                <w14:uncheckedState w14:val="2610" w14:font="MS Gothic"/>
              </w14:checkbox>
            </w:sdtPr>
            <w:sdtEndPr>
              <w:rPr>
                <w:rStyle w:val="r12b0"/>
              </w:rPr>
            </w:sdtEndPr>
            <w:sdtContent>
              <w:p w:rsidR="00EE7B96" w:rsidRPr="005714D5" w:rsidRDefault="00EE7B96" w:rsidP="00EE7B96">
                <w:pPr>
                  <w:spacing w:before="120"/>
                  <w:jc w:val="center"/>
                  <w:rPr>
                    <w:rFonts w:eastAsia="新細明體" w:cs="Times New Roman"/>
                    <w:sz w:val="28"/>
                    <w:szCs w:val="28"/>
                  </w:rPr>
                </w:pPr>
                <w:r w:rsidRPr="005714D5">
                  <w:rPr>
                    <w:rStyle w:val="r12b0"/>
                    <w:rFonts w:ascii="MS Gothic" w:eastAsia="MS Gothic" w:hAnsi="MS Gothic" w:hint="eastAsia"/>
                    <w:color w:val="0070C0"/>
                    <w:sz w:val="28"/>
                    <w:szCs w:val="28"/>
                    <w:u w:val="none"/>
                  </w:rPr>
                  <w:t>☐</w:t>
                </w:r>
              </w:p>
            </w:sdtContent>
          </w:sdt>
        </w:tc>
        <w:tc>
          <w:tcPr>
            <w:tcW w:w="3510" w:type="dxa"/>
            <w:tcBorders>
              <w:top w:val="single" w:sz="2" w:space="0" w:color="auto"/>
              <w:left w:val="single" w:sz="2" w:space="0" w:color="auto"/>
              <w:bottom w:val="single" w:sz="2" w:space="0" w:color="auto"/>
              <w:right w:val="single" w:sz="2" w:space="0" w:color="auto"/>
            </w:tcBorders>
          </w:tcPr>
          <w:p w:rsidR="00EE7B96" w:rsidRPr="007B7CD3" w:rsidRDefault="00EE7B96" w:rsidP="00EE7B96">
            <w:pPr>
              <w:adjustRightInd w:val="0"/>
              <w:snapToGrid w:val="0"/>
              <w:spacing w:before="120" w:after="120"/>
              <w:ind w:left="318" w:hanging="318"/>
              <w:rPr>
                <w:rFonts w:cs="Times New Roman"/>
                <w:sz w:val="22"/>
                <w:szCs w:val="24"/>
              </w:rPr>
            </w:pPr>
            <w:r w:rsidRPr="007B7CD3">
              <w:rPr>
                <w:rFonts w:cs="Times New Roman"/>
                <w:sz w:val="22"/>
                <w:szCs w:val="24"/>
              </w:rPr>
              <w:t>(c) Leisure and Cultural Services Department (LCSD)</w:t>
            </w:r>
          </w:p>
        </w:tc>
        <w:tc>
          <w:tcPr>
            <w:tcW w:w="1140" w:type="dxa"/>
            <w:tcBorders>
              <w:top w:val="single" w:sz="2" w:space="0" w:color="auto"/>
              <w:left w:val="single" w:sz="2" w:space="0" w:color="auto"/>
              <w:bottom w:val="single" w:sz="2" w:space="0" w:color="auto"/>
              <w:right w:val="single" w:sz="2" w:space="0" w:color="auto"/>
            </w:tcBorders>
            <w:vAlign w:val="center"/>
          </w:tcPr>
          <w:p w:rsidR="00EE7B96" w:rsidRPr="007B7CD3" w:rsidRDefault="00CF1EE6" w:rsidP="00EE7B96">
            <w:pPr>
              <w:adjustRightInd w:val="0"/>
              <w:snapToGrid w:val="0"/>
              <w:jc w:val="center"/>
              <w:rPr>
                <w:rFonts w:cs="Times New Roman"/>
                <w:sz w:val="22"/>
                <w:szCs w:val="24"/>
              </w:rPr>
            </w:pPr>
            <w:sdt>
              <w:sdtPr>
                <w:rPr>
                  <w:rStyle w:val="r120"/>
                  <w:sz w:val="22"/>
                  <w:szCs w:val="24"/>
                </w:rPr>
                <w:alias w:val="No. of copies"/>
                <w:tag w:val="No. of copies"/>
                <w:id w:val="680865462"/>
                <w:placeholder>
                  <w:docPart w:val="631ACDCC7A6B4E2F81D1BF461C0DF94B"/>
                </w:placeholder>
                <w:showingPlcHdr/>
                <w:text/>
              </w:sdtPr>
              <w:sdtEndPr>
                <w:rPr>
                  <w:rStyle w:val="a0"/>
                  <w:rFonts w:eastAsia="新細明體" w:cstheme="minorBidi"/>
                  <w:color w:val="auto"/>
                  <w:u w:val="none"/>
                </w:rPr>
              </w:sdtEndPr>
              <w:sdtContent>
                <w:r w:rsidR="00EE7B96" w:rsidRPr="007B7CD3">
                  <w:rPr>
                    <w:rFonts w:eastAsia="新細明體" w:cs="Times New Roman"/>
                    <w:color w:val="0070C0"/>
                    <w:sz w:val="22"/>
                    <w:szCs w:val="24"/>
                  </w:rPr>
                  <w:t>#__</w:t>
                </w:r>
              </w:sdtContent>
            </w:sdt>
          </w:p>
        </w:tc>
        <w:tc>
          <w:tcPr>
            <w:tcW w:w="2459" w:type="dxa"/>
            <w:tcBorders>
              <w:top w:val="single" w:sz="2" w:space="0" w:color="auto"/>
              <w:left w:val="single" w:sz="2" w:space="0" w:color="auto"/>
              <w:bottom w:val="single" w:sz="2" w:space="0" w:color="auto"/>
              <w:right w:val="single" w:sz="2" w:space="0" w:color="auto"/>
            </w:tcBorders>
          </w:tcPr>
          <w:p w:rsidR="00EE7B96" w:rsidRPr="007B7CD3" w:rsidRDefault="00CF1EE6" w:rsidP="0044067E">
            <w:pPr>
              <w:adjustRightInd w:val="0"/>
              <w:snapToGrid w:val="0"/>
              <w:spacing w:before="120"/>
              <w:rPr>
                <w:rFonts w:cs="Times New Roman"/>
                <w:sz w:val="22"/>
                <w:szCs w:val="24"/>
              </w:rPr>
            </w:pPr>
            <w:sdt>
              <w:sdtPr>
                <w:rPr>
                  <w:rStyle w:val="r120"/>
                  <w:sz w:val="22"/>
                  <w:szCs w:val="24"/>
                </w:rPr>
                <w:alias w:val="locations"/>
                <w:tag w:val="locations"/>
                <w:id w:val="-464112754"/>
                <w:placeholder>
                  <w:docPart w:val="9C31C26145894BC482719F9A996A7988"/>
                </w:placeholder>
                <w:showingPlcHdr/>
                <w:dropDownList>
                  <w:listItem w:displayText="Green" w:value="1"/>
                  <w:listItem w:displayText="Yellow" w:value="2"/>
                  <w:listItem w:displayText="Select location" w:value="x"/>
                </w:dropDownList>
              </w:sdtPr>
              <w:sdtEndPr>
                <w:rPr>
                  <w:rStyle w:val="a0"/>
                  <w:rFonts w:eastAsia="新細明體" w:cstheme="minorBidi"/>
                  <w:color w:val="auto"/>
                  <w:u w:val="none"/>
                </w:rPr>
              </w:sdtEndPr>
              <w:sdtContent>
                <w:r w:rsidR="00EE7B96" w:rsidRPr="007B7CD3">
                  <w:rPr>
                    <w:rFonts w:eastAsia="新細明體" w:cs="Times New Roman"/>
                    <w:color w:val="0070C0"/>
                    <w:sz w:val="22"/>
                    <w:szCs w:val="24"/>
                  </w:rPr>
                  <w:t>*Green</w:t>
                </w:r>
                <w:r w:rsidR="00EE7B96">
                  <w:rPr>
                    <w:rFonts w:eastAsia="新細明體" w:cs="Times New Roman"/>
                    <w:color w:val="0070C0"/>
                    <w:sz w:val="22"/>
                    <w:szCs w:val="24"/>
                  </w:rPr>
                  <w:t xml:space="preserve"> Area</w:t>
                </w:r>
                <w:r w:rsidR="00EE7B96" w:rsidRPr="007B7CD3">
                  <w:rPr>
                    <w:rFonts w:eastAsia="新細明體" w:cs="Times New Roman"/>
                    <w:color w:val="0070C0"/>
                    <w:sz w:val="22"/>
                    <w:szCs w:val="24"/>
                  </w:rPr>
                  <w:t>/</w:t>
                </w:r>
              </w:sdtContent>
            </w:sdt>
            <w:r w:rsidR="00EE7B96" w:rsidRPr="007B7CD3">
              <w:rPr>
                <w:rFonts w:cs="Times New Roman"/>
                <w:sz w:val="22"/>
                <w:szCs w:val="24"/>
              </w:rPr>
              <w:t xml:space="preserve"> </w:t>
            </w:r>
            <w:r w:rsidR="00EE7B96">
              <w:rPr>
                <w:rFonts w:cs="Times New Roman"/>
                <w:sz w:val="22"/>
                <w:szCs w:val="24"/>
              </w:rPr>
              <w:br/>
            </w:r>
            <w:sdt>
              <w:sdtPr>
                <w:rPr>
                  <w:rStyle w:val="r120"/>
                  <w:sz w:val="22"/>
                  <w:szCs w:val="24"/>
                </w:rPr>
                <w:alias w:val="locations"/>
                <w:tag w:val="locations"/>
                <w:id w:val="367881250"/>
                <w:placeholder>
                  <w:docPart w:val="D7EBB5C691E242CB83598BE7EADE6F83"/>
                </w:placeholder>
                <w:showingPlcHdr/>
                <w:dropDownList>
                  <w:listItem w:displayText="Green" w:value="1"/>
                  <w:listItem w:displayText="Yellow" w:value="2"/>
                  <w:listItem w:displayText="Select location" w:value="x"/>
                </w:dropDownList>
              </w:sdtPr>
              <w:sdtEndPr>
                <w:rPr>
                  <w:rStyle w:val="a0"/>
                  <w:rFonts w:eastAsia="新細明體" w:cstheme="minorBidi"/>
                  <w:color w:val="auto"/>
                  <w:u w:val="none"/>
                </w:rPr>
              </w:sdtEndPr>
              <w:sdtContent>
                <w:r w:rsidR="00EE7B96" w:rsidRPr="007B7CD3">
                  <w:rPr>
                    <w:rFonts w:eastAsia="新細明體" w:cs="Times New Roman"/>
                    <w:color w:val="0070C0"/>
                    <w:sz w:val="22"/>
                    <w:szCs w:val="24"/>
                  </w:rPr>
                  <w:t>*</w:t>
                </w:r>
                <w:r w:rsidR="00EE7B96">
                  <w:rPr>
                    <w:rFonts w:eastAsia="新細明體" w:cs="Times New Roman"/>
                    <w:color w:val="0070C0"/>
                    <w:sz w:val="22"/>
                    <w:szCs w:val="24"/>
                  </w:rPr>
                  <w:t>Yellow Area</w:t>
                </w:r>
              </w:sdtContent>
            </w:sdt>
            <w:r w:rsidR="00EE7B96" w:rsidRPr="007B7CD3">
              <w:rPr>
                <w:rFonts w:cs="Times New Roman"/>
                <w:sz w:val="22"/>
                <w:szCs w:val="24"/>
              </w:rPr>
              <w:t xml:space="preserve"> to be handed back to LCSD</w:t>
            </w:r>
          </w:p>
        </w:tc>
        <w:tc>
          <w:tcPr>
            <w:tcW w:w="1419" w:type="dxa"/>
            <w:tcBorders>
              <w:top w:val="single" w:sz="2" w:space="0" w:color="auto"/>
              <w:left w:val="single" w:sz="2" w:space="0" w:color="auto"/>
              <w:bottom w:val="single" w:sz="2" w:space="0" w:color="auto"/>
              <w:right w:val="single" w:sz="8" w:space="0" w:color="auto"/>
            </w:tcBorders>
            <w:vAlign w:val="center"/>
          </w:tcPr>
          <w:p w:rsidR="00EE7B96" w:rsidRPr="007B7CD3" w:rsidRDefault="00CF1EE6" w:rsidP="00EE7B96">
            <w:pPr>
              <w:widowControl/>
              <w:jc w:val="center"/>
              <w:rPr>
                <w:rFonts w:cs="Times New Roman"/>
                <w:sz w:val="22"/>
                <w:szCs w:val="24"/>
              </w:rPr>
            </w:pPr>
            <w:sdt>
              <w:sdtPr>
                <w:rPr>
                  <w:rStyle w:val="r120"/>
                  <w:sz w:val="22"/>
                  <w:szCs w:val="24"/>
                </w:rPr>
                <w:alias w:val="yes/no"/>
                <w:tag w:val="yes/no"/>
                <w:id w:val="1607303422"/>
                <w:placeholder>
                  <w:docPart w:val="B382FD2656464304A9C7ED81E935D661"/>
                </w:placeholder>
                <w:showingPlcHdr/>
                <w:dropDownList>
                  <w:listItem w:displayText="yes" w:value="1"/>
                  <w:listItem w:displayText="no" w:value="2"/>
                </w:dropDownList>
              </w:sdtPr>
              <w:sdtEndPr>
                <w:rPr>
                  <w:rStyle w:val="a0"/>
                  <w:rFonts w:eastAsia="新細明體" w:cstheme="minorBidi"/>
                  <w:color w:val="auto"/>
                  <w:u w:val="none"/>
                </w:rPr>
              </w:sdtEndPr>
              <w:sdtContent>
                <w:r w:rsidR="00EE7B96" w:rsidRPr="007B7CD3">
                  <w:rPr>
                    <w:rFonts w:eastAsia="新細明體" w:cs="Times New Roman"/>
                    <w:color w:val="0070C0"/>
                    <w:sz w:val="22"/>
                    <w:szCs w:val="24"/>
                  </w:rPr>
                  <w:t>*yes/ no</w:t>
                </w:r>
              </w:sdtContent>
            </w:sdt>
          </w:p>
        </w:tc>
      </w:tr>
      <w:tr w:rsidR="00EE7B96" w:rsidTr="00EE7B96">
        <w:tc>
          <w:tcPr>
            <w:tcW w:w="686" w:type="dxa"/>
            <w:tcBorders>
              <w:top w:val="single" w:sz="2" w:space="0" w:color="auto"/>
              <w:left w:val="single" w:sz="8" w:space="0" w:color="auto"/>
              <w:bottom w:val="single" w:sz="2" w:space="0" w:color="auto"/>
              <w:right w:val="single" w:sz="2" w:space="0" w:color="auto"/>
            </w:tcBorders>
          </w:tcPr>
          <w:sdt>
            <w:sdtPr>
              <w:rPr>
                <w:rStyle w:val="r12b0"/>
                <w:sz w:val="28"/>
                <w:szCs w:val="28"/>
                <w:u w:val="none"/>
              </w:rPr>
              <w:alias w:val="AFCD"/>
              <w:tag w:val="AFCD"/>
              <w:id w:val="1839268980"/>
              <w14:checkbox>
                <w14:checked w14:val="0"/>
                <w14:checkedState w14:val="00FE" w14:font="Wingdings"/>
                <w14:uncheckedState w14:val="2610" w14:font="MS Gothic"/>
              </w14:checkbox>
            </w:sdtPr>
            <w:sdtEndPr>
              <w:rPr>
                <w:rStyle w:val="r12b0"/>
              </w:rPr>
            </w:sdtEndPr>
            <w:sdtContent>
              <w:p w:rsidR="00EE7B96" w:rsidRPr="005714D5" w:rsidRDefault="00EE7B96" w:rsidP="00EE7B96">
                <w:pPr>
                  <w:spacing w:before="120"/>
                  <w:jc w:val="center"/>
                  <w:rPr>
                    <w:rFonts w:eastAsia="新細明體" w:cs="Times New Roman"/>
                    <w:sz w:val="28"/>
                    <w:szCs w:val="28"/>
                  </w:rPr>
                </w:pPr>
                <w:r w:rsidRPr="005714D5">
                  <w:rPr>
                    <w:rStyle w:val="r12b0"/>
                    <w:rFonts w:ascii="MS Gothic" w:eastAsia="MS Gothic" w:hAnsi="MS Gothic" w:hint="eastAsia"/>
                    <w:color w:val="0070C0"/>
                    <w:sz w:val="28"/>
                    <w:szCs w:val="28"/>
                    <w:u w:val="none"/>
                  </w:rPr>
                  <w:t>☐</w:t>
                </w:r>
              </w:p>
            </w:sdtContent>
          </w:sdt>
        </w:tc>
        <w:tc>
          <w:tcPr>
            <w:tcW w:w="3510" w:type="dxa"/>
            <w:tcBorders>
              <w:top w:val="single" w:sz="2" w:space="0" w:color="auto"/>
              <w:left w:val="single" w:sz="2" w:space="0" w:color="auto"/>
              <w:bottom w:val="single" w:sz="2" w:space="0" w:color="auto"/>
              <w:right w:val="single" w:sz="2" w:space="0" w:color="auto"/>
            </w:tcBorders>
          </w:tcPr>
          <w:p w:rsidR="00EE7B96" w:rsidRPr="007B7CD3" w:rsidRDefault="00EE7B96" w:rsidP="00EE7B96">
            <w:pPr>
              <w:adjustRightInd w:val="0"/>
              <w:snapToGrid w:val="0"/>
              <w:spacing w:before="120" w:after="120"/>
              <w:ind w:left="318" w:hanging="318"/>
              <w:rPr>
                <w:rFonts w:cs="Times New Roman"/>
                <w:sz w:val="22"/>
                <w:szCs w:val="24"/>
              </w:rPr>
            </w:pPr>
            <w:r w:rsidRPr="007B7CD3">
              <w:rPr>
                <w:rFonts w:cs="Times New Roman"/>
                <w:sz w:val="22"/>
                <w:szCs w:val="24"/>
              </w:rPr>
              <w:t>(d) Agriculture Fisheries and Conservation Department (AFCD)</w:t>
            </w:r>
          </w:p>
        </w:tc>
        <w:tc>
          <w:tcPr>
            <w:tcW w:w="1140" w:type="dxa"/>
            <w:tcBorders>
              <w:top w:val="single" w:sz="2" w:space="0" w:color="auto"/>
              <w:left w:val="single" w:sz="2" w:space="0" w:color="auto"/>
              <w:bottom w:val="single" w:sz="2" w:space="0" w:color="auto"/>
              <w:right w:val="single" w:sz="2" w:space="0" w:color="auto"/>
            </w:tcBorders>
            <w:vAlign w:val="center"/>
          </w:tcPr>
          <w:p w:rsidR="00EE7B96" w:rsidRPr="007B7CD3" w:rsidRDefault="00CF1EE6" w:rsidP="00EE7B96">
            <w:pPr>
              <w:widowControl/>
              <w:jc w:val="center"/>
              <w:rPr>
                <w:rFonts w:cs="Times New Roman"/>
                <w:sz w:val="22"/>
                <w:szCs w:val="24"/>
              </w:rPr>
            </w:pPr>
            <w:sdt>
              <w:sdtPr>
                <w:rPr>
                  <w:rStyle w:val="r120"/>
                  <w:sz w:val="22"/>
                  <w:szCs w:val="24"/>
                </w:rPr>
                <w:alias w:val="No. of copies"/>
                <w:tag w:val="No. of copies"/>
                <w:id w:val="1478342961"/>
                <w:placeholder>
                  <w:docPart w:val="63A2EC601AB04FDDBCDA18FDADEEA2BA"/>
                </w:placeholder>
                <w:showingPlcHdr/>
                <w:text/>
              </w:sdtPr>
              <w:sdtEndPr>
                <w:rPr>
                  <w:rStyle w:val="a0"/>
                  <w:rFonts w:eastAsia="新細明體" w:cstheme="minorBidi"/>
                  <w:color w:val="auto"/>
                  <w:u w:val="none"/>
                </w:rPr>
              </w:sdtEndPr>
              <w:sdtContent>
                <w:r w:rsidR="00EE7B96" w:rsidRPr="007B7CD3">
                  <w:rPr>
                    <w:rFonts w:eastAsia="新細明體" w:cs="Times New Roman"/>
                    <w:color w:val="0070C0"/>
                    <w:sz w:val="22"/>
                    <w:szCs w:val="24"/>
                  </w:rPr>
                  <w:t>#__</w:t>
                </w:r>
              </w:sdtContent>
            </w:sdt>
          </w:p>
        </w:tc>
        <w:tc>
          <w:tcPr>
            <w:tcW w:w="2459" w:type="dxa"/>
            <w:tcBorders>
              <w:top w:val="single" w:sz="2" w:space="0" w:color="auto"/>
              <w:left w:val="single" w:sz="2" w:space="0" w:color="auto"/>
              <w:bottom w:val="single" w:sz="2" w:space="0" w:color="auto"/>
              <w:right w:val="single" w:sz="2" w:space="0" w:color="auto"/>
            </w:tcBorders>
          </w:tcPr>
          <w:p w:rsidR="00EE7B96" w:rsidRPr="007B7CD3" w:rsidRDefault="00CF1EE6" w:rsidP="00EE7B96">
            <w:pPr>
              <w:adjustRightInd w:val="0"/>
              <w:snapToGrid w:val="0"/>
              <w:spacing w:before="120" w:after="120"/>
              <w:rPr>
                <w:rFonts w:cs="Times New Roman"/>
                <w:sz w:val="22"/>
                <w:szCs w:val="24"/>
              </w:rPr>
            </w:pPr>
            <w:sdt>
              <w:sdtPr>
                <w:rPr>
                  <w:rStyle w:val="r120"/>
                  <w:sz w:val="22"/>
                  <w:szCs w:val="24"/>
                </w:rPr>
                <w:alias w:val="locations"/>
                <w:tag w:val="locations"/>
                <w:id w:val="-316185587"/>
                <w:placeholder>
                  <w:docPart w:val="1776BA3D6E8846F594A1DC40B81A1AF9"/>
                </w:placeholder>
                <w:showingPlcHdr/>
                <w:dropDownList>
                  <w:listItem w:displayText="Green-Hatched Black" w:value="5"/>
                  <w:listItem w:displayText="Brown" w:value="2"/>
                  <w:listItem w:displayText="Yellow" w:value="3"/>
                  <w:listItem w:displayText="Select location" w:value="x"/>
                </w:dropDownList>
              </w:sdtPr>
              <w:sdtEndPr>
                <w:rPr>
                  <w:rStyle w:val="a0"/>
                  <w:rFonts w:eastAsia="新細明體" w:cstheme="minorBidi"/>
                  <w:color w:val="auto"/>
                  <w:u w:val="none"/>
                </w:rPr>
              </w:sdtEndPr>
              <w:sdtContent>
                <w:r w:rsidR="00EE7B96" w:rsidRPr="007B7CD3">
                  <w:rPr>
                    <w:rFonts w:eastAsia="新細明體" w:cs="Times New Roman"/>
                    <w:color w:val="0070C0"/>
                    <w:sz w:val="22"/>
                    <w:szCs w:val="24"/>
                  </w:rPr>
                  <w:t>*Green-Hatched Black</w:t>
                </w:r>
                <w:r w:rsidR="00EE7B96">
                  <w:rPr>
                    <w:rFonts w:eastAsia="新細明體" w:cs="Times New Roman"/>
                    <w:color w:val="0070C0"/>
                    <w:sz w:val="22"/>
                    <w:szCs w:val="24"/>
                  </w:rPr>
                  <w:t xml:space="preserve"> Area/ *Brown Area/</w:t>
                </w:r>
              </w:sdtContent>
            </w:sdt>
            <w:r w:rsidR="00EE7B96" w:rsidRPr="007B7CD3">
              <w:rPr>
                <w:rFonts w:cs="Times New Roman"/>
                <w:sz w:val="22"/>
                <w:szCs w:val="24"/>
              </w:rPr>
              <w:t xml:space="preserve"> </w:t>
            </w:r>
            <w:r w:rsidR="00EE7B96">
              <w:rPr>
                <w:rFonts w:cs="Times New Roman"/>
                <w:sz w:val="22"/>
                <w:szCs w:val="24"/>
              </w:rPr>
              <w:br/>
            </w:r>
            <w:sdt>
              <w:sdtPr>
                <w:rPr>
                  <w:rStyle w:val="r120"/>
                  <w:sz w:val="22"/>
                  <w:szCs w:val="24"/>
                </w:rPr>
                <w:alias w:val="locations"/>
                <w:tag w:val="locations"/>
                <w:id w:val="2019415847"/>
                <w:placeholder>
                  <w:docPart w:val="C69D27A7896C4567AAA34DACA1D5122C"/>
                </w:placeholder>
                <w:showingPlcHdr/>
                <w:dropDownList>
                  <w:listItem w:displayText="Green" w:value="1"/>
                  <w:listItem w:displayText="Yellow" w:value="2"/>
                  <w:listItem w:displayText="Select location" w:value="x"/>
                </w:dropDownList>
              </w:sdtPr>
              <w:sdtEndPr>
                <w:rPr>
                  <w:rStyle w:val="a0"/>
                  <w:rFonts w:eastAsia="新細明體" w:cstheme="minorBidi"/>
                  <w:color w:val="auto"/>
                  <w:u w:val="none"/>
                </w:rPr>
              </w:sdtEndPr>
              <w:sdtContent>
                <w:r w:rsidR="00EE7B96" w:rsidRPr="007B7CD3">
                  <w:rPr>
                    <w:rFonts w:eastAsia="新細明體" w:cs="Times New Roman"/>
                    <w:color w:val="0070C0"/>
                    <w:sz w:val="22"/>
                    <w:szCs w:val="24"/>
                  </w:rPr>
                  <w:t>*</w:t>
                </w:r>
                <w:r w:rsidR="00EE7B96">
                  <w:rPr>
                    <w:rFonts w:eastAsia="新細明體" w:cs="Times New Roman"/>
                    <w:color w:val="0070C0"/>
                    <w:sz w:val="22"/>
                    <w:szCs w:val="24"/>
                  </w:rPr>
                  <w:t>Yellow Area</w:t>
                </w:r>
              </w:sdtContent>
            </w:sdt>
            <w:r w:rsidR="00EE7B96" w:rsidRPr="007B7CD3">
              <w:rPr>
                <w:rFonts w:cs="Times New Roman"/>
                <w:sz w:val="22"/>
                <w:szCs w:val="24"/>
              </w:rPr>
              <w:t xml:space="preserve"> other than (c) above</w:t>
            </w:r>
          </w:p>
        </w:tc>
        <w:tc>
          <w:tcPr>
            <w:tcW w:w="1419" w:type="dxa"/>
            <w:tcBorders>
              <w:top w:val="single" w:sz="2" w:space="0" w:color="auto"/>
              <w:left w:val="single" w:sz="2" w:space="0" w:color="auto"/>
              <w:bottom w:val="single" w:sz="2" w:space="0" w:color="auto"/>
              <w:right w:val="single" w:sz="8" w:space="0" w:color="auto"/>
            </w:tcBorders>
            <w:vAlign w:val="center"/>
          </w:tcPr>
          <w:p w:rsidR="00EE7B96" w:rsidRPr="007B7CD3" w:rsidRDefault="00CF1EE6" w:rsidP="00EE7B96">
            <w:pPr>
              <w:widowControl/>
              <w:jc w:val="center"/>
              <w:rPr>
                <w:rFonts w:cs="Times New Roman"/>
                <w:sz w:val="22"/>
                <w:szCs w:val="24"/>
              </w:rPr>
            </w:pPr>
            <w:sdt>
              <w:sdtPr>
                <w:rPr>
                  <w:rStyle w:val="r120"/>
                  <w:sz w:val="22"/>
                  <w:szCs w:val="24"/>
                </w:rPr>
                <w:alias w:val="yes/no"/>
                <w:tag w:val="yes/no"/>
                <w:id w:val="-2043508034"/>
                <w:placeholder>
                  <w:docPart w:val="9D7F5586515946B4B25ED5E1CB2C2589"/>
                </w:placeholder>
                <w:showingPlcHdr/>
                <w:dropDownList>
                  <w:listItem w:displayText="yes" w:value="1"/>
                  <w:listItem w:displayText="no" w:value="2"/>
                </w:dropDownList>
              </w:sdtPr>
              <w:sdtEndPr>
                <w:rPr>
                  <w:rStyle w:val="a0"/>
                  <w:rFonts w:eastAsia="新細明體" w:cstheme="minorBidi"/>
                  <w:color w:val="auto"/>
                  <w:u w:val="none"/>
                </w:rPr>
              </w:sdtEndPr>
              <w:sdtContent>
                <w:r w:rsidR="00EE7B96" w:rsidRPr="007B7CD3">
                  <w:rPr>
                    <w:rFonts w:eastAsia="新細明體" w:cs="Times New Roman"/>
                    <w:color w:val="0070C0"/>
                    <w:sz w:val="22"/>
                    <w:szCs w:val="24"/>
                  </w:rPr>
                  <w:t>*yes/ no</w:t>
                </w:r>
              </w:sdtContent>
            </w:sdt>
          </w:p>
        </w:tc>
      </w:tr>
      <w:tr w:rsidR="005B7BDA" w:rsidTr="00EE7B96">
        <w:trPr>
          <w:trHeight w:val="813"/>
        </w:trPr>
        <w:tc>
          <w:tcPr>
            <w:tcW w:w="686" w:type="dxa"/>
            <w:tcBorders>
              <w:top w:val="single" w:sz="2" w:space="0" w:color="auto"/>
              <w:left w:val="single" w:sz="8" w:space="0" w:color="auto"/>
              <w:bottom w:val="single" w:sz="2" w:space="0" w:color="auto"/>
              <w:right w:val="single" w:sz="2" w:space="0" w:color="auto"/>
            </w:tcBorders>
          </w:tcPr>
          <w:sdt>
            <w:sdtPr>
              <w:rPr>
                <w:rStyle w:val="r12b0"/>
                <w:sz w:val="28"/>
                <w:szCs w:val="28"/>
                <w:u w:val="none"/>
              </w:rPr>
              <w:alias w:val="HyD"/>
              <w:tag w:val="HyD"/>
              <w:id w:val="795181806"/>
              <w14:checkbox>
                <w14:checked w14:val="0"/>
                <w14:checkedState w14:val="00FE" w14:font="Wingdings"/>
                <w14:uncheckedState w14:val="2610" w14:font="MS Gothic"/>
              </w14:checkbox>
            </w:sdtPr>
            <w:sdtEndPr>
              <w:rPr>
                <w:rStyle w:val="r12b0"/>
              </w:rPr>
            </w:sdtEndPr>
            <w:sdtContent>
              <w:p w:rsidR="005B7BDA" w:rsidRPr="005714D5" w:rsidRDefault="005B7BDA" w:rsidP="00707640">
                <w:pPr>
                  <w:spacing w:before="120"/>
                  <w:jc w:val="center"/>
                  <w:rPr>
                    <w:rFonts w:eastAsia="新細明體" w:cs="Times New Roman"/>
                    <w:sz w:val="28"/>
                    <w:szCs w:val="28"/>
                  </w:rPr>
                </w:pPr>
                <w:r w:rsidRPr="005714D5">
                  <w:rPr>
                    <w:rStyle w:val="r12b0"/>
                    <w:rFonts w:ascii="MS Gothic" w:eastAsia="MS Gothic" w:hAnsi="MS Gothic" w:hint="eastAsia"/>
                    <w:color w:val="0070C0"/>
                    <w:sz w:val="28"/>
                    <w:szCs w:val="28"/>
                    <w:u w:val="none"/>
                  </w:rPr>
                  <w:t>☐</w:t>
                </w:r>
              </w:p>
            </w:sdtContent>
          </w:sdt>
        </w:tc>
        <w:tc>
          <w:tcPr>
            <w:tcW w:w="3510" w:type="dxa"/>
            <w:tcBorders>
              <w:top w:val="single" w:sz="2" w:space="0" w:color="auto"/>
              <w:left w:val="single" w:sz="2" w:space="0" w:color="auto"/>
              <w:bottom w:val="single" w:sz="2" w:space="0" w:color="auto"/>
              <w:right w:val="single" w:sz="2" w:space="0" w:color="auto"/>
            </w:tcBorders>
          </w:tcPr>
          <w:p w:rsidR="005B7BDA" w:rsidRPr="007B7CD3" w:rsidRDefault="005B7BDA" w:rsidP="00707640">
            <w:pPr>
              <w:adjustRightInd w:val="0"/>
              <w:snapToGrid w:val="0"/>
              <w:spacing w:before="120" w:after="120"/>
              <w:ind w:left="318" w:hanging="318"/>
              <w:rPr>
                <w:rFonts w:cs="Times New Roman"/>
                <w:sz w:val="22"/>
                <w:szCs w:val="24"/>
              </w:rPr>
            </w:pPr>
            <w:r w:rsidRPr="007B7CD3">
              <w:rPr>
                <w:rFonts w:cs="Times New Roman"/>
                <w:sz w:val="22"/>
                <w:szCs w:val="24"/>
              </w:rPr>
              <w:t>(e) Highways Department</w:t>
            </w:r>
            <w:r w:rsidRPr="007B7CD3">
              <w:rPr>
                <w:rFonts w:cs="Times New Roman"/>
                <w:sz w:val="22"/>
                <w:szCs w:val="24"/>
                <w:vertAlign w:val="superscript"/>
              </w:rPr>
              <w:t xml:space="preserve"> (Note </w:t>
            </w:r>
            <w:r>
              <w:rPr>
                <w:rFonts w:cs="Times New Roman"/>
                <w:sz w:val="22"/>
                <w:szCs w:val="24"/>
                <w:vertAlign w:val="superscript"/>
              </w:rPr>
              <w:t>4</w:t>
            </w:r>
            <w:r w:rsidRPr="007B7CD3">
              <w:rPr>
                <w:rFonts w:cs="Times New Roman"/>
                <w:sz w:val="22"/>
                <w:szCs w:val="24"/>
                <w:vertAlign w:val="superscript"/>
              </w:rPr>
              <w:t>)</w:t>
            </w:r>
            <w:r w:rsidRPr="007B7CD3">
              <w:rPr>
                <w:rFonts w:cs="Times New Roman"/>
                <w:sz w:val="22"/>
                <w:szCs w:val="24"/>
              </w:rPr>
              <w:t xml:space="preserve"> (</w:t>
            </w:r>
            <w:proofErr w:type="spellStart"/>
            <w:r w:rsidRPr="007B7CD3">
              <w:rPr>
                <w:rFonts w:cs="Times New Roman"/>
                <w:sz w:val="22"/>
                <w:szCs w:val="24"/>
              </w:rPr>
              <w:t>HyD</w:t>
            </w:r>
            <w:proofErr w:type="spellEnd"/>
            <w:r w:rsidRPr="007B7CD3">
              <w:rPr>
                <w:rFonts w:cs="Times New Roman"/>
                <w:sz w:val="22"/>
                <w:szCs w:val="24"/>
              </w:rPr>
              <w:t>)</w:t>
            </w:r>
          </w:p>
        </w:tc>
        <w:tc>
          <w:tcPr>
            <w:tcW w:w="1140" w:type="dxa"/>
            <w:tcBorders>
              <w:top w:val="single" w:sz="2" w:space="0" w:color="auto"/>
              <w:left w:val="single" w:sz="2" w:space="0" w:color="auto"/>
              <w:bottom w:val="single" w:sz="2" w:space="0" w:color="auto"/>
              <w:right w:val="single" w:sz="2" w:space="0" w:color="auto"/>
            </w:tcBorders>
            <w:vAlign w:val="center"/>
          </w:tcPr>
          <w:p w:rsidR="005B7BDA" w:rsidRPr="007B7CD3" w:rsidRDefault="00CF1EE6" w:rsidP="00707640">
            <w:pPr>
              <w:widowControl/>
              <w:jc w:val="center"/>
              <w:rPr>
                <w:rFonts w:cs="Times New Roman"/>
                <w:sz w:val="22"/>
                <w:szCs w:val="24"/>
              </w:rPr>
            </w:pPr>
            <w:sdt>
              <w:sdtPr>
                <w:rPr>
                  <w:rStyle w:val="r120"/>
                  <w:sz w:val="22"/>
                  <w:szCs w:val="24"/>
                </w:rPr>
                <w:alias w:val="No. of copies"/>
                <w:tag w:val="No. of copies"/>
                <w:id w:val="-2090986961"/>
                <w:placeholder>
                  <w:docPart w:val="388D9CE0CDF84314B59C54E93E9B6F1B"/>
                </w:placeholder>
                <w:showingPlcHdr/>
                <w:text/>
              </w:sdtPr>
              <w:sdtEndPr>
                <w:rPr>
                  <w:rStyle w:val="a0"/>
                  <w:rFonts w:eastAsia="新細明體" w:cstheme="minorBidi"/>
                  <w:color w:val="auto"/>
                  <w:u w:val="none"/>
                </w:rPr>
              </w:sdtEndPr>
              <w:sdtContent>
                <w:r w:rsidR="005B7BDA" w:rsidRPr="007B7CD3">
                  <w:rPr>
                    <w:rFonts w:eastAsia="新細明體" w:cs="Times New Roman"/>
                    <w:color w:val="0070C0"/>
                    <w:sz w:val="22"/>
                    <w:szCs w:val="24"/>
                  </w:rPr>
                  <w:t>#__</w:t>
                </w:r>
              </w:sdtContent>
            </w:sdt>
          </w:p>
        </w:tc>
        <w:tc>
          <w:tcPr>
            <w:tcW w:w="2459" w:type="dxa"/>
            <w:tcBorders>
              <w:top w:val="single" w:sz="2" w:space="0" w:color="auto"/>
              <w:left w:val="single" w:sz="2" w:space="0" w:color="auto"/>
              <w:bottom w:val="single" w:sz="2" w:space="0" w:color="auto"/>
              <w:right w:val="single" w:sz="2" w:space="0" w:color="auto"/>
            </w:tcBorders>
          </w:tcPr>
          <w:p w:rsidR="005B7BDA" w:rsidRPr="007B7CD3" w:rsidRDefault="005B7BDA" w:rsidP="00707640">
            <w:pPr>
              <w:adjustRightInd w:val="0"/>
              <w:snapToGrid w:val="0"/>
              <w:spacing w:before="120"/>
              <w:rPr>
                <w:rFonts w:cs="Times New Roman"/>
                <w:sz w:val="22"/>
                <w:szCs w:val="24"/>
              </w:rPr>
            </w:pPr>
            <w:r w:rsidRPr="007B7CD3">
              <w:rPr>
                <w:rFonts w:cs="Times New Roman"/>
                <w:sz w:val="22"/>
                <w:szCs w:val="24"/>
              </w:rPr>
              <w:t xml:space="preserve">Green Area to be handed back to </w:t>
            </w:r>
            <w:proofErr w:type="spellStart"/>
            <w:r w:rsidRPr="007B7CD3">
              <w:rPr>
                <w:rFonts w:cs="Times New Roman"/>
                <w:sz w:val="22"/>
                <w:szCs w:val="24"/>
              </w:rPr>
              <w:t>HyD</w:t>
            </w:r>
            <w:proofErr w:type="spellEnd"/>
          </w:p>
        </w:tc>
        <w:tc>
          <w:tcPr>
            <w:tcW w:w="1419" w:type="dxa"/>
            <w:tcBorders>
              <w:top w:val="single" w:sz="2" w:space="0" w:color="auto"/>
              <w:left w:val="single" w:sz="2" w:space="0" w:color="auto"/>
              <w:bottom w:val="single" w:sz="2" w:space="0" w:color="auto"/>
              <w:right w:val="single" w:sz="8" w:space="0" w:color="auto"/>
            </w:tcBorders>
            <w:vAlign w:val="center"/>
          </w:tcPr>
          <w:p w:rsidR="005B7BDA" w:rsidRPr="007B7CD3" w:rsidRDefault="00CF1EE6" w:rsidP="00707640">
            <w:pPr>
              <w:widowControl/>
              <w:jc w:val="center"/>
              <w:rPr>
                <w:rFonts w:cs="Times New Roman"/>
                <w:sz w:val="22"/>
                <w:szCs w:val="24"/>
              </w:rPr>
            </w:pPr>
            <w:sdt>
              <w:sdtPr>
                <w:rPr>
                  <w:rStyle w:val="r120"/>
                  <w:sz w:val="22"/>
                  <w:szCs w:val="24"/>
                </w:rPr>
                <w:alias w:val="yes/no"/>
                <w:tag w:val="yes/no"/>
                <w:id w:val="-354356992"/>
                <w:placeholder>
                  <w:docPart w:val="24A8297CD8CB4CBEBCA14B99BD9A0E3D"/>
                </w:placeholder>
                <w:showingPlcHdr/>
                <w:dropDownList>
                  <w:listItem w:displayText="yes" w:value="1"/>
                  <w:listItem w:displayText="no" w:value="2"/>
                </w:dropDownList>
              </w:sdtPr>
              <w:sdtEndPr>
                <w:rPr>
                  <w:rStyle w:val="a0"/>
                  <w:rFonts w:eastAsia="新細明體" w:cstheme="minorBidi"/>
                  <w:color w:val="auto"/>
                  <w:u w:val="none"/>
                </w:rPr>
              </w:sdtEndPr>
              <w:sdtContent>
                <w:r w:rsidR="005B7BDA" w:rsidRPr="007B7CD3">
                  <w:rPr>
                    <w:rFonts w:eastAsia="新細明體" w:cs="Times New Roman"/>
                    <w:color w:val="0070C0"/>
                    <w:sz w:val="22"/>
                    <w:szCs w:val="24"/>
                  </w:rPr>
                  <w:t>*yes/ no</w:t>
                </w:r>
              </w:sdtContent>
            </w:sdt>
          </w:p>
        </w:tc>
      </w:tr>
      <w:tr w:rsidR="005B7BDA" w:rsidTr="00EE7B96">
        <w:tc>
          <w:tcPr>
            <w:tcW w:w="686" w:type="dxa"/>
            <w:tcBorders>
              <w:top w:val="single" w:sz="2" w:space="0" w:color="auto"/>
              <w:left w:val="single" w:sz="8" w:space="0" w:color="auto"/>
              <w:bottom w:val="single" w:sz="8" w:space="0" w:color="auto"/>
              <w:right w:val="single" w:sz="2" w:space="0" w:color="auto"/>
            </w:tcBorders>
          </w:tcPr>
          <w:sdt>
            <w:sdtPr>
              <w:rPr>
                <w:rStyle w:val="r12b0"/>
                <w:sz w:val="28"/>
                <w:szCs w:val="28"/>
                <w:u w:val="none"/>
              </w:rPr>
              <w:alias w:val="Others"/>
              <w:tag w:val="Others"/>
              <w:id w:val="1923908936"/>
              <w14:checkbox>
                <w14:checked w14:val="0"/>
                <w14:checkedState w14:val="00FE" w14:font="Wingdings"/>
                <w14:uncheckedState w14:val="2610" w14:font="MS Gothic"/>
              </w14:checkbox>
            </w:sdtPr>
            <w:sdtEndPr>
              <w:rPr>
                <w:rStyle w:val="r12b0"/>
              </w:rPr>
            </w:sdtEndPr>
            <w:sdtContent>
              <w:p w:rsidR="005B7BDA" w:rsidRPr="005714D5" w:rsidRDefault="005B7BDA" w:rsidP="00707640">
                <w:pPr>
                  <w:spacing w:before="120"/>
                  <w:jc w:val="center"/>
                  <w:rPr>
                    <w:rFonts w:cs="Times New Roman"/>
                    <w:sz w:val="28"/>
                    <w:szCs w:val="28"/>
                  </w:rPr>
                </w:pPr>
                <w:r w:rsidRPr="005714D5">
                  <w:rPr>
                    <w:rStyle w:val="r12b0"/>
                    <w:rFonts w:ascii="MS Gothic" w:eastAsia="MS Gothic" w:hAnsi="MS Gothic" w:hint="eastAsia"/>
                    <w:color w:val="0070C0"/>
                    <w:sz w:val="28"/>
                    <w:szCs w:val="28"/>
                    <w:u w:val="none"/>
                  </w:rPr>
                  <w:t>☐</w:t>
                </w:r>
              </w:p>
            </w:sdtContent>
          </w:sdt>
        </w:tc>
        <w:tc>
          <w:tcPr>
            <w:tcW w:w="3510" w:type="dxa"/>
            <w:tcBorders>
              <w:top w:val="single" w:sz="2" w:space="0" w:color="auto"/>
              <w:left w:val="single" w:sz="2" w:space="0" w:color="auto"/>
              <w:bottom w:val="single" w:sz="8" w:space="0" w:color="auto"/>
              <w:right w:val="single" w:sz="2" w:space="0" w:color="auto"/>
            </w:tcBorders>
          </w:tcPr>
          <w:p w:rsidR="005B7BDA" w:rsidRPr="007B7CD3" w:rsidRDefault="005B7BDA" w:rsidP="00707640">
            <w:pPr>
              <w:widowControl/>
              <w:spacing w:before="120"/>
              <w:rPr>
                <w:rFonts w:cs="Times New Roman"/>
                <w:sz w:val="22"/>
                <w:szCs w:val="24"/>
              </w:rPr>
            </w:pPr>
            <w:r w:rsidRPr="007B7CD3">
              <w:rPr>
                <w:rFonts w:cs="Times New Roman"/>
                <w:sz w:val="22"/>
                <w:szCs w:val="24"/>
              </w:rPr>
              <w:t>(f) Others (Please specify)</w:t>
            </w:r>
          </w:p>
          <w:p w:rsidR="005B7BDA" w:rsidRPr="007B7CD3" w:rsidRDefault="00CF1EE6" w:rsidP="00707640">
            <w:pPr>
              <w:widowControl/>
              <w:spacing w:after="240"/>
              <w:ind w:left="269"/>
              <w:rPr>
                <w:rFonts w:cs="Times New Roman"/>
                <w:sz w:val="22"/>
                <w:szCs w:val="24"/>
              </w:rPr>
            </w:pPr>
            <w:sdt>
              <w:sdtPr>
                <w:rPr>
                  <w:rStyle w:val="r12a0"/>
                  <w:b w:val="0"/>
                  <w:sz w:val="22"/>
                  <w:szCs w:val="24"/>
                </w:rPr>
                <w:alias w:val="office concerned"/>
                <w:tag w:val="office concerned"/>
                <w:id w:val="-339168527"/>
                <w:placeholder>
                  <w:docPart w:val="30C7DC6931914293ABB38C261D76FF59"/>
                </w:placeholder>
                <w:showingPlcHdr/>
                <w:text/>
              </w:sdtPr>
              <w:sdtEndPr>
                <w:rPr>
                  <w:rStyle w:val="a0"/>
                  <w:rFonts w:eastAsia="新細明體" w:cs="Times New Roman"/>
                  <w:color w:val="auto"/>
                  <w:u w:val="none"/>
                </w:rPr>
              </w:sdtEndPr>
              <w:sdtContent>
                <w:r w:rsidR="005B7BDA" w:rsidRPr="007B7CD3">
                  <w:rPr>
                    <w:rFonts w:eastAsia="新細明體" w:cs="Times New Roman"/>
                    <w:color w:val="0070C0"/>
                    <w:sz w:val="22"/>
                    <w:szCs w:val="24"/>
                  </w:rPr>
                  <w:t>#_______________________</w:t>
                </w:r>
              </w:sdtContent>
            </w:sdt>
          </w:p>
        </w:tc>
        <w:tc>
          <w:tcPr>
            <w:tcW w:w="1140" w:type="dxa"/>
            <w:tcBorders>
              <w:top w:val="single" w:sz="2" w:space="0" w:color="auto"/>
              <w:left w:val="single" w:sz="2" w:space="0" w:color="auto"/>
              <w:bottom w:val="single" w:sz="8" w:space="0" w:color="auto"/>
              <w:right w:val="single" w:sz="2" w:space="0" w:color="auto"/>
            </w:tcBorders>
            <w:vAlign w:val="center"/>
          </w:tcPr>
          <w:p w:rsidR="005B7BDA" w:rsidRPr="007B7CD3" w:rsidRDefault="00CF1EE6" w:rsidP="00707640">
            <w:pPr>
              <w:widowControl/>
              <w:jc w:val="center"/>
              <w:rPr>
                <w:rFonts w:cs="Times New Roman"/>
                <w:sz w:val="22"/>
                <w:szCs w:val="24"/>
              </w:rPr>
            </w:pPr>
            <w:sdt>
              <w:sdtPr>
                <w:rPr>
                  <w:rStyle w:val="r120"/>
                  <w:sz w:val="22"/>
                  <w:szCs w:val="24"/>
                </w:rPr>
                <w:alias w:val="No. of copies"/>
                <w:tag w:val="No. of copies"/>
                <w:id w:val="-1416859974"/>
                <w:placeholder>
                  <w:docPart w:val="8047D9D03D7B451EB095C67289656B12"/>
                </w:placeholder>
                <w:showingPlcHdr/>
                <w:text/>
              </w:sdtPr>
              <w:sdtEndPr>
                <w:rPr>
                  <w:rStyle w:val="a0"/>
                  <w:rFonts w:eastAsia="新細明體" w:cstheme="minorBidi"/>
                  <w:color w:val="auto"/>
                  <w:u w:val="none"/>
                </w:rPr>
              </w:sdtEndPr>
              <w:sdtContent>
                <w:r w:rsidR="005B7BDA" w:rsidRPr="007B7CD3">
                  <w:rPr>
                    <w:rFonts w:eastAsia="新細明體" w:cs="Times New Roman"/>
                    <w:color w:val="0070C0"/>
                    <w:sz w:val="22"/>
                    <w:szCs w:val="24"/>
                  </w:rPr>
                  <w:t>#__</w:t>
                </w:r>
              </w:sdtContent>
            </w:sdt>
          </w:p>
        </w:tc>
        <w:tc>
          <w:tcPr>
            <w:tcW w:w="2459" w:type="dxa"/>
            <w:tcBorders>
              <w:top w:val="single" w:sz="2" w:space="0" w:color="auto"/>
              <w:left w:val="single" w:sz="2" w:space="0" w:color="auto"/>
              <w:bottom w:val="single" w:sz="8" w:space="0" w:color="auto"/>
              <w:right w:val="single" w:sz="2" w:space="0" w:color="auto"/>
            </w:tcBorders>
          </w:tcPr>
          <w:p w:rsidR="005B7BDA" w:rsidRPr="007B7CD3" w:rsidRDefault="005B7BDA" w:rsidP="00707640">
            <w:pPr>
              <w:adjustRightInd w:val="0"/>
              <w:snapToGrid w:val="0"/>
              <w:spacing w:before="120"/>
              <w:rPr>
                <w:rFonts w:cs="Times New Roman"/>
                <w:sz w:val="22"/>
                <w:szCs w:val="24"/>
              </w:rPr>
            </w:pPr>
            <w:r w:rsidRPr="007B7CD3">
              <w:rPr>
                <w:rFonts w:cs="Times New Roman"/>
                <w:sz w:val="22"/>
                <w:szCs w:val="24"/>
              </w:rPr>
              <w:t xml:space="preserve">Others (Please </w:t>
            </w:r>
            <w:proofErr w:type="spellStart"/>
            <w:r w:rsidRPr="007B7CD3">
              <w:rPr>
                <w:rFonts w:cs="Times New Roman"/>
                <w:sz w:val="22"/>
                <w:szCs w:val="24"/>
              </w:rPr>
              <w:t>specifiy</w:t>
            </w:r>
            <w:proofErr w:type="spellEnd"/>
            <w:r w:rsidRPr="007B7CD3">
              <w:rPr>
                <w:rFonts w:cs="Times New Roman"/>
                <w:sz w:val="22"/>
                <w:szCs w:val="24"/>
              </w:rPr>
              <w:t>):</w:t>
            </w:r>
          </w:p>
          <w:p w:rsidR="005B7BDA" w:rsidRPr="007B7CD3" w:rsidRDefault="00CF1EE6" w:rsidP="00707640">
            <w:pPr>
              <w:adjustRightInd w:val="0"/>
              <w:snapToGrid w:val="0"/>
              <w:spacing w:before="120" w:after="120"/>
              <w:rPr>
                <w:rFonts w:cs="Times New Roman"/>
                <w:sz w:val="22"/>
                <w:szCs w:val="24"/>
              </w:rPr>
            </w:pPr>
            <w:sdt>
              <w:sdtPr>
                <w:rPr>
                  <w:rStyle w:val="r120"/>
                  <w:sz w:val="22"/>
                  <w:szCs w:val="24"/>
                </w:rPr>
                <w:alias w:val="locations"/>
                <w:tag w:val="locations"/>
                <w:id w:val="-303086220"/>
                <w:placeholder>
                  <w:docPart w:val="6DBE656F6D3F46498302C09003AB1A1C"/>
                </w:placeholder>
                <w:showingPlcHdr/>
                <w:text/>
              </w:sdtPr>
              <w:sdtEndPr>
                <w:rPr>
                  <w:rStyle w:val="a0"/>
                  <w:rFonts w:eastAsia="新細明體" w:cstheme="minorBidi"/>
                  <w:color w:val="auto"/>
                  <w:u w:val="none"/>
                </w:rPr>
              </w:sdtEndPr>
              <w:sdtContent>
                <w:r w:rsidR="005B7BDA" w:rsidRPr="007B7CD3">
                  <w:rPr>
                    <w:rFonts w:eastAsia="新細明體" w:cs="Times New Roman"/>
                    <w:color w:val="0070C0"/>
                    <w:sz w:val="22"/>
                    <w:szCs w:val="24"/>
                  </w:rPr>
                  <w:t>#_______________</w:t>
                </w:r>
              </w:sdtContent>
            </w:sdt>
          </w:p>
        </w:tc>
        <w:tc>
          <w:tcPr>
            <w:tcW w:w="1419" w:type="dxa"/>
            <w:tcBorders>
              <w:top w:val="single" w:sz="2" w:space="0" w:color="auto"/>
              <w:left w:val="single" w:sz="2" w:space="0" w:color="auto"/>
              <w:bottom w:val="single" w:sz="8" w:space="0" w:color="auto"/>
              <w:right w:val="single" w:sz="8" w:space="0" w:color="auto"/>
            </w:tcBorders>
            <w:vAlign w:val="center"/>
          </w:tcPr>
          <w:p w:rsidR="005B7BDA" w:rsidRPr="007B7CD3" w:rsidRDefault="00CF1EE6" w:rsidP="00707640">
            <w:pPr>
              <w:widowControl/>
              <w:jc w:val="center"/>
              <w:rPr>
                <w:rFonts w:cs="Times New Roman"/>
                <w:sz w:val="22"/>
                <w:szCs w:val="24"/>
              </w:rPr>
            </w:pPr>
            <w:sdt>
              <w:sdtPr>
                <w:rPr>
                  <w:rStyle w:val="r120"/>
                  <w:sz w:val="22"/>
                  <w:szCs w:val="24"/>
                </w:rPr>
                <w:alias w:val="yes/no"/>
                <w:tag w:val="yes/no"/>
                <w:id w:val="709918872"/>
                <w:placeholder>
                  <w:docPart w:val="813089D5A98E41D8A4970A3E2164A99F"/>
                </w:placeholder>
                <w:showingPlcHdr/>
                <w:dropDownList>
                  <w:listItem w:displayText="yes" w:value="1"/>
                  <w:listItem w:displayText="no" w:value="2"/>
                </w:dropDownList>
              </w:sdtPr>
              <w:sdtEndPr>
                <w:rPr>
                  <w:rStyle w:val="a0"/>
                  <w:rFonts w:eastAsia="新細明體" w:cstheme="minorBidi"/>
                  <w:color w:val="auto"/>
                  <w:u w:val="none"/>
                </w:rPr>
              </w:sdtEndPr>
              <w:sdtContent>
                <w:r w:rsidR="005B7BDA" w:rsidRPr="007B7CD3">
                  <w:rPr>
                    <w:rFonts w:eastAsia="新細明體" w:cs="Times New Roman"/>
                    <w:color w:val="0070C0"/>
                    <w:sz w:val="22"/>
                    <w:szCs w:val="24"/>
                  </w:rPr>
                  <w:t>*yes/ no</w:t>
                </w:r>
              </w:sdtContent>
            </w:sdt>
          </w:p>
        </w:tc>
      </w:tr>
    </w:tbl>
    <w:p w:rsidR="005B7BDA" w:rsidRDefault="005B7BDA" w:rsidP="005B7BDA"/>
    <w:tbl>
      <w:tblPr>
        <w:tblStyle w:val="a3"/>
        <w:tblW w:w="9134" w:type="dxa"/>
        <w:tblInd w:w="-7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Caption w:val="Section VI"/>
      </w:tblPr>
      <w:tblGrid>
        <w:gridCol w:w="1055"/>
        <w:gridCol w:w="4394"/>
        <w:gridCol w:w="3685"/>
      </w:tblGrid>
      <w:tr w:rsidR="005B7BDA" w:rsidRPr="000E7CB5" w:rsidTr="00707640">
        <w:trPr>
          <w:trHeight w:val="624"/>
          <w:tblHeader/>
        </w:trPr>
        <w:tc>
          <w:tcPr>
            <w:tcW w:w="9134" w:type="dxa"/>
            <w:gridSpan w:val="3"/>
            <w:shd w:val="clear" w:color="auto" w:fill="F2F2F2" w:themeFill="background1" w:themeFillShade="F2"/>
            <w:vAlign w:val="center"/>
          </w:tcPr>
          <w:p w:rsidR="005B7BDA" w:rsidRPr="000E7CB5" w:rsidRDefault="005B7BDA" w:rsidP="00707640">
            <w:pPr>
              <w:rPr>
                <w:rFonts w:cs="Times New Roman"/>
                <w:b/>
              </w:rPr>
            </w:pPr>
            <w:r w:rsidRPr="000E7CB5">
              <w:rPr>
                <w:rFonts w:cs="Times New Roman" w:hint="eastAsia"/>
                <w:b/>
              </w:rPr>
              <w:t xml:space="preserve">Section </w:t>
            </w:r>
            <w:r>
              <w:rPr>
                <w:rFonts w:cs="Times New Roman"/>
                <w:b/>
              </w:rPr>
              <w:t>VI</w:t>
            </w:r>
          </w:p>
        </w:tc>
      </w:tr>
      <w:tr w:rsidR="005B7BDA" w:rsidRPr="002C6B67" w:rsidTr="00707640">
        <w:trPr>
          <w:tblHeader/>
        </w:trPr>
        <w:tc>
          <w:tcPr>
            <w:tcW w:w="9134" w:type="dxa"/>
            <w:gridSpan w:val="3"/>
            <w:vAlign w:val="center"/>
          </w:tcPr>
          <w:p w:rsidR="005B7BDA" w:rsidRDefault="005B7BDA" w:rsidP="00707640">
            <w:pPr>
              <w:spacing w:before="120"/>
              <w:ind w:right="171" w:firstLine="1087"/>
              <w:jc w:val="both"/>
              <w:rPr>
                <w:rFonts w:cs="Times New Roman"/>
                <w:sz w:val="22"/>
              </w:rPr>
            </w:pPr>
            <w:r w:rsidRPr="00D81346">
              <w:rPr>
                <w:rFonts w:cs="Times New Roman"/>
                <w:szCs w:val="24"/>
              </w:rPr>
              <w:t xml:space="preserve">I hereby certify that the information in this </w:t>
            </w:r>
            <w:r>
              <w:rPr>
                <w:rFonts w:cs="Times New Roman" w:hint="eastAsia"/>
                <w:szCs w:val="24"/>
              </w:rPr>
              <w:t xml:space="preserve">submission </w:t>
            </w:r>
            <w:r w:rsidRPr="00D81346">
              <w:rPr>
                <w:rFonts w:cs="Times New Roman"/>
                <w:szCs w:val="24"/>
              </w:rPr>
              <w:t>is true and complete.  I understand that if I provide any incorrect or incomplete information, a complaint may be lodged with the Landscape Architects Registration Board for investigation of the alleged misconduct or negligence pursuant to the Landscape Architects Registration Ordinance (Cap</w:t>
            </w:r>
            <w:r>
              <w:rPr>
                <w:rFonts w:cs="Times New Roman" w:hint="eastAsia"/>
                <w:szCs w:val="24"/>
              </w:rPr>
              <w:t>.</w:t>
            </w:r>
            <w:r w:rsidRPr="00D81346">
              <w:rPr>
                <w:rFonts w:cs="Times New Roman"/>
                <w:szCs w:val="24"/>
              </w:rPr>
              <w:t xml:space="preserve"> 516).</w:t>
            </w:r>
          </w:p>
          <w:p w:rsidR="005B7BDA" w:rsidRPr="002C6B67" w:rsidRDefault="005B7BDA" w:rsidP="00707640">
            <w:pPr>
              <w:spacing w:after="120"/>
              <w:ind w:right="170" w:firstLine="1087"/>
              <w:jc w:val="both"/>
              <w:rPr>
                <w:rFonts w:cs="Times New Roman"/>
              </w:rPr>
            </w:pPr>
            <w:r w:rsidRPr="000311BB">
              <w:rPr>
                <w:rFonts w:cs="Times New Roman"/>
                <w:kern w:val="0"/>
                <w:szCs w:val="24"/>
              </w:rPr>
              <w:t>I hereby acknowledge that the Director of Lands is not obliged to keep the con</w:t>
            </w:r>
            <w:r>
              <w:rPr>
                <w:rFonts w:cs="Times New Roman"/>
                <w:kern w:val="0"/>
                <w:szCs w:val="24"/>
              </w:rPr>
              <w:t>tent of this submission</w:t>
            </w:r>
            <w:r w:rsidRPr="00020F02">
              <w:rPr>
                <w:rFonts w:cs="Times New Roman"/>
                <w:kern w:val="0"/>
                <w:szCs w:val="24"/>
              </w:rPr>
              <w:t xml:space="preserve">, its enclosures or any documents submitted in </w:t>
            </w:r>
            <w:r>
              <w:rPr>
                <w:rFonts w:cs="Times New Roman"/>
                <w:kern w:val="0"/>
                <w:szCs w:val="24"/>
              </w:rPr>
              <w:t xml:space="preserve">support of or in relation to this submission </w:t>
            </w:r>
            <w:r w:rsidRPr="00020F02">
              <w:rPr>
                <w:rFonts w:cs="Times New Roman"/>
                <w:kern w:val="0"/>
                <w:szCs w:val="24"/>
              </w:rPr>
              <w:t xml:space="preserve">confidential, particularly in circumstances when the Director considers that disclosure is in the public interest and/or it would be reasonable for the Director to accede to requests from third parties with interest over the land for access to the </w:t>
            </w:r>
            <w:r w:rsidRPr="00C33130">
              <w:rPr>
                <w:rFonts w:cs="Times New Roman"/>
                <w:kern w:val="0"/>
                <w:szCs w:val="24"/>
              </w:rPr>
              <w:t>same</w:t>
            </w:r>
            <w:r w:rsidRPr="00020F02">
              <w:rPr>
                <w:rFonts w:cs="Times New Roman"/>
                <w:kern w:val="0"/>
                <w:szCs w:val="24"/>
              </w:rPr>
              <w:t>.  This acknowledgement applies irrespective of whether the consent in the following paragraph is given or not.</w:t>
            </w:r>
          </w:p>
        </w:tc>
      </w:tr>
      <w:tr w:rsidR="005B7BDA" w:rsidRPr="001751E8" w:rsidTr="007076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trPr>
        <w:tc>
          <w:tcPr>
            <w:tcW w:w="1055" w:type="dxa"/>
            <w:tcBorders>
              <w:top w:val="single" w:sz="8" w:space="0" w:color="auto"/>
              <w:left w:val="single" w:sz="8" w:space="0" w:color="auto"/>
              <w:bottom w:val="nil"/>
              <w:right w:val="nil"/>
            </w:tcBorders>
          </w:tcPr>
          <w:sdt>
            <w:sdtPr>
              <w:rPr>
                <w:rStyle w:val="r12b0"/>
                <w:sz w:val="36"/>
                <w:szCs w:val="36"/>
                <w:u w:val="none"/>
              </w:rPr>
              <w:alias w:val="Tick as appropriate"/>
              <w:tag w:val="Tick as appropriate"/>
              <w:id w:val="194352451"/>
              <w14:checkbox>
                <w14:checked w14:val="0"/>
                <w14:checkedState w14:val="00FE" w14:font="Wingdings"/>
                <w14:uncheckedState w14:val="2610" w14:font="MS Gothic"/>
              </w14:checkbox>
            </w:sdtPr>
            <w:sdtEndPr>
              <w:rPr>
                <w:rStyle w:val="r12b0"/>
              </w:rPr>
            </w:sdtEndPr>
            <w:sdtContent>
              <w:p w:rsidR="005B7BDA" w:rsidRPr="00B477F4" w:rsidRDefault="005B7BDA" w:rsidP="00707640">
                <w:pPr>
                  <w:jc w:val="right"/>
                  <w:rPr>
                    <w:rFonts w:cs="Times New Roman"/>
                  </w:rPr>
                </w:pPr>
                <w:r w:rsidRPr="00B477F4">
                  <w:rPr>
                    <w:rStyle w:val="r12b0"/>
                    <w:rFonts w:ascii="MS Gothic" w:eastAsia="MS Gothic" w:hAnsi="MS Gothic" w:hint="eastAsia"/>
                    <w:color w:val="0070C0"/>
                    <w:sz w:val="36"/>
                    <w:szCs w:val="36"/>
                    <w:u w:val="none"/>
                  </w:rPr>
                  <w:t>☐</w:t>
                </w:r>
              </w:p>
            </w:sdtContent>
          </w:sdt>
        </w:tc>
        <w:tc>
          <w:tcPr>
            <w:tcW w:w="8079" w:type="dxa"/>
            <w:gridSpan w:val="2"/>
            <w:tcBorders>
              <w:top w:val="single" w:sz="8" w:space="0" w:color="auto"/>
              <w:left w:val="nil"/>
              <w:bottom w:val="nil"/>
              <w:right w:val="single" w:sz="8" w:space="0" w:color="auto"/>
            </w:tcBorders>
            <w:vAlign w:val="center"/>
          </w:tcPr>
          <w:p w:rsidR="005B7BDA" w:rsidRPr="00B477F4" w:rsidRDefault="005B7BDA" w:rsidP="00707640">
            <w:pPr>
              <w:widowControl/>
              <w:spacing w:before="120" w:after="240"/>
              <w:ind w:right="170"/>
              <w:jc w:val="both"/>
              <w:rPr>
                <w:rFonts w:cs="Times New Roman"/>
              </w:rPr>
            </w:pPr>
            <w:r w:rsidRPr="00B477F4">
              <w:rPr>
                <w:rFonts w:cs="Times New Roman"/>
                <w:szCs w:val="24"/>
              </w:rPr>
              <w:t xml:space="preserve">Insofar as my consent is required under any statutory, regulatory or other provisions, I hereby consent and/or have procured consent from the relevant intellectual property rights owner that the Director of Lands may, after issue of the Certificate of Compliance, disclose the content of this submission, its enclosures or any documents submitted in support of or in relation to this submission to any third party including members of the public upon request of any such third party, media or otherwise, or on </w:t>
            </w:r>
            <w:proofErr w:type="spellStart"/>
            <w:r w:rsidRPr="00B477F4">
              <w:rPr>
                <w:rFonts w:cs="Times New Roman"/>
                <w:szCs w:val="24"/>
              </w:rPr>
              <w:t>Lands</w:t>
            </w:r>
            <w:r w:rsidRPr="00B477F4">
              <w:rPr>
                <w:rFonts w:cs="Times New Roman" w:hint="eastAsia"/>
                <w:szCs w:val="24"/>
              </w:rPr>
              <w:t>D</w:t>
            </w:r>
            <w:r w:rsidRPr="00B477F4">
              <w:rPr>
                <w:rFonts w:cs="Times New Roman"/>
                <w:szCs w:val="24"/>
              </w:rPr>
              <w:t>’s</w:t>
            </w:r>
            <w:proofErr w:type="spellEnd"/>
            <w:r w:rsidRPr="00B477F4">
              <w:rPr>
                <w:rFonts w:cs="Times New Roman"/>
                <w:szCs w:val="24"/>
              </w:rPr>
              <w:t xml:space="preserve"> own accord.</w:t>
            </w:r>
          </w:p>
        </w:tc>
      </w:tr>
      <w:tr w:rsidR="005B7BDA" w:rsidRPr="000A26ED" w:rsidTr="007076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449" w:type="dxa"/>
            <w:gridSpan w:val="2"/>
            <w:tcBorders>
              <w:top w:val="nil"/>
              <w:left w:val="single" w:sz="8" w:space="0" w:color="auto"/>
              <w:bottom w:val="nil"/>
              <w:right w:val="nil"/>
            </w:tcBorders>
          </w:tcPr>
          <w:p w:rsidR="005B7BDA" w:rsidRDefault="005B7BDA" w:rsidP="00707640">
            <w:pPr>
              <w:jc w:val="right"/>
              <w:rPr>
                <w:rFonts w:cs="Times New Roman"/>
                <w:szCs w:val="24"/>
              </w:rPr>
            </w:pPr>
          </w:p>
          <w:p w:rsidR="005B7BDA" w:rsidRDefault="005B7BDA" w:rsidP="00707640">
            <w:pPr>
              <w:ind w:right="179"/>
              <w:jc w:val="right"/>
              <w:rPr>
                <w:rFonts w:cs="Times New Roman"/>
                <w:szCs w:val="24"/>
              </w:rPr>
            </w:pPr>
            <w:r>
              <w:rPr>
                <w:rFonts w:cs="Times New Roman" w:hint="eastAsia"/>
                <w:szCs w:val="24"/>
              </w:rPr>
              <w:t>Signature</w:t>
            </w:r>
          </w:p>
          <w:p w:rsidR="005B7BDA" w:rsidRPr="002D1F27" w:rsidRDefault="005B7BDA" w:rsidP="00707640">
            <w:pPr>
              <w:snapToGrid w:val="0"/>
              <w:ind w:right="170"/>
              <w:jc w:val="right"/>
              <w:rPr>
                <w:rFonts w:cs="Times New Roman"/>
                <w:i/>
                <w:szCs w:val="24"/>
              </w:rPr>
            </w:pPr>
            <w:r w:rsidRPr="00AA68C8">
              <w:rPr>
                <w:rFonts w:cs="Times New Roman"/>
                <w:i/>
                <w:szCs w:val="24"/>
              </w:rPr>
              <w:t>(</w:t>
            </w:r>
            <w:r>
              <w:rPr>
                <w:rFonts w:cs="Times New Roman" w:hint="eastAsia"/>
                <w:i/>
                <w:szCs w:val="24"/>
              </w:rPr>
              <w:t xml:space="preserve">signed by the </w:t>
            </w:r>
            <w:r w:rsidRPr="005C1965">
              <w:rPr>
                <w:rFonts w:cs="Times New Roman"/>
                <w:i/>
                <w:szCs w:val="24"/>
              </w:rPr>
              <w:t xml:space="preserve">Registered Landscape Architect </w:t>
            </w:r>
            <w:r>
              <w:rPr>
                <w:rFonts w:cs="Times New Roman" w:hint="eastAsia"/>
                <w:i/>
                <w:szCs w:val="24"/>
              </w:rPr>
              <w:t xml:space="preserve">(RLA) </w:t>
            </w:r>
            <w:r w:rsidRPr="00AA68C8">
              <w:rPr>
                <w:rFonts w:cs="Times New Roman"/>
                <w:i/>
                <w:szCs w:val="24"/>
              </w:rPr>
              <w:t>with valid registration chop affixed</w:t>
            </w:r>
            <w:r>
              <w:rPr>
                <w:rFonts w:cs="Times New Roman" w:hint="eastAsia"/>
                <w:i/>
                <w:szCs w:val="24"/>
              </w:rPr>
              <w:t>, if any</w:t>
            </w:r>
            <w:r w:rsidRPr="00AA68C8">
              <w:rPr>
                <w:rFonts w:cs="Times New Roman"/>
                <w:i/>
                <w:szCs w:val="24"/>
              </w:rPr>
              <w:t>)</w:t>
            </w:r>
          </w:p>
        </w:tc>
        <w:tc>
          <w:tcPr>
            <w:tcW w:w="3685" w:type="dxa"/>
            <w:tcBorders>
              <w:top w:val="nil"/>
              <w:left w:val="nil"/>
              <w:bottom w:val="nil"/>
              <w:right w:val="single" w:sz="8" w:space="0" w:color="auto"/>
            </w:tcBorders>
          </w:tcPr>
          <w:p w:rsidR="005B7BDA" w:rsidRDefault="005B7BDA" w:rsidP="00707640">
            <w:pPr>
              <w:spacing w:before="120"/>
              <w:rPr>
                <w:rFonts w:cs="Times New Roman"/>
                <w:szCs w:val="24"/>
              </w:rPr>
            </w:pPr>
          </w:p>
          <w:p w:rsidR="005B7BDA" w:rsidRPr="00E657D2" w:rsidRDefault="005B7BDA" w:rsidP="00707640">
            <w:pPr>
              <w:rPr>
                <w:rFonts w:cs="Times New Roman"/>
                <w:szCs w:val="24"/>
              </w:rPr>
            </w:pPr>
            <w:r>
              <w:rPr>
                <w:rFonts w:cs="Times New Roman" w:hint="eastAsia"/>
                <w:szCs w:val="24"/>
              </w:rPr>
              <w:t>#</w:t>
            </w:r>
            <w:r>
              <w:rPr>
                <w:rFonts w:cs="Times New Roman"/>
                <w:szCs w:val="24"/>
              </w:rPr>
              <w:t>___________________________</w:t>
            </w:r>
          </w:p>
          <w:p w:rsidR="005B7BDA" w:rsidRDefault="005B7BDA" w:rsidP="00707640">
            <w:pPr>
              <w:rPr>
                <w:rFonts w:cs="Times New Roman"/>
                <w:szCs w:val="24"/>
                <w:lang w:val="en-GB"/>
              </w:rPr>
            </w:pPr>
          </w:p>
          <w:p w:rsidR="005B7BDA" w:rsidRDefault="005B7BDA" w:rsidP="00707640">
            <w:pPr>
              <w:rPr>
                <w:rFonts w:cs="Times New Roman"/>
                <w:szCs w:val="24"/>
                <w:lang w:val="en-GB"/>
              </w:rPr>
            </w:pPr>
          </w:p>
          <w:p w:rsidR="005B7BDA" w:rsidRPr="00317ECE" w:rsidRDefault="005B7BDA" w:rsidP="00707640">
            <w:pPr>
              <w:rPr>
                <w:rFonts w:cs="Times New Roman"/>
                <w:szCs w:val="24"/>
                <w:lang w:val="en-GB"/>
              </w:rPr>
            </w:pPr>
          </w:p>
        </w:tc>
      </w:tr>
      <w:tr w:rsidR="005B7BDA" w:rsidRPr="000A26ED" w:rsidTr="007076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28"/>
        </w:trPr>
        <w:tc>
          <w:tcPr>
            <w:tcW w:w="5449" w:type="dxa"/>
            <w:gridSpan w:val="2"/>
            <w:tcBorders>
              <w:top w:val="nil"/>
              <w:left w:val="single" w:sz="8" w:space="0" w:color="auto"/>
              <w:bottom w:val="nil"/>
              <w:right w:val="nil"/>
            </w:tcBorders>
          </w:tcPr>
          <w:p w:rsidR="005B7BDA" w:rsidRPr="00E657D2" w:rsidRDefault="005B7BDA" w:rsidP="00707640">
            <w:pPr>
              <w:spacing w:before="120"/>
              <w:ind w:right="170"/>
              <w:jc w:val="right"/>
              <w:rPr>
                <w:rFonts w:cs="Times New Roman"/>
                <w:szCs w:val="24"/>
              </w:rPr>
            </w:pPr>
            <w:r w:rsidRPr="00E657D2">
              <w:rPr>
                <w:rFonts w:cs="Times New Roman"/>
                <w:szCs w:val="24"/>
              </w:rPr>
              <w:t xml:space="preserve">Name of </w:t>
            </w:r>
            <w:r>
              <w:rPr>
                <w:rFonts w:cs="Times New Roman"/>
                <w:szCs w:val="24"/>
              </w:rPr>
              <w:t xml:space="preserve">the </w:t>
            </w:r>
            <w:r w:rsidRPr="00E657D2">
              <w:rPr>
                <w:rFonts w:cs="Times New Roman"/>
                <w:szCs w:val="24"/>
              </w:rPr>
              <w:t>RLA</w:t>
            </w:r>
          </w:p>
        </w:tc>
        <w:tc>
          <w:tcPr>
            <w:tcW w:w="3685" w:type="dxa"/>
            <w:tcBorders>
              <w:top w:val="nil"/>
              <w:left w:val="nil"/>
              <w:bottom w:val="nil"/>
              <w:right w:val="single" w:sz="8" w:space="0" w:color="auto"/>
            </w:tcBorders>
          </w:tcPr>
          <w:p w:rsidR="005B7BDA" w:rsidRPr="00E657D2" w:rsidRDefault="00CF1EE6" w:rsidP="00707640">
            <w:pPr>
              <w:spacing w:before="120"/>
              <w:rPr>
                <w:rFonts w:cs="Times New Roman"/>
                <w:szCs w:val="24"/>
              </w:rPr>
            </w:pPr>
            <w:sdt>
              <w:sdtPr>
                <w:rPr>
                  <w:rStyle w:val="r120"/>
                </w:rPr>
                <w:alias w:val="Name of RLA"/>
                <w:tag w:val="Name of RLA"/>
                <w:id w:val="1996759244"/>
                <w:placeholder>
                  <w:docPart w:val="95781136FCCF474385842EFBB42CD42E"/>
                </w:placeholder>
                <w:showingPlcHdr/>
                <w:text/>
              </w:sdtPr>
              <w:sdtEndPr>
                <w:rPr>
                  <w:rStyle w:val="a0"/>
                  <w:rFonts w:eastAsia="新細明體" w:cstheme="minorBidi"/>
                  <w:color w:val="auto"/>
                  <w:szCs w:val="24"/>
                  <w:u w:val="none"/>
                </w:rPr>
              </w:sdtEndPr>
              <w:sdtContent>
                <w:r w:rsidR="005B7BDA" w:rsidRPr="002C7D99">
                  <w:rPr>
                    <w:rFonts w:eastAsia="新細明體" w:cs="Times New Roman"/>
                    <w:color w:val="0070C0"/>
                    <w:szCs w:val="24"/>
                  </w:rPr>
                  <w:t>#_________________________</w:t>
                </w:r>
              </w:sdtContent>
            </w:sdt>
          </w:p>
        </w:tc>
      </w:tr>
      <w:tr w:rsidR="005B7BDA" w:rsidRPr="000A26ED" w:rsidTr="007076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8"/>
        </w:trPr>
        <w:tc>
          <w:tcPr>
            <w:tcW w:w="5449" w:type="dxa"/>
            <w:gridSpan w:val="2"/>
            <w:tcBorders>
              <w:top w:val="nil"/>
              <w:left w:val="single" w:sz="8" w:space="0" w:color="auto"/>
              <w:bottom w:val="nil"/>
              <w:right w:val="nil"/>
            </w:tcBorders>
          </w:tcPr>
          <w:p w:rsidR="005B7BDA" w:rsidRPr="00E657D2" w:rsidRDefault="005B7BDA" w:rsidP="00707640">
            <w:pPr>
              <w:spacing w:before="120"/>
              <w:ind w:right="170"/>
              <w:jc w:val="right"/>
              <w:rPr>
                <w:rFonts w:cs="Times New Roman"/>
                <w:szCs w:val="24"/>
              </w:rPr>
            </w:pPr>
            <w:r>
              <w:rPr>
                <w:rFonts w:cs="Times New Roman"/>
                <w:szCs w:val="24"/>
              </w:rPr>
              <w:t>Registration No.</w:t>
            </w:r>
          </w:p>
        </w:tc>
        <w:tc>
          <w:tcPr>
            <w:tcW w:w="3685" w:type="dxa"/>
            <w:tcBorders>
              <w:top w:val="nil"/>
              <w:left w:val="nil"/>
              <w:bottom w:val="nil"/>
              <w:right w:val="single" w:sz="8" w:space="0" w:color="auto"/>
            </w:tcBorders>
          </w:tcPr>
          <w:p w:rsidR="005B7BDA" w:rsidRPr="00E657D2" w:rsidRDefault="00CF1EE6" w:rsidP="00707640">
            <w:pPr>
              <w:spacing w:before="120"/>
              <w:rPr>
                <w:rFonts w:cs="Times New Roman"/>
                <w:szCs w:val="24"/>
              </w:rPr>
            </w:pPr>
            <w:sdt>
              <w:sdtPr>
                <w:rPr>
                  <w:rStyle w:val="r120"/>
                </w:rPr>
                <w:alias w:val="Registration no."/>
                <w:tag w:val="Registration no."/>
                <w:id w:val="380678967"/>
                <w:placeholder>
                  <w:docPart w:val="724727229A8F494F96DAB2548660EC3E"/>
                </w:placeholder>
                <w:showingPlcHdr/>
                <w:text/>
              </w:sdtPr>
              <w:sdtEndPr>
                <w:rPr>
                  <w:rStyle w:val="a0"/>
                  <w:rFonts w:eastAsia="新細明體" w:cstheme="minorBidi"/>
                  <w:color w:val="auto"/>
                  <w:szCs w:val="24"/>
                  <w:u w:val="none"/>
                </w:rPr>
              </w:sdtEndPr>
              <w:sdtContent>
                <w:r w:rsidR="005B7BDA" w:rsidRPr="002C7D99">
                  <w:rPr>
                    <w:rFonts w:eastAsia="新細明體" w:cs="Times New Roman"/>
                    <w:color w:val="0070C0"/>
                    <w:szCs w:val="24"/>
                  </w:rPr>
                  <w:t>#_________________________</w:t>
                </w:r>
              </w:sdtContent>
            </w:sdt>
          </w:p>
        </w:tc>
      </w:tr>
      <w:tr w:rsidR="005B7BDA" w:rsidRPr="000A26ED" w:rsidTr="007076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2"/>
        </w:trPr>
        <w:tc>
          <w:tcPr>
            <w:tcW w:w="5449" w:type="dxa"/>
            <w:gridSpan w:val="2"/>
            <w:tcBorders>
              <w:top w:val="nil"/>
              <w:left w:val="single" w:sz="8" w:space="0" w:color="auto"/>
              <w:bottom w:val="single" w:sz="8" w:space="0" w:color="auto"/>
              <w:right w:val="nil"/>
            </w:tcBorders>
          </w:tcPr>
          <w:p w:rsidR="005B7BDA" w:rsidRPr="002C7D99" w:rsidRDefault="005B7BDA" w:rsidP="00707640">
            <w:pPr>
              <w:spacing w:after="120"/>
              <w:ind w:right="170"/>
              <w:jc w:val="right"/>
              <w:rPr>
                <w:rFonts w:cs="Times New Roman"/>
                <w:szCs w:val="24"/>
              </w:rPr>
            </w:pPr>
            <w:r w:rsidRPr="00E657D2">
              <w:rPr>
                <w:rFonts w:cs="Times New Roman"/>
                <w:szCs w:val="24"/>
              </w:rPr>
              <w:t>Date</w:t>
            </w:r>
          </w:p>
        </w:tc>
        <w:tc>
          <w:tcPr>
            <w:tcW w:w="3685" w:type="dxa"/>
            <w:tcBorders>
              <w:top w:val="nil"/>
              <w:left w:val="nil"/>
              <w:bottom w:val="single" w:sz="8" w:space="0" w:color="auto"/>
              <w:right w:val="single" w:sz="8" w:space="0" w:color="auto"/>
            </w:tcBorders>
          </w:tcPr>
          <w:p w:rsidR="005B7BDA" w:rsidRPr="00971981" w:rsidRDefault="00CF1EE6" w:rsidP="00707640">
            <w:sdt>
              <w:sdtPr>
                <w:rPr>
                  <w:rStyle w:val="r120"/>
                </w:rPr>
                <w:alias w:val="date "/>
                <w:tag w:val="date"/>
                <w:id w:val="337201159"/>
                <w:placeholder>
                  <w:docPart w:val="44874F5D5FA2493BA140BCDC2221CE44"/>
                </w:placeholder>
                <w:showingPlcHdr/>
                <w:date>
                  <w:dateFormat w:val="d/M/yyyy"/>
                  <w:lid w:val="en-US"/>
                  <w:storeMappedDataAs w:val="dateTime"/>
                  <w:calendar w:val="gregorian"/>
                </w:date>
              </w:sdtPr>
              <w:sdtEndPr>
                <w:rPr>
                  <w:rStyle w:val="a0"/>
                  <w:rFonts w:cstheme="minorBidi"/>
                  <w:color w:val="auto"/>
                  <w:u w:val="none"/>
                </w:rPr>
              </w:sdtEndPr>
              <w:sdtContent>
                <w:r w:rsidR="005B7BDA" w:rsidRPr="000E4F0F">
                  <w:rPr>
                    <w:rStyle w:val="af0"/>
                    <w:rFonts w:cs="Times New Roman"/>
                    <w:color w:val="0070C0"/>
                    <w:szCs w:val="24"/>
                  </w:rPr>
                  <w:t>#____________</w:t>
                </w:r>
              </w:sdtContent>
            </w:sdt>
            <w:r w:rsidR="005B7BDA">
              <w:rPr>
                <w:rStyle w:val="r120"/>
              </w:rPr>
              <w:t xml:space="preserve"> </w:t>
            </w:r>
            <w:r w:rsidR="005B7BDA" w:rsidRPr="004B5BBA">
              <w:rPr>
                <w:rStyle w:val="r120"/>
                <w:i/>
              </w:rPr>
              <w:t>(</w:t>
            </w:r>
            <w:proofErr w:type="spellStart"/>
            <w:r w:rsidR="005B7BDA" w:rsidRPr="004B5BBA">
              <w:rPr>
                <w:rStyle w:val="r120"/>
                <w:i/>
              </w:rPr>
              <w:t>dd</w:t>
            </w:r>
            <w:proofErr w:type="spellEnd"/>
            <w:r w:rsidR="005B7BDA" w:rsidRPr="004B5BBA">
              <w:rPr>
                <w:rStyle w:val="r120"/>
                <w:i/>
              </w:rPr>
              <w:t>/mm/</w:t>
            </w:r>
            <w:proofErr w:type="spellStart"/>
            <w:r w:rsidR="005B7BDA" w:rsidRPr="004B5BBA">
              <w:rPr>
                <w:rStyle w:val="r120"/>
                <w:i/>
              </w:rPr>
              <w:t>yyyy</w:t>
            </w:r>
            <w:proofErr w:type="spellEnd"/>
            <w:r w:rsidR="005B7BDA" w:rsidRPr="004B5BBA">
              <w:rPr>
                <w:rStyle w:val="r120"/>
                <w:i/>
              </w:rPr>
              <w:t>)</w:t>
            </w:r>
          </w:p>
        </w:tc>
      </w:tr>
    </w:tbl>
    <w:p w:rsidR="005B7BDA" w:rsidRDefault="005B7BDA" w:rsidP="005B7BDA">
      <w:pPr>
        <w:widowControl/>
        <w:rPr>
          <w:rFonts w:cs="Times New Roman"/>
          <w:szCs w:val="24"/>
          <w:lang w:val="en-GB"/>
        </w:rPr>
      </w:pPr>
    </w:p>
    <w:p w:rsidR="005C0BC7" w:rsidRDefault="005C0BC7" w:rsidP="005B7BDA">
      <w:pPr>
        <w:widowControl/>
        <w:rPr>
          <w:rFonts w:cs="Times New Roman"/>
          <w:szCs w:val="24"/>
          <w:lang w:val="en-GB"/>
        </w:rPr>
      </w:pPr>
    </w:p>
    <w:p w:rsidR="005C0BC7" w:rsidRDefault="005C0BC7" w:rsidP="005B7BDA">
      <w:pPr>
        <w:widowControl/>
        <w:rPr>
          <w:rFonts w:cs="Times New Roman"/>
          <w:szCs w:val="24"/>
          <w:lang w:val="en-GB"/>
        </w:rPr>
      </w:pPr>
    </w:p>
    <w:p w:rsidR="005C0BC7" w:rsidRDefault="005C0BC7" w:rsidP="005B7BDA">
      <w:pPr>
        <w:widowControl/>
        <w:rPr>
          <w:rFonts w:cs="Times New Roman"/>
          <w:szCs w:val="24"/>
          <w:lang w:val="en-GB"/>
        </w:rPr>
      </w:pPr>
    </w:p>
    <w:p w:rsidR="005C0BC7" w:rsidRDefault="005C0BC7" w:rsidP="005B7BDA">
      <w:pPr>
        <w:widowControl/>
        <w:rPr>
          <w:rFonts w:cs="Times New Roman"/>
          <w:szCs w:val="24"/>
          <w:lang w:val="en-GB"/>
        </w:rPr>
      </w:pPr>
    </w:p>
    <w:tbl>
      <w:tblPr>
        <w:tblStyle w:val="a3"/>
        <w:tblW w:w="9361"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
        <w:gridCol w:w="493"/>
        <w:gridCol w:w="2556"/>
        <w:gridCol w:w="6237"/>
      </w:tblGrid>
      <w:tr w:rsidR="005B7BDA" w:rsidRPr="00763792" w:rsidTr="00707640">
        <w:trPr>
          <w:gridBefore w:val="1"/>
          <w:wBefore w:w="75" w:type="dxa"/>
        </w:trPr>
        <w:tc>
          <w:tcPr>
            <w:tcW w:w="9286" w:type="dxa"/>
            <w:gridSpan w:val="3"/>
          </w:tcPr>
          <w:p w:rsidR="005B7BDA" w:rsidRPr="00485CEA" w:rsidRDefault="005B7BDA" w:rsidP="00707640">
            <w:pPr>
              <w:adjustRightInd w:val="0"/>
              <w:snapToGrid w:val="0"/>
              <w:spacing w:before="120" w:after="120"/>
              <w:ind w:right="172"/>
              <w:jc w:val="both"/>
              <w:rPr>
                <w:rFonts w:cs="Times New Roman"/>
                <w:szCs w:val="24"/>
              </w:rPr>
            </w:pPr>
            <w:r w:rsidRPr="00763792">
              <w:rPr>
                <w:rFonts w:eastAsia="細明體" w:cs="Times New Roman"/>
                <w:b/>
                <w:color w:val="000000"/>
                <w:kern w:val="0"/>
                <w:szCs w:val="24"/>
              </w:rPr>
              <w:t>Note</w:t>
            </w:r>
            <w:r>
              <w:rPr>
                <w:rFonts w:eastAsia="細明體" w:cs="Times New Roman"/>
                <w:b/>
                <w:color w:val="000000"/>
                <w:kern w:val="0"/>
                <w:szCs w:val="24"/>
              </w:rPr>
              <w:t>s</w:t>
            </w:r>
            <w:r w:rsidRPr="00763792">
              <w:rPr>
                <w:rFonts w:eastAsia="細明體" w:cs="Times New Roman"/>
                <w:color w:val="000000"/>
                <w:kern w:val="0"/>
                <w:szCs w:val="24"/>
              </w:rPr>
              <w:t>:</w:t>
            </w:r>
          </w:p>
          <w:p w:rsidR="004D6D2A" w:rsidRPr="003974F3" w:rsidRDefault="004D6D2A" w:rsidP="004D6D2A">
            <w:pPr>
              <w:pStyle w:val="a4"/>
              <w:numPr>
                <w:ilvl w:val="0"/>
                <w:numId w:val="19"/>
              </w:numPr>
              <w:adjustRightInd w:val="0"/>
              <w:snapToGrid w:val="0"/>
              <w:ind w:left="522" w:right="170" w:hanging="522"/>
              <w:jc w:val="both"/>
              <w:rPr>
                <w:rFonts w:cs="Times New Roman"/>
                <w:szCs w:val="24"/>
              </w:rPr>
            </w:pPr>
            <w:r>
              <w:rPr>
                <w:rFonts w:eastAsia="細明體" w:cs="Times New Roman"/>
                <w:color w:val="000000"/>
                <w:kern w:val="0"/>
                <w:szCs w:val="24"/>
              </w:rPr>
              <w:t xml:space="preserve">All references to “lease” in this Form shall include Government Lease or Conditions of Sale/Grant/Exchange, etc. (as the case may be) </w:t>
            </w:r>
            <w:r w:rsidRPr="00857ED2">
              <w:rPr>
                <w:rFonts w:eastAsia="細明體" w:cs="Times New Roman"/>
                <w:color w:val="000000"/>
                <w:kern w:val="0"/>
                <w:szCs w:val="24"/>
              </w:rPr>
              <w:t>and “lease” shall be construed accordingly</w:t>
            </w:r>
            <w:r>
              <w:rPr>
                <w:rFonts w:eastAsia="細明體" w:cs="Times New Roman" w:hint="eastAsia"/>
                <w:color w:val="000000"/>
                <w:kern w:val="0"/>
                <w:szCs w:val="24"/>
              </w:rPr>
              <w:t>.</w:t>
            </w:r>
          </w:p>
          <w:p w:rsidR="004D6D2A" w:rsidRPr="004D6D2A" w:rsidRDefault="004D6D2A" w:rsidP="005B7BDA">
            <w:pPr>
              <w:pStyle w:val="a4"/>
              <w:numPr>
                <w:ilvl w:val="0"/>
                <w:numId w:val="19"/>
              </w:numPr>
              <w:adjustRightInd w:val="0"/>
              <w:snapToGrid w:val="0"/>
              <w:spacing w:before="120" w:after="120"/>
              <w:ind w:left="522" w:right="170" w:hanging="522"/>
              <w:jc w:val="both"/>
              <w:rPr>
                <w:rFonts w:cs="Times New Roman"/>
                <w:szCs w:val="24"/>
              </w:rPr>
            </w:pPr>
            <w:r w:rsidRPr="003974F3">
              <w:rPr>
                <w:rFonts w:eastAsia="細明體" w:cs="Times New Roman"/>
                <w:color w:val="000000"/>
                <w:kern w:val="0"/>
                <w:szCs w:val="24"/>
              </w:rPr>
              <w:t>Trees of particular value refer to Old and Valuable Trees (“OVT”), trees that are potentially registrable in the Register of OVT, trees of rare species and other trees (stonewall trees, trees of particular interest, etc.) as designated and preserved under lease.</w:t>
            </w:r>
          </w:p>
          <w:p w:rsidR="005B7BDA" w:rsidRPr="00B477F4" w:rsidRDefault="005B7BDA" w:rsidP="004D6D2A">
            <w:pPr>
              <w:pStyle w:val="a4"/>
              <w:numPr>
                <w:ilvl w:val="0"/>
                <w:numId w:val="19"/>
              </w:numPr>
              <w:adjustRightInd w:val="0"/>
              <w:snapToGrid w:val="0"/>
              <w:spacing w:before="120" w:after="120"/>
              <w:ind w:left="522" w:right="170" w:hanging="522"/>
              <w:jc w:val="both"/>
              <w:rPr>
                <w:rFonts w:cs="Times New Roman"/>
                <w:szCs w:val="24"/>
              </w:rPr>
            </w:pPr>
            <w:r>
              <w:rPr>
                <w:rFonts w:eastAsia="細明體" w:cs="Times New Roman"/>
                <w:color w:val="000000"/>
                <w:kern w:val="0"/>
                <w:szCs w:val="24"/>
              </w:rPr>
              <w:t xml:space="preserve">This form shall be used for submission of the Tree Preservation and Removal Proposal for building development in private projects.  Please read in conjunction with the </w:t>
            </w:r>
            <w:r w:rsidRPr="00C34804">
              <w:rPr>
                <w:rFonts w:eastAsia="細明體" w:cs="Times New Roman"/>
                <w:i/>
                <w:color w:val="000000"/>
                <w:kern w:val="0"/>
                <w:szCs w:val="24"/>
              </w:rPr>
              <w:t>Guidance Notes on Tree Preservation and Removal Proposal for Building Development in Private Projects –</w:t>
            </w:r>
            <w:r>
              <w:rPr>
                <w:rFonts w:eastAsia="細明體" w:cs="Times New Roman"/>
                <w:i/>
                <w:color w:val="000000"/>
                <w:kern w:val="0"/>
                <w:szCs w:val="24"/>
              </w:rPr>
              <w:t xml:space="preserve"> </w:t>
            </w:r>
            <w:r w:rsidRPr="00C34804">
              <w:rPr>
                <w:rFonts w:eastAsia="細明體" w:cs="Times New Roman"/>
                <w:i/>
                <w:color w:val="000000"/>
                <w:kern w:val="0"/>
                <w:szCs w:val="24"/>
              </w:rPr>
              <w:t xml:space="preserve">Compliance </w:t>
            </w:r>
            <w:r>
              <w:rPr>
                <w:rFonts w:eastAsia="細明體" w:cs="Times New Roman"/>
                <w:i/>
                <w:color w:val="000000"/>
                <w:kern w:val="0"/>
                <w:szCs w:val="24"/>
              </w:rPr>
              <w:t>with</w:t>
            </w:r>
            <w:r w:rsidRPr="00C34804">
              <w:rPr>
                <w:rFonts w:eastAsia="細明體" w:cs="Times New Roman"/>
                <w:i/>
                <w:color w:val="000000"/>
                <w:kern w:val="0"/>
                <w:szCs w:val="24"/>
              </w:rPr>
              <w:t xml:space="preserve"> Tree Preservation Clause under Lease</w:t>
            </w:r>
            <w:r>
              <w:rPr>
                <w:rFonts w:eastAsia="細明體" w:cs="Times New Roman"/>
                <w:color w:val="000000"/>
                <w:kern w:val="0"/>
                <w:szCs w:val="24"/>
              </w:rPr>
              <w:t xml:space="preserve"> issued by </w:t>
            </w:r>
            <w:proofErr w:type="spellStart"/>
            <w:r>
              <w:rPr>
                <w:rFonts w:eastAsia="細明體" w:cs="Times New Roman"/>
                <w:color w:val="000000"/>
                <w:kern w:val="0"/>
                <w:szCs w:val="24"/>
              </w:rPr>
              <w:t>Lands</w:t>
            </w:r>
            <w:r>
              <w:rPr>
                <w:rFonts w:eastAsia="細明體" w:cs="Times New Roman" w:hint="eastAsia"/>
                <w:color w:val="000000"/>
                <w:kern w:val="0"/>
                <w:szCs w:val="24"/>
              </w:rPr>
              <w:t>D</w:t>
            </w:r>
            <w:proofErr w:type="spellEnd"/>
            <w:r>
              <w:rPr>
                <w:rFonts w:eastAsia="細明體" w:cs="Times New Roman" w:hint="eastAsia"/>
                <w:color w:val="000000"/>
                <w:kern w:val="0"/>
                <w:szCs w:val="24"/>
              </w:rPr>
              <w:t xml:space="preserve"> </w:t>
            </w:r>
            <w:r>
              <w:rPr>
                <w:rFonts w:eastAsia="細明體" w:cs="Times New Roman"/>
                <w:color w:val="000000"/>
                <w:kern w:val="0"/>
                <w:szCs w:val="24"/>
              </w:rPr>
              <w:t>which</w:t>
            </w:r>
            <w:r>
              <w:rPr>
                <w:rFonts w:eastAsia="細明體" w:cs="Times New Roman" w:hint="eastAsia"/>
                <w:color w:val="000000"/>
                <w:kern w:val="0"/>
                <w:szCs w:val="24"/>
              </w:rPr>
              <w:t xml:space="preserve"> are available on </w:t>
            </w:r>
            <w:proofErr w:type="spellStart"/>
            <w:r>
              <w:rPr>
                <w:rFonts w:eastAsia="細明體" w:cs="Times New Roman" w:hint="eastAsia"/>
                <w:color w:val="000000"/>
                <w:kern w:val="0"/>
                <w:szCs w:val="24"/>
              </w:rPr>
              <w:t>LandsD</w:t>
            </w:r>
            <w:r>
              <w:rPr>
                <w:rFonts w:eastAsia="細明體" w:cs="Times New Roman"/>
                <w:color w:val="000000"/>
                <w:kern w:val="0"/>
                <w:szCs w:val="24"/>
              </w:rPr>
              <w:t>’</w:t>
            </w:r>
            <w:r>
              <w:rPr>
                <w:rFonts w:eastAsia="細明體" w:cs="Times New Roman" w:hint="eastAsia"/>
                <w:color w:val="000000"/>
                <w:kern w:val="0"/>
                <w:szCs w:val="24"/>
              </w:rPr>
              <w:t>s</w:t>
            </w:r>
            <w:proofErr w:type="spellEnd"/>
            <w:r>
              <w:rPr>
                <w:rFonts w:eastAsia="細明體" w:cs="Times New Roman" w:hint="eastAsia"/>
                <w:color w:val="000000"/>
                <w:kern w:val="0"/>
                <w:szCs w:val="24"/>
              </w:rPr>
              <w:t xml:space="preserve"> website</w:t>
            </w:r>
            <w:r>
              <w:rPr>
                <w:rFonts w:eastAsia="細明體" w:cs="Times New Roman"/>
                <w:color w:val="000000"/>
                <w:kern w:val="0"/>
                <w:szCs w:val="24"/>
              </w:rPr>
              <w:t>.</w:t>
            </w:r>
          </w:p>
          <w:p w:rsidR="00B477F4" w:rsidRPr="004D6D2A" w:rsidRDefault="00B477F4" w:rsidP="00316DF9">
            <w:pPr>
              <w:pStyle w:val="a4"/>
              <w:numPr>
                <w:ilvl w:val="0"/>
                <w:numId w:val="19"/>
              </w:numPr>
              <w:adjustRightInd w:val="0"/>
              <w:snapToGrid w:val="0"/>
              <w:spacing w:before="120" w:after="120"/>
              <w:ind w:left="522" w:right="170" w:hanging="522"/>
              <w:jc w:val="both"/>
              <w:rPr>
                <w:rFonts w:cs="Times New Roman"/>
                <w:szCs w:val="24"/>
              </w:rPr>
            </w:pPr>
            <w:r>
              <w:rPr>
                <w:rFonts w:cs="Times New Roman" w:hint="eastAsia"/>
                <w:szCs w:val="24"/>
              </w:rPr>
              <w:t>For trees</w:t>
            </w:r>
            <w:r>
              <w:rPr>
                <w:rFonts w:cs="Times New Roman"/>
                <w:szCs w:val="24"/>
              </w:rPr>
              <w:t xml:space="preserve"> on areas outside lot boundary or on </w:t>
            </w:r>
            <w:proofErr w:type="spellStart"/>
            <w:r>
              <w:rPr>
                <w:rFonts w:cs="Times New Roman"/>
                <w:szCs w:val="24"/>
              </w:rPr>
              <w:t>Coloured</w:t>
            </w:r>
            <w:proofErr w:type="spellEnd"/>
            <w:r>
              <w:rPr>
                <w:rFonts w:cs="Times New Roman"/>
                <w:szCs w:val="24"/>
              </w:rPr>
              <w:t xml:space="preserve"> Areas to be handed back to </w:t>
            </w:r>
            <w:r w:rsidR="00272330">
              <w:rPr>
                <w:rFonts w:cs="Times New Roman"/>
                <w:szCs w:val="24"/>
              </w:rPr>
              <w:t>B/D</w:t>
            </w:r>
            <w:r>
              <w:rPr>
                <w:rFonts w:cs="Times New Roman"/>
                <w:szCs w:val="24"/>
              </w:rPr>
              <w:t xml:space="preserve"> other than </w:t>
            </w:r>
            <w:proofErr w:type="spellStart"/>
            <w:r>
              <w:rPr>
                <w:rFonts w:cs="Times New Roman"/>
                <w:szCs w:val="24"/>
              </w:rPr>
              <w:t>LandsD</w:t>
            </w:r>
            <w:proofErr w:type="spellEnd"/>
            <w:r>
              <w:rPr>
                <w:rFonts w:cs="Times New Roman"/>
                <w:szCs w:val="24"/>
              </w:rPr>
              <w:t xml:space="preserve">, please refer to paragraphs 19 to 21 of </w:t>
            </w:r>
            <w:r w:rsidR="00316DF9">
              <w:rPr>
                <w:rFonts w:cs="Times New Roman"/>
                <w:szCs w:val="24"/>
              </w:rPr>
              <w:t>the PN</w:t>
            </w:r>
            <w:r>
              <w:rPr>
                <w:rFonts w:cs="Times New Roman"/>
                <w:szCs w:val="24"/>
              </w:rPr>
              <w:t>.</w:t>
            </w:r>
          </w:p>
        </w:tc>
      </w:tr>
      <w:tr w:rsidR="005B7BDA" w:rsidRPr="00763792" w:rsidTr="00707640">
        <w:trPr>
          <w:gridBefore w:val="1"/>
          <w:wBefore w:w="75" w:type="dxa"/>
        </w:trPr>
        <w:tc>
          <w:tcPr>
            <w:tcW w:w="9286" w:type="dxa"/>
            <w:gridSpan w:val="3"/>
          </w:tcPr>
          <w:p w:rsidR="005B7BDA" w:rsidRPr="00D345C8" w:rsidRDefault="005B7BDA" w:rsidP="005B7BDA">
            <w:pPr>
              <w:pStyle w:val="a4"/>
              <w:numPr>
                <w:ilvl w:val="0"/>
                <w:numId w:val="19"/>
              </w:numPr>
              <w:adjustRightInd w:val="0"/>
              <w:snapToGrid w:val="0"/>
              <w:spacing w:before="120" w:after="240"/>
              <w:ind w:left="522" w:right="170" w:hanging="522"/>
              <w:jc w:val="both"/>
              <w:rPr>
                <w:rFonts w:eastAsia="細明體" w:cs="Times New Roman"/>
                <w:b/>
                <w:color w:val="000000"/>
                <w:kern w:val="0"/>
                <w:szCs w:val="24"/>
              </w:rPr>
            </w:pPr>
            <w:r w:rsidRPr="00675EFA">
              <w:rPr>
                <w:rFonts w:eastAsia="細明體" w:cs="Times New Roman"/>
                <w:color w:val="000000"/>
                <w:kern w:val="0"/>
                <w:szCs w:val="24"/>
              </w:rPr>
              <w:t xml:space="preserve">Landscape Division and Regional Office for trees outside lot boundary on streets maintained by </w:t>
            </w:r>
            <w:proofErr w:type="spellStart"/>
            <w:r w:rsidRPr="00675EFA">
              <w:rPr>
                <w:rFonts w:eastAsia="細明體" w:cs="Times New Roman"/>
                <w:color w:val="000000"/>
                <w:kern w:val="0"/>
                <w:szCs w:val="24"/>
              </w:rPr>
              <w:t>HyD</w:t>
            </w:r>
            <w:r>
              <w:rPr>
                <w:rFonts w:eastAsia="細明體" w:cs="Times New Roman" w:hint="eastAsia"/>
                <w:color w:val="000000"/>
                <w:kern w:val="0"/>
                <w:szCs w:val="24"/>
              </w:rPr>
              <w:t>.</w:t>
            </w:r>
            <w:proofErr w:type="spellEnd"/>
          </w:p>
        </w:tc>
      </w:tr>
      <w:tr w:rsidR="005B7BDA" w:rsidRPr="00CC7963" w:rsidTr="007076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6237" w:type="dxa"/>
        </w:trPr>
        <w:tc>
          <w:tcPr>
            <w:tcW w:w="568" w:type="dxa"/>
            <w:gridSpan w:val="2"/>
            <w:tcBorders>
              <w:top w:val="nil"/>
              <w:left w:val="nil"/>
              <w:bottom w:val="nil"/>
              <w:right w:val="nil"/>
            </w:tcBorders>
          </w:tcPr>
          <w:p w:rsidR="005B7BDA" w:rsidRPr="002C7D99" w:rsidRDefault="005B7BDA" w:rsidP="00707640">
            <w:pPr>
              <w:widowControl/>
              <w:snapToGrid w:val="0"/>
              <w:jc w:val="center"/>
              <w:rPr>
                <w:rFonts w:eastAsia="細明體" w:cs="Times New Roman"/>
                <w:color w:val="000000"/>
                <w:kern w:val="0"/>
                <w:lang w:val="en-GB"/>
              </w:rPr>
            </w:pPr>
            <w:r w:rsidRPr="002C7D99">
              <w:rPr>
                <w:rFonts w:cs="Times New Roman"/>
              </w:rPr>
              <w:t>#</w:t>
            </w:r>
          </w:p>
        </w:tc>
        <w:tc>
          <w:tcPr>
            <w:tcW w:w="2556" w:type="dxa"/>
            <w:tcBorders>
              <w:top w:val="nil"/>
              <w:left w:val="nil"/>
              <w:bottom w:val="nil"/>
              <w:right w:val="nil"/>
            </w:tcBorders>
          </w:tcPr>
          <w:p w:rsidR="005B7BDA" w:rsidRPr="002C7D99" w:rsidRDefault="005B7BDA" w:rsidP="00707640">
            <w:pPr>
              <w:widowControl/>
              <w:tabs>
                <w:tab w:val="left" w:pos="426"/>
              </w:tabs>
              <w:adjustRightInd w:val="0"/>
              <w:snapToGrid w:val="0"/>
              <w:spacing w:line="300" w:lineRule="auto"/>
              <w:jc w:val="both"/>
              <w:rPr>
                <w:rFonts w:eastAsia="細明體" w:cs="Times New Roman"/>
                <w:color w:val="000000"/>
                <w:kern w:val="0"/>
                <w:lang w:val="en-GB"/>
              </w:rPr>
            </w:pPr>
            <w:r w:rsidRPr="002C7D99">
              <w:rPr>
                <w:rFonts w:cs="Times New Roman"/>
              </w:rPr>
              <w:t>Fill in as appropriate</w:t>
            </w:r>
          </w:p>
        </w:tc>
      </w:tr>
      <w:tr w:rsidR="005B7BDA" w:rsidRPr="00CC7963" w:rsidTr="007076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6237" w:type="dxa"/>
        </w:trPr>
        <w:tc>
          <w:tcPr>
            <w:tcW w:w="568" w:type="dxa"/>
            <w:gridSpan w:val="2"/>
            <w:tcBorders>
              <w:top w:val="nil"/>
              <w:left w:val="nil"/>
              <w:bottom w:val="nil"/>
              <w:right w:val="nil"/>
            </w:tcBorders>
            <w:vAlign w:val="bottom"/>
          </w:tcPr>
          <w:p w:rsidR="005B7BDA" w:rsidRPr="002C7D99" w:rsidRDefault="005B7BDA" w:rsidP="00707640">
            <w:pPr>
              <w:widowControl/>
              <w:snapToGrid w:val="0"/>
              <w:jc w:val="center"/>
              <w:rPr>
                <w:rFonts w:eastAsia="細明體" w:cs="Times New Roman"/>
                <w:color w:val="000000"/>
                <w:kern w:val="0"/>
                <w:lang w:val="en-GB"/>
              </w:rPr>
            </w:pPr>
            <w:r w:rsidRPr="002C7D99">
              <w:rPr>
                <w:rFonts w:cs="Times New Roman"/>
              </w:rPr>
              <w:t>*</w:t>
            </w:r>
          </w:p>
        </w:tc>
        <w:tc>
          <w:tcPr>
            <w:tcW w:w="2556" w:type="dxa"/>
            <w:tcBorders>
              <w:top w:val="nil"/>
              <w:left w:val="nil"/>
              <w:bottom w:val="nil"/>
              <w:right w:val="nil"/>
            </w:tcBorders>
          </w:tcPr>
          <w:p w:rsidR="005B7BDA" w:rsidRPr="002C7D99" w:rsidRDefault="005B7BDA" w:rsidP="00707640">
            <w:pPr>
              <w:widowControl/>
              <w:tabs>
                <w:tab w:val="left" w:pos="426"/>
              </w:tabs>
              <w:snapToGrid w:val="0"/>
              <w:jc w:val="both"/>
              <w:rPr>
                <w:rFonts w:eastAsia="細明體" w:cs="Times New Roman"/>
                <w:color w:val="000000"/>
                <w:kern w:val="0"/>
                <w:lang w:val="en-GB"/>
              </w:rPr>
            </w:pPr>
            <w:r>
              <w:rPr>
                <w:rFonts w:cs="Times New Roman"/>
              </w:rPr>
              <w:t>Select</w:t>
            </w:r>
            <w:r w:rsidRPr="002C7D99">
              <w:rPr>
                <w:rFonts w:cs="Times New Roman"/>
              </w:rPr>
              <w:t xml:space="preserve"> as appropriate</w:t>
            </w:r>
          </w:p>
        </w:tc>
      </w:tr>
      <w:tr w:rsidR="005B7BDA" w:rsidRPr="00CC7963" w:rsidTr="007076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6237" w:type="dxa"/>
        </w:trPr>
        <w:tc>
          <w:tcPr>
            <w:tcW w:w="568" w:type="dxa"/>
            <w:gridSpan w:val="2"/>
            <w:tcBorders>
              <w:top w:val="nil"/>
              <w:left w:val="nil"/>
              <w:bottom w:val="nil"/>
              <w:right w:val="nil"/>
            </w:tcBorders>
            <w:vAlign w:val="bottom"/>
          </w:tcPr>
          <w:p w:rsidR="005B7BDA" w:rsidRPr="002C7D99" w:rsidRDefault="005B7BDA" w:rsidP="00707640">
            <w:pPr>
              <w:widowControl/>
              <w:snapToGrid w:val="0"/>
              <w:jc w:val="center"/>
              <w:rPr>
                <w:rFonts w:eastAsia="細明體" w:cs="Times New Roman"/>
                <w:color w:val="000000"/>
                <w:kern w:val="0"/>
                <w:lang w:val="en-GB"/>
              </w:rPr>
            </w:pPr>
            <w:r w:rsidRPr="004A6CCD">
              <w:rPr>
                <w:rFonts w:eastAsia="新細明體o浡渀." w:cs="Times New Roman"/>
                <w:color w:val="000000"/>
                <w:kern w:val="0"/>
                <w:sz w:val="28"/>
              </w:rPr>
              <w:t>□</w:t>
            </w:r>
          </w:p>
        </w:tc>
        <w:tc>
          <w:tcPr>
            <w:tcW w:w="2556" w:type="dxa"/>
            <w:tcBorders>
              <w:top w:val="nil"/>
              <w:left w:val="nil"/>
              <w:bottom w:val="nil"/>
              <w:right w:val="nil"/>
            </w:tcBorders>
          </w:tcPr>
          <w:p w:rsidR="005B7BDA" w:rsidRPr="002C7D99" w:rsidRDefault="005B7BDA" w:rsidP="00707640">
            <w:pPr>
              <w:widowControl/>
              <w:snapToGrid w:val="0"/>
              <w:spacing w:before="120"/>
              <w:jc w:val="both"/>
              <w:rPr>
                <w:rFonts w:eastAsia="細明體" w:cs="Times New Roman"/>
                <w:color w:val="000000"/>
                <w:kern w:val="0"/>
                <w:lang w:val="en-GB"/>
              </w:rPr>
            </w:pPr>
            <w:r w:rsidRPr="002C7D99">
              <w:rPr>
                <w:rFonts w:cs="Times New Roman"/>
              </w:rPr>
              <w:t xml:space="preserve">Tick </w:t>
            </w:r>
            <w:r>
              <w:rPr>
                <w:rFonts w:cs="Times New Roman"/>
              </w:rPr>
              <w:t>as appropriate</w:t>
            </w:r>
          </w:p>
        </w:tc>
      </w:tr>
    </w:tbl>
    <w:p w:rsidR="005B7BDA" w:rsidRDefault="005B7BDA">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B477F4" w:rsidRDefault="00B477F4">
      <w:pPr>
        <w:widowControl/>
        <w:rPr>
          <w:rFonts w:cs="Times New Roman"/>
          <w:szCs w:val="24"/>
        </w:rPr>
      </w:pPr>
    </w:p>
    <w:p w:rsidR="00C3183F" w:rsidRPr="00CD4403" w:rsidRDefault="00C3183F" w:rsidP="00CD4403">
      <w:pPr>
        <w:jc w:val="center"/>
        <w:rPr>
          <w:b/>
          <w:szCs w:val="24"/>
        </w:rPr>
      </w:pPr>
      <w:r w:rsidRPr="00CD4403">
        <w:rPr>
          <w:rFonts w:hint="eastAsia"/>
          <w:b/>
          <w:szCs w:val="24"/>
        </w:rPr>
        <w:t>Owner</w:t>
      </w:r>
      <w:r w:rsidRPr="00CD4403">
        <w:rPr>
          <w:b/>
          <w:szCs w:val="24"/>
        </w:rPr>
        <w:t>’</w:t>
      </w:r>
      <w:r w:rsidRPr="00CD4403">
        <w:rPr>
          <w:rFonts w:hint="eastAsia"/>
          <w:b/>
          <w:szCs w:val="24"/>
        </w:rPr>
        <w:t>s Statement</w:t>
      </w:r>
      <w:r w:rsidRPr="00CD4403">
        <w:rPr>
          <w:b/>
          <w:szCs w:val="24"/>
        </w:rPr>
        <w:t xml:space="preserve"> regarding Self-Certification of Compliance</w:t>
      </w:r>
      <w:r w:rsidRPr="00CD4403">
        <w:rPr>
          <w:rFonts w:hint="eastAsia"/>
          <w:b/>
          <w:szCs w:val="24"/>
        </w:rPr>
        <w:t xml:space="preserve"> </w:t>
      </w:r>
      <w:r w:rsidRPr="00CD4403">
        <w:rPr>
          <w:b/>
          <w:szCs w:val="24"/>
        </w:rPr>
        <w:t>on</w:t>
      </w:r>
    </w:p>
    <w:p w:rsidR="00C3183F" w:rsidRPr="00CD4403" w:rsidRDefault="00C3183F" w:rsidP="00CD4403">
      <w:pPr>
        <w:jc w:val="center"/>
        <w:rPr>
          <w:b/>
          <w:szCs w:val="24"/>
        </w:rPr>
      </w:pPr>
      <w:r w:rsidRPr="00CD4403">
        <w:rPr>
          <w:b/>
          <w:szCs w:val="24"/>
        </w:rPr>
        <w:t>Submission of Tree Preservation and Removal Proposal</w:t>
      </w:r>
      <w:r w:rsidRPr="00CD4403">
        <w:rPr>
          <w:rFonts w:hint="eastAsia"/>
          <w:b/>
          <w:szCs w:val="24"/>
        </w:rPr>
        <w:t xml:space="preserve"> </w:t>
      </w:r>
      <w:r w:rsidRPr="00CD4403">
        <w:rPr>
          <w:b/>
          <w:szCs w:val="24"/>
        </w:rPr>
        <w:t>within Lot</w:t>
      </w:r>
    </w:p>
    <w:p w:rsidR="00C3183F" w:rsidRPr="00E852B2" w:rsidRDefault="00C3183F" w:rsidP="00CD4403">
      <w:pPr>
        <w:jc w:val="center"/>
        <w:rPr>
          <w:b/>
          <w:sz w:val="26"/>
          <w:szCs w:val="26"/>
        </w:rPr>
      </w:pPr>
      <w:proofErr w:type="gramStart"/>
      <w:r w:rsidRPr="00CD4403">
        <w:rPr>
          <w:b/>
          <w:szCs w:val="24"/>
        </w:rPr>
        <w:t>under</w:t>
      </w:r>
      <w:proofErr w:type="gramEnd"/>
      <w:r w:rsidRPr="00CD4403">
        <w:rPr>
          <w:b/>
          <w:szCs w:val="24"/>
        </w:rPr>
        <w:t xml:space="preserve"> Tree Preservation Clause under Lease</w:t>
      </w:r>
      <w:r w:rsidRPr="00E852B2">
        <w:rPr>
          <w:rFonts w:hint="eastAsia"/>
          <w:b/>
          <w:sz w:val="26"/>
          <w:szCs w:val="26"/>
          <w:vertAlign w:val="superscript"/>
        </w:rPr>
        <w:t xml:space="preserve"> </w:t>
      </w:r>
      <w:r w:rsidR="00BC6E6A">
        <w:rPr>
          <w:rFonts w:hint="eastAsia"/>
          <w:vertAlign w:val="superscript"/>
        </w:rPr>
        <w:t xml:space="preserve">Notes (1) </w:t>
      </w:r>
      <w:r w:rsidR="00BC6E6A">
        <w:rPr>
          <w:vertAlign w:val="superscript"/>
        </w:rPr>
        <w:t xml:space="preserve">&amp; </w:t>
      </w:r>
      <w:r w:rsidR="00BC6E6A">
        <w:rPr>
          <w:rFonts w:hint="eastAsia"/>
          <w:vertAlign w:val="superscript"/>
        </w:rPr>
        <w:t>(2)</w:t>
      </w:r>
    </w:p>
    <w:p w:rsidR="00C3183F" w:rsidRPr="00EB61FB" w:rsidRDefault="00C3183F" w:rsidP="00C3183F"/>
    <w:p w:rsidR="00C3183F" w:rsidRPr="00EB61FB" w:rsidRDefault="00C3183F" w:rsidP="00C3183F"/>
    <w:tbl>
      <w:tblPr>
        <w:tblStyle w:val="a3"/>
        <w:tblW w:w="900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000"/>
      </w:tblGrid>
      <w:tr w:rsidR="00C3183F" w:rsidRPr="00EB61FB" w:rsidTr="00707640">
        <w:trPr>
          <w:trHeight w:val="416"/>
        </w:trPr>
        <w:tc>
          <w:tcPr>
            <w:tcW w:w="9000" w:type="dxa"/>
            <w:shd w:val="clear" w:color="auto" w:fill="auto"/>
            <w:vAlign w:val="center"/>
          </w:tcPr>
          <w:tbl>
            <w:tblPr>
              <w:tblStyle w:val="a3"/>
              <w:tblW w:w="89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69"/>
              <w:gridCol w:w="8462"/>
            </w:tblGrid>
            <w:tr w:rsidR="00C3183F" w:rsidRPr="00EB61FB" w:rsidTr="00707640">
              <w:trPr>
                <w:trHeight w:val="446"/>
              </w:trPr>
              <w:tc>
                <w:tcPr>
                  <w:tcW w:w="469" w:type="dxa"/>
                </w:tcPr>
                <w:p w:rsidR="00C3183F" w:rsidRPr="00EB61FB" w:rsidRDefault="00C3183F" w:rsidP="00707640">
                  <w:pPr>
                    <w:pStyle w:val="Default"/>
                    <w:snapToGrid w:val="0"/>
                    <w:spacing w:before="120"/>
                    <w:ind w:left="-108"/>
                    <w:rPr>
                      <w:color w:val="auto"/>
                      <w:kern w:val="2"/>
                    </w:rPr>
                  </w:pPr>
                  <w:r w:rsidRPr="00EB61FB">
                    <w:rPr>
                      <w:b/>
                    </w:rPr>
                    <w:t>To:</w:t>
                  </w:r>
                </w:p>
              </w:tc>
              <w:tc>
                <w:tcPr>
                  <w:tcW w:w="8462" w:type="dxa"/>
                </w:tcPr>
                <w:p w:rsidR="00C3183F" w:rsidRPr="00EB61FB" w:rsidRDefault="00CF1EE6" w:rsidP="00707640">
                  <w:pPr>
                    <w:pStyle w:val="Default"/>
                    <w:snapToGrid w:val="0"/>
                    <w:spacing w:before="120"/>
                    <w:rPr>
                      <w:color w:val="auto"/>
                      <w:kern w:val="2"/>
                    </w:rPr>
                  </w:pPr>
                  <w:sdt>
                    <w:sdtPr>
                      <w:rPr>
                        <w:rStyle w:val="r12a0"/>
                      </w:rPr>
                      <w:alias w:val="DLO/Section"/>
                      <w:tag w:val="DLO/Section"/>
                      <w:id w:val="1663427671"/>
                      <w:placeholder>
                        <w:docPart w:val="86A49D5FF12A411AB802DDBAD6BC5A57"/>
                      </w:placeholder>
                      <w:showingPlcHdr/>
                      <w15:color w:val="000000"/>
                      <w:comboBox>
                        <w:listItem w:displayText="(Please select/input name of Office/Specialist 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b w:val="0"/>
                        <w:color w:val="0070C0"/>
                        <w:u w:val="none"/>
                      </w:rPr>
                    </w:sdtEndPr>
                    <w:sdtContent>
                      <w:r w:rsidR="00C3183F" w:rsidRPr="00EB61FB">
                        <w:rPr>
                          <w:rStyle w:val="af0"/>
                          <w:b/>
                          <w:color w:val="0070C0"/>
                        </w:rPr>
                        <w:t>*District Lands Office/#_________/ #_________ Section</w:t>
                      </w:r>
                    </w:sdtContent>
                  </w:sdt>
                  <w:r w:rsidR="00C3183F" w:rsidRPr="00EB61FB">
                    <w:rPr>
                      <w:b/>
                    </w:rPr>
                    <w:t xml:space="preserve"> of Lands Department</w:t>
                  </w:r>
                </w:p>
              </w:tc>
            </w:tr>
          </w:tbl>
          <w:p w:rsidR="00C3183F" w:rsidRPr="00EB61FB" w:rsidRDefault="00C3183F" w:rsidP="00707640">
            <w:pPr>
              <w:rPr>
                <w:b/>
              </w:rPr>
            </w:pPr>
          </w:p>
        </w:tc>
      </w:tr>
    </w:tbl>
    <w:p w:rsidR="00C3183F" w:rsidRPr="00EB61FB" w:rsidRDefault="00C3183F" w:rsidP="00C3183F"/>
    <w:p w:rsidR="00C3183F" w:rsidRPr="00EB61FB" w:rsidRDefault="00CF1EE6" w:rsidP="00C3183F">
      <w:pPr>
        <w:tabs>
          <w:tab w:val="left" w:pos="1080"/>
          <w:tab w:val="left" w:pos="3420"/>
          <w:tab w:val="left" w:pos="4678"/>
          <w:tab w:val="right" w:pos="9720"/>
        </w:tabs>
        <w:spacing w:before="120" w:after="240" w:line="300" w:lineRule="auto"/>
        <w:ind w:right="-34" w:firstLine="1140"/>
        <w:jc w:val="both"/>
      </w:pPr>
      <w:sdt>
        <w:sdtPr>
          <w:rPr>
            <w:rStyle w:val="r120"/>
          </w:rPr>
          <w:alias w:val="I/We"/>
          <w:tag w:val="I/We"/>
          <w:id w:val="975029625"/>
          <w:placeholder>
            <w:docPart w:val="80925B0CD0624C27BEE6C13DC5A3A580"/>
          </w:placeholder>
          <w:showingPlcHdr/>
          <w:dropDownList>
            <w:listItem w:displayText="I" w:value="1"/>
            <w:listItem w:displayText="We" w:value="2"/>
          </w:dropDownList>
        </w:sdtPr>
        <w:sdtEndPr>
          <w:rPr>
            <w:rStyle w:val="a0"/>
            <w:rFonts w:cstheme="minorBidi"/>
            <w:color w:val="0070C0"/>
            <w:u w:val="none"/>
          </w:rPr>
        </w:sdtEndPr>
        <w:sdtContent>
          <w:r w:rsidR="00C3183F" w:rsidRPr="00EB61FB">
            <w:rPr>
              <w:color w:val="0070C0"/>
            </w:rPr>
            <w:t>*I/ We</w:t>
          </w:r>
        </w:sdtContent>
      </w:sdt>
      <w:r w:rsidR="00C3183F" w:rsidRPr="00EB61FB">
        <w:t xml:space="preserve">, </w:t>
      </w:r>
      <w:sdt>
        <w:sdtPr>
          <w:rPr>
            <w:rStyle w:val="r120"/>
          </w:rPr>
          <w:alias w:val="name of Lot owner(s)"/>
          <w:tag w:val="name of Lot owner(s)"/>
          <w:id w:val="697517684"/>
          <w:placeholder>
            <w:docPart w:val="D37798C0025B4BC8BA810F1C011B0346"/>
          </w:placeholder>
          <w:showingPlcHdr/>
          <w:text/>
        </w:sdtPr>
        <w:sdtEndPr>
          <w:rPr>
            <w:rStyle w:val="a0"/>
            <w:rFonts w:cstheme="minorBidi"/>
            <w:color w:val="0070C0"/>
            <w:u w:val="none"/>
          </w:rPr>
        </w:sdtEndPr>
        <w:sdtContent>
          <w:r w:rsidR="00C3183F" w:rsidRPr="00EB61FB">
            <w:rPr>
              <w:color w:val="0070C0"/>
            </w:rPr>
            <w:t>#______________________________</w:t>
          </w:r>
        </w:sdtContent>
      </w:sdt>
      <w:r w:rsidR="00C3183F" w:rsidRPr="00EB61FB">
        <w:rPr>
          <w:i/>
        </w:rPr>
        <w:t xml:space="preserve"> </w:t>
      </w:r>
      <w:r w:rsidR="00C3183F" w:rsidRPr="00EB61FB">
        <w:t>(</w:t>
      </w:r>
      <w:r w:rsidR="00C3183F" w:rsidRPr="00EB61FB">
        <w:rPr>
          <w:rFonts w:hint="eastAsia"/>
          <w:i/>
        </w:rPr>
        <w:t>N</w:t>
      </w:r>
      <w:r w:rsidR="00C3183F" w:rsidRPr="00EB61FB">
        <w:rPr>
          <w:i/>
        </w:rPr>
        <w:t>ame of the Lot Owner(s)</w:t>
      </w:r>
      <w:r w:rsidR="00C3183F" w:rsidRPr="00EB61FB">
        <w:t>), have appointed or authorized the Registered Landscape Architect</w:t>
      </w:r>
      <w:r w:rsidR="00C3183F" w:rsidRPr="00EB61FB">
        <w:rPr>
          <w:rFonts w:hint="eastAsia"/>
        </w:rPr>
        <w:t xml:space="preserve"> (RLA)</w:t>
      </w:r>
      <w:r w:rsidR="00C3183F" w:rsidRPr="00EB61FB">
        <w:t xml:space="preserve">, </w:t>
      </w:r>
      <w:sdt>
        <w:sdtPr>
          <w:rPr>
            <w:rStyle w:val="r120"/>
          </w:rPr>
          <w:alias w:val="Name of Registrated Landscape Architect"/>
          <w:tag w:val="Name of Registrated Landscape Architect"/>
          <w:id w:val="793170390"/>
          <w:placeholder>
            <w:docPart w:val="C8B2C7263A4E40BCA9730A671C096CB2"/>
          </w:placeholder>
          <w:showingPlcHdr/>
          <w:text/>
        </w:sdtPr>
        <w:sdtEndPr>
          <w:rPr>
            <w:rStyle w:val="a0"/>
            <w:rFonts w:cstheme="minorBidi"/>
            <w:color w:val="auto"/>
            <w:u w:val="none"/>
          </w:rPr>
        </w:sdtEndPr>
        <w:sdtContent>
          <w:r w:rsidR="00C3183F" w:rsidRPr="00EB61FB">
            <w:rPr>
              <w:color w:val="0070C0"/>
            </w:rPr>
            <w:t>#_________________________</w:t>
          </w:r>
        </w:sdtContent>
      </w:sdt>
      <w:r w:rsidR="00C3183F" w:rsidRPr="00EB61FB">
        <w:rPr>
          <w:rFonts w:hint="eastAsia"/>
        </w:rPr>
        <w:t xml:space="preserve"> </w:t>
      </w:r>
      <w:r w:rsidR="00C3183F" w:rsidRPr="00EB61FB">
        <w:rPr>
          <w:i/>
        </w:rPr>
        <w:t>(Name)</w:t>
      </w:r>
      <w:r w:rsidR="00C3183F" w:rsidRPr="00EB61FB">
        <w:t xml:space="preserve"> (Registration </w:t>
      </w:r>
      <w:r w:rsidR="00C3183F" w:rsidRPr="00EB61FB">
        <w:rPr>
          <w:rFonts w:hint="eastAsia"/>
        </w:rPr>
        <w:t>Number (No.)</w:t>
      </w:r>
      <w:r w:rsidR="00C3183F" w:rsidRPr="00EB61FB">
        <w:t xml:space="preserve"> </w:t>
      </w:r>
      <w:sdt>
        <w:sdtPr>
          <w:rPr>
            <w:rStyle w:val="r120"/>
          </w:rPr>
          <w:alias w:val="Registration No."/>
          <w:tag w:val="Registration No."/>
          <w:id w:val="1763258619"/>
          <w:placeholder>
            <w:docPart w:val="7001CFB62F6C4B949EC383F52A7E0D72"/>
          </w:placeholder>
          <w:showingPlcHdr/>
          <w:text/>
        </w:sdtPr>
        <w:sdtEndPr>
          <w:rPr>
            <w:rStyle w:val="a0"/>
            <w:rFonts w:cstheme="minorBidi"/>
            <w:color w:val="auto"/>
            <w:u w:val="none"/>
          </w:rPr>
        </w:sdtEndPr>
        <w:sdtContent>
          <w:r w:rsidR="00C3183F" w:rsidRPr="00EB61FB">
            <w:rPr>
              <w:color w:val="0070C0"/>
            </w:rPr>
            <w:t>#___________</w:t>
          </w:r>
        </w:sdtContent>
      </w:sdt>
      <w:r w:rsidR="00C3183F" w:rsidRPr="00EB61FB">
        <w:t xml:space="preserve">) to act on </w:t>
      </w:r>
      <w:sdt>
        <w:sdtPr>
          <w:rPr>
            <w:rStyle w:val="r120"/>
          </w:rPr>
          <w:alias w:val="my/our"/>
          <w:tag w:val="my/our"/>
          <w:id w:val="1489744086"/>
          <w:placeholder>
            <w:docPart w:val="DE846760E94846EB8EF2637A56B4A044"/>
          </w:placeholder>
          <w:showingPlcHdr/>
          <w:dropDownList>
            <w:listItem w:displayText="my" w:value="1"/>
            <w:listItem w:displayText="our" w:value="2"/>
          </w:dropDownList>
        </w:sdtPr>
        <w:sdtEndPr>
          <w:rPr>
            <w:rStyle w:val="a0"/>
            <w:rFonts w:cstheme="minorBidi"/>
            <w:color w:val="auto"/>
            <w:u w:val="none"/>
          </w:rPr>
        </w:sdtEndPr>
        <w:sdtContent>
          <w:r w:rsidR="00C3183F" w:rsidRPr="00EB61FB">
            <w:rPr>
              <w:color w:val="0070C0"/>
            </w:rPr>
            <w:t>*my/ our</w:t>
          </w:r>
        </w:sdtContent>
      </w:sdt>
      <w:r w:rsidR="00C3183F" w:rsidRPr="00EB61FB">
        <w:t xml:space="preserve"> behalf to submit a </w:t>
      </w:r>
      <w:r w:rsidR="00C3183F" w:rsidRPr="00EB61FB">
        <w:rPr>
          <w:rFonts w:hint="eastAsia"/>
        </w:rPr>
        <w:t>S</w:t>
      </w:r>
      <w:r w:rsidR="00C3183F" w:rsidRPr="00EB61FB">
        <w:t>elf-</w:t>
      </w:r>
      <w:r w:rsidR="00C3183F" w:rsidRPr="00EB61FB">
        <w:rPr>
          <w:rFonts w:hint="eastAsia"/>
        </w:rPr>
        <w:t>C</w:t>
      </w:r>
      <w:r w:rsidR="00C3183F" w:rsidRPr="00EB61FB">
        <w:t>ertificat</w:t>
      </w:r>
      <w:r w:rsidR="00C3183F" w:rsidRPr="00EB61FB">
        <w:rPr>
          <w:rFonts w:hint="eastAsia"/>
        </w:rPr>
        <w:t>ion</w:t>
      </w:r>
      <w:r w:rsidR="00C3183F" w:rsidRPr="00EB61FB">
        <w:t xml:space="preserve"> of </w:t>
      </w:r>
      <w:r w:rsidR="00C3183F" w:rsidRPr="00EB61FB">
        <w:rPr>
          <w:rFonts w:hint="eastAsia"/>
        </w:rPr>
        <w:t>C</w:t>
      </w:r>
      <w:r w:rsidR="00C3183F" w:rsidRPr="00EB61FB">
        <w:t xml:space="preserve">ompliance (SCC) </w:t>
      </w:r>
      <w:r w:rsidR="00C3183F" w:rsidRPr="00EB61FB">
        <w:rPr>
          <w:color w:val="000000" w:themeColor="text1"/>
        </w:rPr>
        <w:t>on</w:t>
      </w:r>
      <w:r w:rsidR="00C3183F" w:rsidRPr="00EB61FB">
        <w:t xml:space="preserve"> the</w:t>
      </w:r>
      <w:r w:rsidR="00C3183F" w:rsidRPr="00EB61FB">
        <w:rPr>
          <w:rFonts w:hint="eastAsia"/>
        </w:rPr>
        <w:t xml:space="preserve"> </w:t>
      </w:r>
      <w:r w:rsidR="00C3183F" w:rsidRPr="00EB61FB">
        <w:rPr>
          <w:rFonts w:hint="eastAsia"/>
          <w:lang w:eastAsia="zh-HK"/>
        </w:rPr>
        <w:t xml:space="preserve">submission </w:t>
      </w:r>
      <w:r w:rsidR="00C3183F" w:rsidRPr="00EB61FB">
        <w:t xml:space="preserve">of </w:t>
      </w:r>
      <w:r w:rsidR="00C3183F">
        <w:t>Tree Preservation and Removal Proposal (TPRP)</w:t>
      </w:r>
      <w:r w:rsidR="00C3183F" w:rsidRPr="00EB61FB">
        <w:t xml:space="preserve"> required under Special Condition No.(s) </w:t>
      </w:r>
      <w:sdt>
        <w:sdtPr>
          <w:rPr>
            <w:rStyle w:val="r120"/>
          </w:rPr>
          <w:alias w:val="Special Conditions no(s)."/>
          <w:tag w:val="Special Conditions no(s)."/>
          <w:id w:val="1812903699"/>
          <w:placeholder>
            <w:docPart w:val="1C9FC0E3EEDC4ABF92B27652D45C49DA"/>
          </w:placeholder>
          <w:showingPlcHdr/>
          <w:text/>
        </w:sdtPr>
        <w:sdtEndPr>
          <w:rPr>
            <w:rStyle w:val="a0"/>
            <w:rFonts w:cstheme="minorBidi"/>
            <w:color w:val="auto"/>
            <w:u w:val="none"/>
          </w:rPr>
        </w:sdtEndPr>
        <w:sdtContent>
          <w:r w:rsidR="00C3183F" w:rsidRPr="00EB61FB">
            <w:rPr>
              <w:color w:val="0070C0"/>
            </w:rPr>
            <w:t>#____</w:t>
          </w:r>
        </w:sdtContent>
      </w:sdt>
      <w:r w:rsidR="00C3183F" w:rsidRPr="00EB61FB">
        <w:t xml:space="preserve"> of the lease</w:t>
      </w:r>
      <w:r w:rsidR="00C3183F" w:rsidRPr="00EB61FB">
        <w:rPr>
          <w:rFonts w:hint="eastAsia"/>
          <w:vertAlign w:val="superscript"/>
        </w:rPr>
        <w:t xml:space="preserve"> Note (</w:t>
      </w:r>
      <w:r w:rsidR="003D6C1C">
        <w:rPr>
          <w:vertAlign w:val="superscript"/>
        </w:rPr>
        <w:t>2</w:t>
      </w:r>
      <w:r w:rsidR="00C3183F" w:rsidRPr="00EB61FB">
        <w:rPr>
          <w:rFonts w:hint="eastAsia"/>
          <w:vertAlign w:val="superscript"/>
        </w:rPr>
        <w:t>)</w:t>
      </w:r>
      <w:r w:rsidR="00C3183F" w:rsidRPr="00EB61FB">
        <w:t xml:space="preserve"> of </w:t>
      </w:r>
      <w:sdt>
        <w:sdtPr>
          <w:rPr>
            <w:rStyle w:val="r120"/>
          </w:rPr>
          <w:alias w:val="lot no."/>
          <w:tag w:val="lot no."/>
          <w:id w:val="-951401340"/>
          <w:placeholder>
            <w:docPart w:val="CB98361D6BD54019887E8A462D251A1B"/>
          </w:placeholder>
          <w:showingPlcHdr/>
          <w:text/>
        </w:sdtPr>
        <w:sdtEndPr>
          <w:rPr>
            <w:rStyle w:val="a0"/>
            <w:rFonts w:cstheme="minorBidi"/>
            <w:color w:val="auto"/>
            <w:u w:val="none"/>
          </w:rPr>
        </w:sdtEndPr>
        <w:sdtContent>
          <w:r w:rsidR="00C3183F" w:rsidRPr="00EB61FB">
            <w:rPr>
              <w:color w:val="0070C0"/>
            </w:rPr>
            <w:t>#____________</w:t>
          </w:r>
        </w:sdtContent>
      </w:sdt>
      <w:r w:rsidR="00C3183F" w:rsidRPr="00EB61FB">
        <w:rPr>
          <w:rFonts w:hint="eastAsia"/>
        </w:rPr>
        <w:t xml:space="preserve"> </w:t>
      </w:r>
      <w:r w:rsidR="00C3183F" w:rsidRPr="00EB61FB">
        <w:t>(</w:t>
      </w:r>
      <w:r w:rsidR="00C3183F" w:rsidRPr="00EB61FB">
        <w:rPr>
          <w:i/>
        </w:rPr>
        <w:t>lot number</w:t>
      </w:r>
      <w:r w:rsidR="00C3183F" w:rsidRPr="00EB61FB">
        <w:t xml:space="preserve">). </w:t>
      </w:r>
      <w:r w:rsidR="00C3183F" w:rsidRPr="00EB61FB">
        <w:rPr>
          <w:rFonts w:hint="eastAsia"/>
        </w:rPr>
        <w:t xml:space="preserve"> </w:t>
      </w:r>
      <w:r w:rsidR="00C3183F" w:rsidRPr="00EB61FB">
        <w:t xml:space="preserve">The submitted </w:t>
      </w:r>
      <w:r w:rsidR="00C3183F">
        <w:t>TPRP</w:t>
      </w:r>
      <w:r w:rsidR="00C3183F" w:rsidRPr="00EB61FB">
        <w:t xml:space="preserve"> certified by </w:t>
      </w:r>
      <w:sdt>
        <w:sdtPr>
          <w:rPr>
            <w:rStyle w:val="r120"/>
          </w:rPr>
          <w:alias w:val="my/our"/>
          <w:tag w:val="my/our"/>
          <w:id w:val="-2061780422"/>
          <w:placeholder>
            <w:docPart w:val="5EBFAA9EBB264DC182F870F1F84ABA39"/>
          </w:placeholder>
          <w:showingPlcHdr/>
          <w:dropDownList>
            <w:listItem w:displayText="my" w:value="1"/>
            <w:listItem w:displayText="our" w:value="2"/>
          </w:dropDownList>
        </w:sdtPr>
        <w:sdtEndPr>
          <w:rPr>
            <w:rStyle w:val="a0"/>
            <w:rFonts w:cstheme="minorBidi"/>
            <w:color w:val="0070C0"/>
            <w:u w:val="none"/>
          </w:rPr>
        </w:sdtEndPr>
        <w:sdtContent>
          <w:r w:rsidR="00C3183F" w:rsidRPr="00EB61FB">
            <w:rPr>
              <w:color w:val="0070C0"/>
            </w:rPr>
            <w:t>*my/ our</w:t>
          </w:r>
        </w:sdtContent>
      </w:sdt>
      <w:r w:rsidR="00C3183F" w:rsidRPr="00EB61FB">
        <w:rPr>
          <w:rFonts w:hint="eastAsia"/>
        </w:rPr>
        <w:t xml:space="preserve"> RLA</w:t>
      </w:r>
      <w:r w:rsidR="00C3183F" w:rsidRPr="00EB61FB">
        <w:t xml:space="preserve"> </w:t>
      </w:r>
      <w:r w:rsidR="00C3183F" w:rsidRPr="00EB61FB">
        <w:rPr>
          <w:color w:val="000000" w:themeColor="text1"/>
        </w:rPr>
        <w:t>has fulfilled the submission requirement of the foresaid Special Condition</w:t>
      </w:r>
      <w:r w:rsidR="00C3183F" w:rsidRPr="00EB61FB">
        <w:t xml:space="preserve">.  </w:t>
      </w:r>
      <w:sdt>
        <w:sdtPr>
          <w:rPr>
            <w:rStyle w:val="r120"/>
          </w:rPr>
          <w:alias w:val="My/Our"/>
          <w:tag w:val="My/Our"/>
          <w:id w:val="106244002"/>
          <w:placeholder>
            <w:docPart w:val="A4694E7106BB4A78A39771AF1563D432"/>
          </w:placeholder>
          <w:showingPlcHdr/>
          <w:dropDownList>
            <w:listItem w:displayText="My" w:value="1"/>
            <w:listItem w:displayText="Our" w:value="2"/>
          </w:dropDownList>
        </w:sdtPr>
        <w:sdtEndPr>
          <w:rPr>
            <w:rStyle w:val="a0"/>
            <w:rFonts w:cstheme="minorBidi"/>
            <w:color w:val="auto"/>
            <w:u w:val="none"/>
          </w:rPr>
        </w:sdtEndPr>
        <w:sdtContent>
          <w:r w:rsidR="00C3183F" w:rsidRPr="00EB61FB">
            <w:rPr>
              <w:color w:val="0070C0"/>
            </w:rPr>
            <w:t>*My/ Our</w:t>
          </w:r>
        </w:sdtContent>
      </w:sdt>
      <w:r w:rsidR="00C3183F" w:rsidRPr="00EB61FB">
        <w:rPr>
          <w:rFonts w:hint="eastAsia"/>
        </w:rPr>
        <w:t xml:space="preserve"> RLA</w:t>
      </w:r>
      <w:r w:rsidR="00C3183F" w:rsidRPr="00EB61FB">
        <w:t xml:space="preserve"> will submit </w:t>
      </w:r>
      <w:r w:rsidR="00C3183F" w:rsidRPr="00BB1397">
        <w:rPr>
          <w:b/>
        </w:rPr>
        <w:t xml:space="preserve">Form </w:t>
      </w:r>
      <w:r w:rsidR="00F9529A">
        <w:rPr>
          <w:b/>
        </w:rPr>
        <w:t>5</w:t>
      </w:r>
      <w:r w:rsidR="00C3183F" w:rsidRPr="00BB1397">
        <w:t xml:space="preserve"> dated </w:t>
      </w:r>
      <w:sdt>
        <w:sdtPr>
          <w:rPr>
            <w:rStyle w:val="r120"/>
          </w:rPr>
          <w:alias w:val="date "/>
          <w:tag w:val="date "/>
          <w:id w:val="-840003362"/>
          <w:placeholder>
            <w:docPart w:val="BDB8D51D15DC404DAFE377C852009DB1"/>
          </w:placeholder>
          <w:showingPlcHdr/>
          <w:date>
            <w:dateFormat w:val="d/M/yyyy"/>
            <w:lid w:val="en-US"/>
            <w:storeMappedDataAs w:val="dateTime"/>
            <w:calendar w:val="gregorian"/>
          </w:date>
        </w:sdtPr>
        <w:sdtEndPr>
          <w:rPr>
            <w:rStyle w:val="a0"/>
            <w:rFonts w:cstheme="minorBidi"/>
            <w:color w:val="auto"/>
            <w:u w:val="none"/>
          </w:rPr>
        </w:sdtEndPr>
        <w:sdtContent>
          <w:r w:rsidR="00C3183F" w:rsidRPr="00BB1397">
            <w:rPr>
              <w:rStyle w:val="af0"/>
              <w:rFonts w:hint="eastAsia"/>
              <w:color w:val="0070C0"/>
            </w:rPr>
            <w:t>#</w:t>
          </w:r>
          <w:r w:rsidR="00C3183F" w:rsidRPr="00BB1397">
            <w:rPr>
              <w:rStyle w:val="af0"/>
              <w:color w:val="0070C0"/>
            </w:rPr>
            <w:t>_________</w:t>
          </w:r>
        </w:sdtContent>
      </w:sdt>
      <w:r w:rsidR="00C3183F" w:rsidRPr="00BB1397">
        <w:rPr>
          <w:rFonts w:hint="eastAsia"/>
        </w:rPr>
        <w:t xml:space="preserve"> </w:t>
      </w:r>
      <w:r w:rsidR="00C3183F" w:rsidRPr="00BB1397">
        <w:t>(</w:t>
      </w:r>
      <w:proofErr w:type="spellStart"/>
      <w:r w:rsidR="00C3183F" w:rsidRPr="00BB1397">
        <w:rPr>
          <w:i/>
        </w:rPr>
        <w:t>dd</w:t>
      </w:r>
      <w:proofErr w:type="spellEnd"/>
      <w:r w:rsidR="00C3183F" w:rsidRPr="00BB1397">
        <w:rPr>
          <w:i/>
        </w:rPr>
        <w:t>/mm/</w:t>
      </w:r>
      <w:proofErr w:type="spellStart"/>
      <w:r w:rsidR="00C3183F" w:rsidRPr="00BB1397">
        <w:rPr>
          <w:i/>
        </w:rPr>
        <w:t>yyyy</w:t>
      </w:r>
      <w:proofErr w:type="spellEnd"/>
      <w:r w:rsidR="00C3183F" w:rsidRPr="00BB1397">
        <w:t>) to</w:t>
      </w:r>
      <w:r w:rsidR="00C3183F" w:rsidRPr="00EB61FB">
        <w:t xml:space="preserve"> Lands Department (</w:t>
      </w:r>
      <w:proofErr w:type="spellStart"/>
      <w:r w:rsidR="00C3183F" w:rsidRPr="00EB61FB">
        <w:t>LandsD</w:t>
      </w:r>
      <w:proofErr w:type="spellEnd"/>
      <w:r w:rsidR="00C3183F" w:rsidRPr="00EB61FB">
        <w:t xml:space="preserve">) for processing the SCC. </w:t>
      </w:r>
    </w:p>
    <w:p w:rsidR="00C3183F" w:rsidRPr="00EB61FB" w:rsidRDefault="00C3183F" w:rsidP="00C3183F">
      <w:pPr>
        <w:tabs>
          <w:tab w:val="left" w:pos="1080"/>
          <w:tab w:val="left" w:pos="3420"/>
          <w:tab w:val="left" w:pos="4678"/>
          <w:tab w:val="right" w:pos="9720"/>
        </w:tabs>
        <w:spacing w:before="120" w:after="240" w:line="300" w:lineRule="auto"/>
        <w:ind w:right="-34" w:firstLine="1140"/>
        <w:jc w:val="both"/>
      </w:pPr>
      <w:r w:rsidRPr="00EB61FB">
        <w:t xml:space="preserve">I hereby </w:t>
      </w:r>
      <w:r w:rsidRPr="00EB61FB">
        <w:rPr>
          <w:rFonts w:hint="eastAsia"/>
        </w:rPr>
        <w:t>acknowledge that</w:t>
      </w:r>
      <w:r w:rsidRPr="00EB61FB">
        <w:t xml:space="preserve"> </w:t>
      </w:r>
      <w:r w:rsidRPr="00A5529F">
        <w:t>the</w:t>
      </w:r>
      <w:r w:rsidRPr="00EB61FB">
        <w:t xml:space="preserve"> submission of the SCC </w:t>
      </w:r>
      <w:r w:rsidRPr="00A5529F">
        <w:t>for deemed approval</w:t>
      </w:r>
      <w:r w:rsidRPr="00EB61FB">
        <w:t xml:space="preserve"> and the deemed approval of the </w:t>
      </w:r>
      <w:r>
        <w:t>TPRP (if given) pursuant to</w:t>
      </w:r>
      <w:r w:rsidRPr="00EB61FB">
        <w:t xml:space="preserve"> </w:t>
      </w:r>
      <w:r w:rsidR="00316DF9" w:rsidRPr="00504627">
        <w:rPr>
          <w:rFonts w:cs="Times New Roman"/>
        </w:rPr>
        <w:t xml:space="preserve">Lands Administration </w:t>
      </w:r>
      <w:r w:rsidR="00316DF9" w:rsidRPr="00504627">
        <w:rPr>
          <w:rFonts w:cs="Times New Roman" w:hint="eastAsia"/>
        </w:rPr>
        <w:t>O</w:t>
      </w:r>
      <w:r w:rsidR="00316DF9" w:rsidRPr="00504627">
        <w:rPr>
          <w:rFonts w:cs="Times New Roman"/>
        </w:rPr>
        <w:t xml:space="preserve">ffice </w:t>
      </w:r>
      <w:r w:rsidR="00316DF9" w:rsidRPr="00504627">
        <w:rPr>
          <w:rFonts w:cs="Times New Roman" w:hint="eastAsia"/>
        </w:rPr>
        <w:t xml:space="preserve">(LAO) </w:t>
      </w:r>
      <w:r w:rsidR="00316DF9" w:rsidRPr="00504627">
        <w:rPr>
          <w:rFonts w:cs="Times New Roman"/>
        </w:rPr>
        <w:t xml:space="preserve">Practice Note </w:t>
      </w:r>
      <w:r w:rsidR="00316DF9" w:rsidRPr="00483C37">
        <w:rPr>
          <w:rFonts w:cs="Times New Roman"/>
        </w:rPr>
        <w:t xml:space="preserve">No. </w:t>
      </w:r>
      <w:r w:rsidR="00703671">
        <w:rPr>
          <w:rFonts w:cs="Times New Roman"/>
        </w:rPr>
        <w:t>6</w:t>
      </w:r>
      <w:r w:rsidR="00316DF9">
        <w:rPr>
          <w:rFonts w:cs="Times New Roman"/>
        </w:rPr>
        <w:t>/2023</w:t>
      </w:r>
      <w:r>
        <w:t xml:space="preserve"> </w:t>
      </w:r>
      <w:r w:rsidR="00316DF9">
        <w:t xml:space="preserve">(the PN) </w:t>
      </w:r>
      <w:r w:rsidRPr="00EB61FB">
        <w:t>will be limited to the</w:t>
      </w:r>
      <w:r w:rsidRPr="00EB61FB">
        <w:rPr>
          <w:rFonts w:hint="eastAsia"/>
        </w:rPr>
        <w:t xml:space="preserve"> </w:t>
      </w:r>
      <w:r>
        <w:t>TPRP</w:t>
      </w:r>
      <w:r w:rsidRPr="00EB61FB">
        <w:t xml:space="preserve"> works within </w:t>
      </w:r>
      <w:r w:rsidRPr="00EB61FB">
        <w:rPr>
          <w:rFonts w:hint="eastAsia"/>
        </w:rPr>
        <w:t xml:space="preserve">the </w:t>
      </w:r>
      <w:r w:rsidRPr="00EB61FB">
        <w:t>lot</w:t>
      </w:r>
      <w:r w:rsidRPr="00EB61FB">
        <w:rPr>
          <w:rFonts w:hint="eastAsia"/>
        </w:rPr>
        <w:t>,</w:t>
      </w:r>
      <w:r w:rsidRPr="00EB61FB">
        <w:t xml:space="preserve"> and should not be construed as an acknowledgement that anything indicated in the above SCC submission</w:t>
      </w:r>
      <w:r w:rsidRPr="00EB61FB">
        <w:rPr>
          <w:rFonts w:hint="eastAsia"/>
        </w:rPr>
        <w:t xml:space="preserve"> for deemed approval</w:t>
      </w:r>
      <w:r w:rsidRPr="00EB61FB">
        <w:t xml:space="preserve"> or the approved </w:t>
      </w:r>
      <w:r>
        <w:t>TPRP</w:t>
      </w:r>
      <w:r w:rsidRPr="00EB61FB">
        <w:rPr>
          <w:rFonts w:hint="eastAsia"/>
        </w:rPr>
        <w:t xml:space="preserve"> </w:t>
      </w:r>
      <w:r w:rsidRPr="00EB61FB">
        <w:t xml:space="preserve">is in all respects in compliance with other lease conditions. I further acknowledge that any </w:t>
      </w:r>
      <w:r w:rsidRPr="00EB61FB">
        <w:rPr>
          <w:rFonts w:hint="eastAsia"/>
        </w:rPr>
        <w:t xml:space="preserve">such </w:t>
      </w:r>
      <w:r w:rsidRPr="00EB61FB">
        <w:t>deemed approv</w:t>
      </w:r>
      <w:r w:rsidRPr="00EB61FB">
        <w:rPr>
          <w:rFonts w:hint="eastAsia"/>
        </w:rPr>
        <w:t>al, if given,</w:t>
      </w:r>
      <w:r w:rsidRPr="00EB61FB">
        <w:t xml:space="preserve"> will not in any way prejudice</w:t>
      </w:r>
      <w:r w:rsidRPr="00EB61FB">
        <w:rPr>
          <w:rFonts w:hint="eastAsia"/>
        </w:rPr>
        <w:t xml:space="preserve"> or affect any rights of </w:t>
      </w:r>
      <w:r w:rsidRPr="00EB61FB">
        <w:t>the Government</w:t>
      </w:r>
      <w:r w:rsidRPr="00EB61FB">
        <w:rPr>
          <w:rFonts w:hint="eastAsia"/>
        </w:rPr>
        <w:t xml:space="preserve"> under the lease including the right to take lease enforcement action in respect of any breach or failure to observe any of the lease conditions which may exist at the date when </w:t>
      </w:r>
      <w:r w:rsidRPr="00EB61FB">
        <w:t xml:space="preserve">the </w:t>
      </w:r>
      <w:r w:rsidRPr="00EB61FB">
        <w:rPr>
          <w:rFonts w:hint="eastAsia"/>
        </w:rPr>
        <w:t>deemed approval is given</w:t>
      </w:r>
      <w:r w:rsidRPr="00EB61FB">
        <w:t>,</w:t>
      </w:r>
      <w:r w:rsidRPr="00A5529F">
        <w:t xml:space="preserve"> and that any such </w:t>
      </w:r>
      <w:r w:rsidRPr="00EB61FB">
        <w:t xml:space="preserve">deemed </w:t>
      </w:r>
      <w:r w:rsidRPr="00A5529F">
        <w:t xml:space="preserve">approval, if given, will not in any way prejudice or affect </w:t>
      </w:r>
      <w:proofErr w:type="spellStart"/>
      <w:r w:rsidRPr="00A5529F">
        <w:t>LandsD’s</w:t>
      </w:r>
      <w:proofErr w:type="spellEnd"/>
      <w:r w:rsidRPr="00A5529F">
        <w:t xml:space="preserve"> rights to withdraw or revoke the deemed approval </w:t>
      </w:r>
      <w:r w:rsidRPr="00EB61FB">
        <w:t xml:space="preserve">for any reasons, and that </w:t>
      </w:r>
      <w:proofErr w:type="spellStart"/>
      <w:r w:rsidRPr="00EB61FB">
        <w:t>LandsD</w:t>
      </w:r>
      <w:proofErr w:type="spellEnd"/>
      <w:r w:rsidRPr="00EB61FB">
        <w:t xml:space="preserve"> reserves its right to withdraw or revoke the deemed approval </w:t>
      </w:r>
      <w:r w:rsidRPr="00A5529F">
        <w:t xml:space="preserve">if it finds out at any time that the </w:t>
      </w:r>
      <w:r>
        <w:t>TPRP</w:t>
      </w:r>
      <w:r w:rsidRPr="00A5529F">
        <w:t xml:space="preserve"> </w:t>
      </w:r>
      <w:r w:rsidRPr="00EB61FB">
        <w:t xml:space="preserve">or the SCC </w:t>
      </w:r>
      <w:r w:rsidRPr="00A5529F">
        <w:t xml:space="preserve">does not comply with </w:t>
      </w:r>
      <w:proofErr w:type="spellStart"/>
      <w:r w:rsidRPr="00A5529F">
        <w:t>LandsD’s</w:t>
      </w:r>
      <w:proofErr w:type="spellEnd"/>
      <w:r w:rsidRPr="00A5529F">
        <w:t xml:space="preserve"> requirements.</w:t>
      </w:r>
    </w:p>
    <w:p w:rsidR="00C3183F" w:rsidRPr="00BB1397" w:rsidRDefault="00CF1EE6" w:rsidP="00C3183F">
      <w:pPr>
        <w:tabs>
          <w:tab w:val="left" w:pos="1080"/>
          <w:tab w:val="left" w:pos="3420"/>
          <w:tab w:val="left" w:pos="4678"/>
          <w:tab w:val="right" w:pos="9720"/>
        </w:tabs>
        <w:spacing w:before="120" w:after="240" w:line="300" w:lineRule="auto"/>
        <w:ind w:right="-34" w:firstLine="1140"/>
        <w:jc w:val="both"/>
      </w:pPr>
      <w:sdt>
        <w:sdtPr>
          <w:rPr>
            <w:rStyle w:val="r120"/>
          </w:rPr>
          <w:alias w:val="I/We"/>
          <w:tag w:val="I/We"/>
          <w:id w:val="1085497414"/>
          <w:placeholder>
            <w:docPart w:val="A8F6FAC74A3E4719BFE8E27A0F3641A9"/>
          </w:placeholder>
          <w:showingPlcHdr/>
          <w:dropDownList>
            <w:listItem w:displayText="I" w:value="1"/>
            <w:listItem w:displayText="We" w:value="2"/>
          </w:dropDownList>
        </w:sdtPr>
        <w:sdtEndPr>
          <w:rPr>
            <w:rStyle w:val="a0"/>
            <w:rFonts w:cstheme="minorBidi"/>
            <w:color w:val="auto"/>
            <w:u w:val="none"/>
          </w:rPr>
        </w:sdtEndPr>
        <w:sdtContent>
          <w:r w:rsidR="00C3183F" w:rsidRPr="00EB61FB">
            <w:rPr>
              <w:color w:val="0070C0"/>
            </w:rPr>
            <w:t>*I/ We</w:t>
          </w:r>
        </w:sdtContent>
      </w:sdt>
      <w:r w:rsidR="00C3183F" w:rsidRPr="00EB61FB">
        <w:t xml:space="preserve"> hereby acknowledge that the Director of Lands (the Director) is not obliged to keep the content of</w:t>
      </w:r>
      <w:r w:rsidR="00C3183F" w:rsidRPr="00EB61FB">
        <w:rPr>
          <w:rFonts w:hint="eastAsia"/>
        </w:rPr>
        <w:t xml:space="preserve"> </w:t>
      </w:r>
      <w:r w:rsidR="00C3183F" w:rsidRPr="00BB1397">
        <w:rPr>
          <w:b/>
        </w:rPr>
        <w:t xml:space="preserve">Form </w:t>
      </w:r>
      <w:r w:rsidR="00F9529A">
        <w:rPr>
          <w:b/>
        </w:rPr>
        <w:t>5</w:t>
      </w:r>
      <w:r w:rsidR="00C3183F" w:rsidRPr="00D2531A">
        <w:t xml:space="preserve"> </w:t>
      </w:r>
      <w:r w:rsidR="00D2531A" w:rsidRPr="00D2531A">
        <w:t>mentioned above</w:t>
      </w:r>
      <w:r w:rsidR="00C3183F" w:rsidRPr="00BB1397">
        <w:t xml:space="preserve">, </w:t>
      </w:r>
      <w:r w:rsidR="00C3183F" w:rsidRPr="00BB1397">
        <w:rPr>
          <w:rFonts w:hint="eastAsia"/>
        </w:rPr>
        <w:t>their</w:t>
      </w:r>
      <w:r w:rsidR="00C3183F" w:rsidRPr="00EB61FB">
        <w:t xml:space="preserve"> attachments/ enclosures or any documents submitted in support of or in relation to the SCC confidential, particularly in circumstances when the Director considers that disclosure is in the public interest and/ or it would be reasona</w:t>
      </w:r>
      <w:r w:rsidR="00C3183F" w:rsidRPr="00BB1397">
        <w:t xml:space="preserve">ble for the Director to accede to requests from third parties with interest over the above lot for access to </w:t>
      </w:r>
      <w:r w:rsidR="00C3183F" w:rsidRPr="00BB1397">
        <w:rPr>
          <w:b/>
        </w:rPr>
        <w:t xml:space="preserve">Form </w:t>
      </w:r>
      <w:r w:rsidR="00F9529A">
        <w:rPr>
          <w:b/>
        </w:rPr>
        <w:t>5</w:t>
      </w:r>
      <w:r w:rsidR="00C3183F" w:rsidRPr="00BB1397">
        <w:rPr>
          <w:b/>
        </w:rPr>
        <w:t xml:space="preserve"> </w:t>
      </w:r>
      <w:r w:rsidR="00C3183F" w:rsidRPr="00BB1397">
        <w:t>mentioned above.  This acknowledgement applies irrespective of whether the consent in the following paragraph</w:t>
      </w:r>
      <w:r w:rsidR="00C3183F" w:rsidRPr="00BB1397">
        <w:rPr>
          <w:rFonts w:hint="eastAsia"/>
        </w:rPr>
        <w:t xml:space="preserve"> </w:t>
      </w:r>
      <w:r w:rsidR="00C3183F" w:rsidRPr="00BB1397">
        <w:t>is given or not.</w:t>
      </w:r>
    </w:p>
    <w:tbl>
      <w:tblPr>
        <w:tblStyle w:val="a3"/>
        <w:tblW w:w="9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05"/>
        <w:gridCol w:w="8735"/>
      </w:tblGrid>
      <w:tr w:rsidR="00C3183F" w:rsidRPr="00EB61FB" w:rsidTr="00707640">
        <w:tc>
          <w:tcPr>
            <w:tcW w:w="805" w:type="dxa"/>
          </w:tcPr>
          <w:p w:rsidR="00C3183F" w:rsidRPr="00BB1397" w:rsidRDefault="00C3183F" w:rsidP="00707640">
            <w:pPr>
              <w:tabs>
                <w:tab w:val="left" w:pos="1080"/>
                <w:tab w:val="left" w:pos="3420"/>
                <w:tab w:val="left" w:pos="4678"/>
                <w:tab w:val="right" w:pos="9720"/>
              </w:tabs>
              <w:adjustRightInd w:val="0"/>
              <w:snapToGrid w:val="0"/>
              <w:spacing w:before="120" w:line="300" w:lineRule="auto"/>
              <w:ind w:right="96"/>
              <w:jc w:val="right"/>
            </w:pPr>
            <w:r w:rsidRPr="00BB1397">
              <w:br w:type="page"/>
            </w:r>
            <w:sdt>
              <w:sdtPr>
                <w:rPr>
                  <w:rStyle w:val="r12b0"/>
                  <w:color w:val="auto"/>
                  <w:sz w:val="26"/>
                  <w:szCs w:val="26"/>
                  <w:u w:val="none"/>
                </w:rPr>
                <w:alias w:val="Tick as appropriate"/>
                <w:tag w:val="Tick as appropriate"/>
                <w:id w:val="1793333156"/>
                <w14:checkbox>
                  <w14:checked w14:val="0"/>
                  <w14:checkedState w14:val="00FE" w14:font="Wingdings"/>
                  <w14:uncheckedState w14:val="2610" w14:font="MS Gothic"/>
                </w14:checkbox>
              </w:sdtPr>
              <w:sdtEndPr>
                <w:rPr>
                  <w:rStyle w:val="r12b0"/>
                </w:rPr>
              </w:sdtEndPr>
              <w:sdtContent>
                <w:r w:rsidRPr="000F3ACA">
                  <w:rPr>
                    <w:rStyle w:val="r12b0"/>
                    <w:rFonts w:ascii="MS Gothic" w:eastAsia="MS Gothic" w:hAnsi="MS Gothic" w:hint="eastAsia"/>
                    <w:color w:val="auto"/>
                    <w:sz w:val="26"/>
                    <w:szCs w:val="26"/>
                    <w:u w:val="none"/>
                  </w:rPr>
                  <w:t>☐</w:t>
                </w:r>
              </w:sdtContent>
            </w:sdt>
          </w:p>
        </w:tc>
        <w:tc>
          <w:tcPr>
            <w:tcW w:w="8735" w:type="dxa"/>
          </w:tcPr>
          <w:p w:rsidR="00C3183F" w:rsidRPr="00EB61FB" w:rsidRDefault="00C3183F" w:rsidP="00F9529A">
            <w:pPr>
              <w:tabs>
                <w:tab w:val="left" w:pos="1080"/>
                <w:tab w:val="left" w:pos="3420"/>
                <w:tab w:val="left" w:pos="4678"/>
                <w:tab w:val="right" w:pos="9720"/>
              </w:tabs>
              <w:spacing w:after="120" w:line="300" w:lineRule="auto"/>
              <w:ind w:leftChars="74" w:left="178" w:right="364"/>
              <w:jc w:val="both"/>
            </w:pPr>
            <w:r w:rsidRPr="00BB1397">
              <w:t xml:space="preserve">Insofar as </w:t>
            </w:r>
            <w:sdt>
              <w:sdtPr>
                <w:rPr>
                  <w:rStyle w:val="r120"/>
                </w:rPr>
                <w:alias w:val="my/our"/>
                <w:tag w:val="my/our"/>
                <w:id w:val="789862592"/>
                <w:placeholder>
                  <w:docPart w:val="FEA18F38B53944908BE38E647F292457"/>
                </w:placeholder>
                <w:showingPlcHdr/>
                <w:dropDownList>
                  <w:listItem w:displayText="my" w:value="1"/>
                  <w:listItem w:displayText="our" w:value="2"/>
                </w:dropDownList>
              </w:sdtPr>
              <w:sdtEndPr>
                <w:rPr>
                  <w:rStyle w:val="a0"/>
                  <w:rFonts w:cstheme="minorBidi"/>
                  <w:color w:val="auto"/>
                  <w:u w:val="none"/>
                </w:rPr>
              </w:sdtEndPr>
              <w:sdtContent>
                <w:r w:rsidRPr="00BB1397">
                  <w:rPr>
                    <w:color w:val="0070C0"/>
                  </w:rPr>
                  <w:t>*my/ our</w:t>
                </w:r>
              </w:sdtContent>
            </w:sdt>
            <w:r w:rsidRPr="00BB1397">
              <w:t xml:space="preserve"> consent is required under any statutory, regulatory or other provisions, </w:t>
            </w:r>
            <w:sdt>
              <w:sdtPr>
                <w:rPr>
                  <w:rStyle w:val="r120"/>
                </w:rPr>
                <w:alias w:val="I/we"/>
                <w:tag w:val="I/we"/>
                <w:id w:val="46650572"/>
                <w:placeholder>
                  <w:docPart w:val="B55DB7D1FFD04EAA9315482CB1258B76"/>
                </w:placeholder>
                <w:showingPlcHdr/>
                <w:dropDownList>
                  <w:listItem w:displayText="I" w:value="1"/>
                  <w:listItem w:displayText="we" w:value="2"/>
                </w:dropDownList>
              </w:sdtPr>
              <w:sdtEndPr>
                <w:rPr>
                  <w:rStyle w:val="a0"/>
                  <w:rFonts w:cstheme="minorBidi"/>
                  <w:color w:val="auto"/>
                  <w:u w:val="none"/>
                </w:rPr>
              </w:sdtEndPr>
              <w:sdtContent>
                <w:r w:rsidRPr="00BB1397">
                  <w:rPr>
                    <w:color w:val="0070C0"/>
                  </w:rPr>
                  <w:t>*I/ we</w:t>
                </w:r>
              </w:sdtContent>
            </w:sdt>
            <w:r w:rsidRPr="00BB1397">
              <w:t xml:space="preserve"> hereby consent and/or have procured consent from the relevant intellectual property rights owner that the Director may disclose the content of </w:t>
            </w:r>
            <w:r w:rsidR="00D2531A">
              <w:rPr>
                <w:b/>
              </w:rPr>
              <w:t xml:space="preserve">Form </w:t>
            </w:r>
            <w:r w:rsidR="00F9529A">
              <w:rPr>
                <w:b/>
              </w:rPr>
              <w:t>5</w:t>
            </w:r>
            <w:r w:rsidRPr="00D2531A">
              <w:t xml:space="preserve"> </w:t>
            </w:r>
            <w:r w:rsidRPr="00BB1397">
              <w:t xml:space="preserve">mentioned above, </w:t>
            </w:r>
            <w:r w:rsidRPr="00BB1397">
              <w:rPr>
                <w:rFonts w:hint="eastAsia"/>
              </w:rPr>
              <w:t>their</w:t>
            </w:r>
            <w:r w:rsidRPr="00BB1397">
              <w:t xml:space="preserve"> attachments/ enclosures and any documents submitted in support of or in relation to the SCC to any third party including members of the public upon request of any such third party, media or otherwise, or on </w:t>
            </w:r>
            <w:proofErr w:type="spellStart"/>
            <w:r w:rsidRPr="00BB1397">
              <w:t>Land</w:t>
            </w:r>
            <w:r w:rsidRPr="00BB1397">
              <w:rPr>
                <w:rFonts w:hint="eastAsia"/>
              </w:rPr>
              <w:t>sD</w:t>
            </w:r>
            <w:r w:rsidRPr="00BB1397">
              <w:t>’s</w:t>
            </w:r>
            <w:proofErr w:type="spellEnd"/>
            <w:r w:rsidRPr="00BB1397">
              <w:t xml:space="preserve"> own accord.</w:t>
            </w:r>
          </w:p>
        </w:tc>
      </w:tr>
    </w:tbl>
    <w:p w:rsidR="00C3183F" w:rsidRPr="00EB61FB" w:rsidRDefault="00C3183F" w:rsidP="00C3183F">
      <w:pPr>
        <w:widowControl/>
      </w:pPr>
    </w:p>
    <w:p w:rsidR="00C3183F" w:rsidRPr="00EB61FB" w:rsidRDefault="00C3183F" w:rsidP="00C3183F">
      <w:pPr>
        <w:widowControl/>
        <w:rPr>
          <w:i/>
        </w:rPr>
      </w:pPr>
      <w:r w:rsidRPr="00EB61FB">
        <w:rPr>
          <w:rFonts w:hint="eastAsia"/>
        </w:rPr>
        <w:t xml:space="preserve">Date </w:t>
      </w:r>
      <w:sdt>
        <w:sdtPr>
          <w:rPr>
            <w:rStyle w:val="r120"/>
          </w:rPr>
          <w:alias w:val="date "/>
          <w:tag w:val="date"/>
          <w:id w:val="1673221940"/>
          <w:placeholder>
            <w:docPart w:val="04572185DF474C40AF16258F18012C4C"/>
          </w:placeholder>
          <w:showingPlcHdr/>
          <w:date>
            <w:dateFormat w:val="d/M/yyyy"/>
            <w:lid w:val="en-US"/>
            <w:storeMappedDataAs w:val="dateTime"/>
            <w:calendar w:val="gregorian"/>
          </w:date>
        </w:sdtPr>
        <w:sdtEndPr>
          <w:rPr>
            <w:rStyle w:val="a0"/>
            <w:rFonts w:cstheme="minorBidi"/>
            <w:color w:val="auto"/>
            <w:u w:val="none"/>
          </w:rPr>
        </w:sdtEndPr>
        <w:sdtContent>
          <w:r w:rsidRPr="00EB61FB">
            <w:rPr>
              <w:rStyle w:val="af0"/>
              <w:rFonts w:hint="eastAsia"/>
              <w:color w:val="0070C0"/>
            </w:rPr>
            <w:t>#</w:t>
          </w:r>
          <w:r w:rsidRPr="00EB61FB">
            <w:rPr>
              <w:rStyle w:val="af0"/>
              <w:color w:val="0070C0"/>
            </w:rPr>
            <w:t>________________</w:t>
          </w:r>
        </w:sdtContent>
      </w:sdt>
      <w:r w:rsidRPr="00EB61FB">
        <w:rPr>
          <w:rFonts w:hint="eastAsia"/>
          <w:i/>
        </w:rPr>
        <w:t xml:space="preserve"> </w:t>
      </w:r>
      <w:r w:rsidRPr="00EB61FB">
        <w:rPr>
          <w:rFonts w:hint="eastAsia"/>
        </w:rPr>
        <w:t>(</w:t>
      </w:r>
      <w:proofErr w:type="spellStart"/>
      <w:r w:rsidRPr="00EB61FB">
        <w:rPr>
          <w:rFonts w:hint="eastAsia"/>
          <w:i/>
        </w:rPr>
        <w:t>dd</w:t>
      </w:r>
      <w:proofErr w:type="spellEnd"/>
      <w:r w:rsidRPr="00EB61FB">
        <w:rPr>
          <w:rFonts w:hint="eastAsia"/>
          <w:i/>
        </w:rPr>
        <w:t>/mm/</w:t>
      </w:r>
      <w:proofErr w:type="spellStart"/>
      <w:r w:rsidRPr="00EB61FB">
        <w:rPr>
          <w:rFonts w:hint="eastAsia"/>
          <w:i/>
        </w:rPr>
        <w:t>yy</w:t>
      </w:r>
      <w:r w:rsidRPr="00EB61FB">
        <w:rPr>
          <w:i/>
        </w:rPr>
        <w:t>yy</w:t>
      </w:r>
      <w:proofErr w:type="spellEnd"/>
      <w:r w:rsidRPr="00EB61FB">
        <w:rPr>
          <w:rFonts w:hint="eastAsia"/>
        </w:rPr>
        <w:t>)</w:t>
      </w:r>
    </w:p>
    <w:p w:rsidR="00C3183F" w:rsidRPr="00EB61FB" w:rsidRDefault="00C3183F" w:rsidP="00C3183F">
      <w:pPr>
        <w:widowControl/>
        <w:adjustRightInd w:val="0"/>
        <w:snapToGrid w:val="0"/>
        <w:spacing w:line="300" w:lineRule="auto"/>
        <w:ind w:left="-180"/>
        <w:jc w:val="both"/>
      </w:pPr>
    </w:p>
    <w:tbl>
      <w:tblPr>
        <w:tblStyle w:val="a3"/>
        <w:tblW w:w="8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44"/>
        <w:gridCol w:w="1134"/>
        <w:gridCol w:w="625"/>
        <w:gridCol w:w="3635"/>
      </w:tblGrid>
      <w:tr w:rsidR="00C3183F" w:rsidRPr="00EB61FB" w:rsidTr="00707640">
        <w:tc>
          <w:tcPr>
            <w:tcW w:w="3544" w:type="dxa"/>
          </w:tcPr>
          <w:p w:rsidR="00C3183F" w:rsidRPr="00EB61FB" w:rsidRDefault="00C3183F" w:rsidP="00707640">
            <w:pPr>
              <w:widowControl/>
              <w:adjustRightInd w:val="0"/>
              <w:snapToGrid w:val="0"/>
              <w:spacing w:line="300" w:lineRule="auto"/>
              <w:ind w:left="-107"/>
            </w:pPr>
            <w:r w:rsidRPr="00EB61FB">
              <w:t>Signed by the Lot Owner(s)</w:t>
            </w:r>
          </w:p>
        </w:tc>
        <w:tc>
          <w:tcPr>
            <w:tcW w:w="5394" w:type="dxa"/>
            <w:gridSpan w:val="3"/>
          </w:tcPr>
          <w:p w:rsidR="00C3183F" w:rsidRPr="00EB61FB" w:rsidRDefault="00C3183F" w:rsidP="00707640">
            <w:pPr>
              <w:widowControl/>
              <w:adjustRightInd w:val="0"/>
              <w:snapToGrid w:val="0"/>
              <w:jc w:val="both"/>
            </w:pPr>
            <w:r w:rsidRPr="00EB61FB">
              <w:t>#________________________________________</w:t>
            </w:r>
          </w:p>
        </w:tc>
      </w:tr>
      <w:tr w:rsidR="00C3183F" w:rsidRPr="00EB61FB" w:rsidTr="00707640">
        <w:tc>
          <w:tcPr>
            <w:tcW w:w="3544" w:type="dxa"/>
          </w:tcPr>
          <w:p w:rsidR="00C3183F" w:rsidRPr="00EB61FB" w:rsidRDefault="00C3183F" w:rsidP="00707640">
            <w:pPr>
              <w:widowControl/>
              <w:adjustRightInd w:val="0"/>
              <w:snapToGrid w:val="0"/>
              <w:jc w:val="both"/>
            </w:pPr>
          </w:p>
        </w:tc>
        <w:tc>
          <w:tcPr>
            <w:tcW w:w="1134" w:type="dxa"/>
          </w:tcPr>
          <w:p w:rsidR="00C3183F" w:rsidRPr="00EB61FB" w:rsidRDefault="00C3183F" w:rsidP="00707640">
            <w:pPr>
              <w:widowControl/>
              <w:adjustRightInd w:val="0"/>
              <w:snapToGrid w:val="0"/>
              <w:jc w:val="both"/>
            </w:pPr>
            <w:r w:rsidRPr="00EB61FB">
              <w:t>Name:</w:t>
            </w:r>
          </w:p>
        </w:tc>
        <w:tc>
          <w:tcPr>
            <w:tcW w:w="4260" w:type="dxa"/>
            <w:gridSpan w:val="2"/>
          </w:tcPr>
          <w:p w:rsidR="00C3183F" w:rsidRPr="00EB61FB" w:rsidRDefault="00CF1EE6" w:rsidP="00707640">
            <w:pPr>
              <w:pStyle w:val="r12"/>
            </w:pPr>
            <w:sdt>
              <w:sdtPr>
                <w:rPr>
                  <w:rStyle w:val="r120"/>
                </w:rPr>
                <w:alias w:val="Name of Lot Owner"/>
                <w:tag w:val="Name of Lot Owner"/>
                <w:id w:val="-645118602"/>
                <w:placeholder>
                  <w:docPart w:val="111F240DFB8F44C8962A01E93845C112"/>
                </w:placeholder>
                <w:showingPlcHdr/>
                <w:text w:multiLine="1"/>
              </w:sdtPr>
              <w:sdtEndPr>
                <w:rPr>
                  <w:rStyle w:val="a0"/>
                </w:rPr>
              </w:sdtEndPr>
              <w:sdtContent>
                <w:r w:rsidR="00C3183F" w:rsidRPr="00EB61FB">
                  <w:rPr>
                    <w:color w:val="0070C0"/>
                    <w:u w:val="none"/>
                  </w:rPr>
                  <w:t>[#                            ]</w:t>
                </w:r>
              </w:sdtContent>
            </w:sdt>
          </w:p>
        </w:tc>
      </w:tr>
      <w:tr w:rsidR="00C3183F" w:rsidRPr="00EB61FB" w:rsidTr="00707640">
        <w:trPr>
          <w:trHeight w:val="457"/>
        </w:trPr>
        <w:tc>
          <w:tcPr>
            <w:tcW w:w="8936" w:type="dxa"/>
            <w:gridSpan w:val="4"/>
          </w:tcPr>
          <w:p w:rsidR="00C3183F" w:rsidRPr="00EB61FB" w:rsidRDefault="00C3183F" w:rsidP="00707640">
            <w:pPr>
              <w:widowControl/>
              <w:adjustRightInd w:val="0"/>
              <w:snapToGrid w:val="0"/>
              <w:jc w:val="both"/>
            </w:pPr>
          </w:p>
        </w:tc>
      </w:tr>
      <w:tr w:rsidR="00C3183F" w:rsidRPr="00EB61FB" w:rsidTr="00707640">
        <w:trPr>
          <w:trHeight w:val="877"/>
        </w:trPr>
        <w:tc>
          <w:tcPr>
            <w:tcW w:w="3544" w:type="dxa"/>
            <w:vAlign w:val="bottom"/>
          </w:tcPr>
          <w:p w:rsidR="00C3183F" w:rsidRPr="00EB61FB" w:rsidRDefault="00C3183F" w:rsidP="00707640">
            <w:pPr>
              <w:widowControl/>
              <w:adjustRightInd w:val="0"/>
              <w:snapToGrid w:val="0"/>
              <w:spacing w:before="240"/>
              <w:ind w:left="-108"/>
            </w:pPr>
            <w:r w:rsidRPr="00EB61FB">
              <w:t>in the presence of</w:t>
            </w:r>
          </w:p>
        </w:tc>
        <w:tc>
          <w:tcPr>
            <w:tcW w:w="5394" w:type="dxa"/>
            <w:gridSpan w:val="3"/>
            <w:vAlign w:val="bottom"/>
          </w:tcPr>
          <w:p w:rsidR="00C3183F" w:rsidRPr="00EB61FB" w:rsidRDefault="00C3183F" w:rsidP="00707640">
            <w:pPr>
              <w:widowControl/>
              <w:adjustRightInd w:val="0"/>
              <w:snapToGrid w:val="0"/>
            </w:pPr>
          </w:p>
          <w:p w:rsidR="00C3183F" w:rsidRPr="00EB61FB" w:rsidRDefault="00C3183F" w:rsidP="00707640">
            <w:pPr>
              <w:widowControl/>
              <w:adjustRightInd w:val="0"/>
              <w:snapToGrid w:val="0"/>
              <w:spacing w:after="120"/>
            </w:pPr>
            <w:r w:rsidRPr="00EB61FB">
              <w:t>#________________________________________</w:t>
            </w:r>
          </w:p>
        </w:tc>
      </w:tr>
      <w:tr w:rsidR="00C3183F" w:rsidRPr="00EB61FB" w:rsidTr="00707640">
        <w:tc>
          <w:tcPr>
            <w:tcW w:w="3544" w:type="dxa"/>
          </w:tcPr>
          <w:p w:rsidR="00C3183F" w:rsidRPr="00EB61FB" w:rsidRDefault="00C3183F" w:rsidP="00707640">
            <w:pPr>
              <w:widowControl/>
              <w:adjustRightInd w:val="0"/>
              <w:snapToGrid w:val="0"/>
              <w:jc w:val="both"/>
            </w:pPr>
          </w:p>
        </w:tc>
        <w:tc>
          <w:tcPr>
            <w:tcW w:w="1759" w:type="dxa"/>
            <w:gridSpan w:val="2"/>
          </w:tcPr>
          <w:p w:rsidR="00C3183F" w:rsidRPr="00EB61FB" w:rsidRDefault="00C3183F" w:rsidP="00707640">
            <w:pPr>
              <w:widowControl/>
              <w:adjustRightInd w:val="0"/>
              <w:snapToGrid w:val="0"/>
              <w:jc w:val="both"/>
            </w:pPr>
            <w:r w:rsidRPr="00EB61FB">
              <w:t>Witness name:</w:t>
            </w:r>
          </w:p>
        </w:tc>
        <w:tc>
          <w:tcPr>
            <w:tcW w:w="3635" w:type="dxa"/>
          </w:tcPr>
          <w:p w:rsidR="00C3183F" w:rsidRPr="00EB61FB" w:rsidRDefault="00CF1EE6" w:rsidP="00707640">
            <w:pPr>
              <w:widowControl/>
              <w:tabs>
                <w:tab w:val="right" w:pos="2609"/>
              </w:tabs>
              <w:adjustRightInd w:val="0"/>
              <w:snapToGrid w:val="0"/>
              <w:spacing w:line="300" w:lineRule="auto"/>
            </w:pPr>
            <w:sdt>
              <w:sdtPr>
                <w:rPr>
                  <w:rStyle w:val="r120"/>
                </w:rPr>
                <w:alias w:val="Name of Witness"/>
                <w:tag w:val="Name of Witness"/>
                <w:id w:val="449134523"/>
                <w:placeholder>
                  <w:docPart w:val="3AD75167275E432A9D184B72E179B23C"/>
                </w:placeholder>
                <w:showingPlcHdr/>
                <w:text/>
              </w:sdtPr>
              <w:sdtEndPr>
                <w:rPr>
                  <w:rStyle w:val="a0"/>
                  <w:rFonts w:cstheme="minorBidi"/>
                  <w:color w:val="auto"/>
                  <w:u w:val="none"/>
                </w:rPr>
              </w:sdtEndPr>
              <w:sdtContent>
                <w:r w:rsidR="00C3183F" w:rsidRPr="00EB61FB">
                  <w:rPr>
                    <w:color w:val="0070C0"/>
                  </w:rPr>
                  <w:t>[#                       ]</w:t>
                </w:r>
              </w:sdtContent>
            </w:sdt>
          </w:p>
        </w:tc>
      </w:tr>
      <w:tr w:rsidR="00C3183F" w:rsidRPr="00EB61FB" w:rsidTr="00707640">
        <w:tc>
          <w:tcPr>
            <w:tcW w:w="3544" w:type="dxa"/>
          </w:tcPr>
          <w:p w:rsidR="00C3183F" w:rsidRPr="00EB61FB" w:rsidRDefault="00C3183F" w:rsidP="00707640">
            <w:pPr>
              <w:widowControl/>
              <w:adjustRightInd w:val="0"/>
              <w:snapToGrid w:val="0"/>
              <w:jc w:val="both"/>
            </w:pPr>
          </w:p>
        </w:tc>
        <w:tc>
          <w:tcPr>
            <w:tcW w:w="1759" w:type="dxa"/>
            <w:gridSpan w:val="2"/>
          </w:tcPr>
          <w:p w:rsidR="00C3183F" w:rsidRPr="00EB61FB" w:rsidRDefault="00C3183F" w:rsidP="00707640">
            <w:pPr>
              <w:widowControl/>
              <w:adjustRightInd w:val="0"/>
              <w:snapToGrid w:val="0"/>
            </w:pPr>
            <w:r w:rsidRPr="00EB61FB">
              <w:t>Address:</w:t>
            </w:r>
          </w:p>
        </w:tc>
        <w:tc>
          <w:tcPr>
            <w:tcW w:w="3635" w:type="dxa"/>
          </w:tcPr>
          <w:p w:rsidR="00C3183F" w:rsidRPr="00EB61FB" w:rsidRDefault="00CF1EE6" w:rsidP="00707640">
            <w:pPr>
              <w:pStyle w:val="r12"/>
            </w:pPr>
            <w:sdt>
              <w:sdtPr>
                <w:rPr>
                  <w:rStyle w:val="r12b0"/>
                </w:rPr>
                <w:alias w:val="Address of Witness"/>
                <w:tag w:val="Address of Witness"/>
                <w:id w:val="1165670470"/>
                <w:placeholder>
                  <w:docPart w:val="0335A6B3F4474D70978FDD4D476FD73D"/>
                </w:placeholder>
                <w:showingPlcHdr/>
                <w:text w:multiLine="1"/>
              </w:sdtPr>
              <w:sdtEndPr>
                <w:rPr>
                  <w:rStyle w:val="r120"/>
                  <w:lang w:val="en-US"/>
                </w:rPr>
              </w:sdtEndPr>
              <w:sdtContent>
                <w:r w:rsidR="00C3183F" w:rsidRPr="00EB61FB">
                  <w:rPr>
                    <w:rStyle w:val="r120"/>
                    <w:color w:val="0070C0"/>
                    <w:u w:val="none"/>
                  </w:rPr>
                  <w:t>[#                       ]</w:t>
                </w:r>
                <w:r w:rsidR="00C3183F" w:rsidRPr="00EB61FB">
                  <w:rPr>
                    <w:rStyle w:val="r120"/>
                    <w:color w:val="0070C0"/>
                    <w:u w:val="none"/>
                  </w:rPr>
                  <w:br/>
                  <w:t>[#                       ]</w:t>
                </w:r>
              </w:sdtContent>
            </w:sdt>
          </w:p>
        </w:tc>
      </w:tr>
    </w:tbl>
    <w:p w:rsidR="00C3183F" w:rsidRPr="00EB61FB" w:rsidRDefault="00C3183F" w:rsidP="00C3183F">
      <w:pPr>
        <w:widowControl/>
        <w:adjustRightInd w:val="0"/>
        <w:snapToGrid w:val="0"/>
        <w:spacing w:line="300" w:lineRule="auto"/>
        <w:jc w:val="both"/>
      </w:pPr>
      <w:r w:rsidRPr="00EB61FB">
        <w:t>OR</w:t>
      </w:r>
    </w:p>
    <w:p w:rsidR="00C3183F" w:rsidRPr="00EB61FB" w:rsidRDefault="00C3183F" w:rsidP="00C3183F">
      <w:pPr>
        <w:widowControl/>
        <w:adjustRightInd w:val="0"/>
        <w:snapToGrid w:val="0"/>
        <w:jc w:val="both"/>
      </w:pPr>
    </w:p>
    <w:p w:rsidR="00C3183F" w:rsidRPr="00EB61FB" w:rsidRDefault="00C3183F" w:rsidP="00C3183F">
      <w:pPr>
        <w:widowControl/>
        <w:adjustRightInd w:val="0"/>
        <w:snapToGrid w:val="0"/>
        <w:spacing w:line="300" w:lineRule="auto"/>
        <w:jc w:val="both"/>
      </w:pPr>
      <w:r w:rsidRPr="00EB61FB">
        <w:t>Sealed with the Common Seal of the Lot Owner</w:t>
      </w:r>
    </w:p>
    <w:p w:rsidR="00C3183F" w:rsidRPr="00EB61FB" w:rsidRDefault="00C3183F" w:rsidP="00C3183F">
      <w:pPr>
        <w:widowControl/>
        <w:adjustRightInd w:val="0"/>
        <w:snapToGrid w:val="0"/>
        <w:spacing w:line="300" w:lineRule="auto"/>
        <w:jc w:val="both"/>
      </w:pPr>
      <w:proofErr w:type="gramStart"/>
      <w:r w:rsidRPr="00EB61FB">
        <w:t>and</w:t>
      </w:r>
      <w:proofErr w:type="gramEnd"/>
      <w:r w:rsidRPr="00EB61FB">
        <w:t xml:space="preserve"> signed by:</w:t>
      </w:r>
    </w:p>
    <w:p w:rsidR="00C3183F" w:rsidRPr="00EB61FB" w:rsidRDefault="00C3183F" w:rsidP="00C3183F">
      <w:pPr>
        <w:widowControl/>
        <w:adjustRightInd w:val="0"/>
        <w:snapToGrid w:val="0"/>
        <w:spacing w:line="300" w:lineRule="auto"/>
        <w:jc w:val="both"/>
      </w:pPr>
    </w:p>
    <w:p w:rsidR="00C3183F" w:rsidRPr="00EB61FB" w:rsidRDefault="00C3183F" w:rsidP="00C3183F">
      <w:r w:rsidRPr="00EB61FB">
        <w:t>#_________________________________________</w:t>
      </w:r>
    </w:p>
    <w:tbl>
      <w:tblPr>
        <w:tblStyle w:val="a3"/>
        <w:tblW w:w="89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43"/>
        <w:gridCol w:w="7059"/>
      </w:tblGrid>
      <w:tr w:rsidR="00C3183F" w:rsidRPr="00EB61FB" w:rsidTr="00707640">
        <w:tc>
          <w:tcPr>
            <w:tcW w:w="1843" w:type="dxa"/>
          </w:tcPr>
          <w:p w:rsidR="00C3183F" w:rsidRPr="00EB61FB" w:rsidRDefault="00C3183F" w:rsidP="00707640">
            <w:pPr>
              <w:widowControl/>
              <w:adjustRightInd w:val="0"/>
              <w:snapToGrid w:val="0"/>
              <w:ind w:left="-104"/>
              <w:jc w:val="both"/>
            </w:pPr>
            <w:r w:rsidRPr="00EB61FB">
              <w:t>Name:</w:t>
            </w:r>
          </w:p>
        </w:tc>
        <w:tc>
          <w:tcPr>
            <w:tcW w:w="7059" w:type="dxa"/>
          </w:tcPr>
          <w:p w:rsidR="00C3183F" w:rsidRPr="00EB61FB" w:rsidRDefault="00CF1EE6" w:rsidP="00707640">
            <w:pPr>
              <w:pStyle w:val="r12"/>
            </w:pPr>
            <w:sdt>
              <w:sdtPr>
                <w:rPr>
                  <w:rStyle w:val="r120"/>
                </w:rPr>
                <w:alias w:val="Name "/>
                <w:tag w:val="Name "/>
                <w:id w:val="-1539036464"/>
                <w:placeholder>
                  <w:docPart w:val="AF1FE103B4FE4F6AADFF003E96F65C8C"/>
                </w:placeholder>
                <w:showingPlcHdr/>
                <w:text w:multiLine="1"/>
              </w:sdtPr>
              <w:sdtEndPr>
                <w:rPr>
                  <w:rStyle w:val="a0"/>
                </w:rPr>
              </w:sdtEndPr>
              <w:sdtContent>
                <w:r w:rsidR="00C3183F" w:rsidRPr="00EB61FB">
                  <w:rPr>
                    <w:color w:val="0070C0"/>
                    <w:u w:val="none"/>
                  </w:rPr>
                  <w:t>[#                       ]</w:t>
                </w:r>
              </w:sdtContent>
            </w:sdt>
          </w:p>
        </w:tc>
      </w:tr>
    </w:tbl>
    <w:p w:rsidR="00C3183F" w:rsidRPr="00EB61FB" w:rsidRDefault="00C3183F" w:rsidP="00C3183F">
      <w:pPr>
        <w:widowControl/>
        <w:tabs>
          <w:tab w:val="left" w:pos="709"/>
        </w:tabs>
        <w:adjustRightInd w:val="0"/>
        <w:snapToGrid w:val="0"/>
        <w:spacing w:line="300" w:lineRule="auto"/>
        <w:jc w:val="both"/>
      </w:pPr>
    </w:p>
    <w:p w:rsidR="00C3183F" w:rsidRPr="00EB61FB" w:rsidRDefault="00C3183F" w:rsidP="00C3183F">
      <w:pPr>
        <w:widowControl/>
        <w:tabs>
          <w:tab w:val="left" w:pos="0"/>
        </w:tabs>
        <w:adjustRightInd w:val="0"/>
        <w:snapToGrid w:val="0"/>
        <w:spacing w:line="300" w:lineRule="auto"/>
        <w:jc w:val="both"/>
      </w:pPr>
      <w:proofErr w:type="gramStart"/>
      <w:r w:rsidRPr="00EB61FB">
        <w:t>in</w:t>
      </w:r>
      <w:proofErr w:type="gramEnd"/>
      <w:r w:rsidRPr="00EB61FB">
        <w:t xml:space="preserve"> the presence of</w:t>
      </w:r>
    </w:p>
    <w:p w:rsidR="00C3183F" w:rsidRDefault="00C3183F" w:rsidP="00C3183F"/>
    <w:p w:rsidR="000F3ACA" w:rsidRDefault="000F3ACA" w:rsidP="00C3183F"/>
    <w:p w:rsidR="000F3ACA" w:rsidRDefault="000F3ACA" w:rsidP="00C3183F"/>
    <w:p w:rsidR="000F3ACA" w:rsidRPr="00EB61FB" w:rsidRDefault="000F3ACA" w:rsidP="00C3183F"/>
    <w:p w:rsidR="00C3183F" w:rsidRPr="00EB61FB" w:rsidRDefault="00C3183F" w:rsidP="00C3183F">
      <w:r w:rsidRPr="00EB61FB">
        <w:t>#_________________________________________</w:t>
      </w:r>
    </w:p>
    <w:tbl>
      <w:tblPr>
        <w:tblStyle w:val="a3"/>
        <w:tblW w:w="8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43"/>
        <w:gridCol w:w="6769"/>
      </w:tblGrid>
      <w:tr w:rsidR="00C3183F" w:rsidRPr="00EB61FB" w:rsidTr="00707640">
        <w:tc>
          <w:tcPr>
            <w:tcW w:w="1843" w:type="dxa"/>
          </w:tcPr>
          <w:p w:rsidR="00C3183F" w:rsidRPr="00EB61FB" w:rsidRDefault="00C3183F" w:rsidP="00707640">
            <w:pPr>
              <w:widowControl/>
              <w:adjustRightInd w:val="0"/>
              <w:snapToGrid w:val="0"/>
              <w:ind w:left="-110"/>
              <w:jc w:val="both"/>
            </w:pPr>
            <w:r w:rsidRPr="00EB61FB">
              <w:t>Witness name:</w:t>
            </w:r>
          </w:p>
        </w:tc>
        <w:tc>
          <w:tcPr>
            <w:tcW w:w="6769" w:type="dxa"/>
          </w:tcPr>
          <w:p w:rsidR="00C3183F" w:rsidRPr="00EB61FB" w:rsidRDefault="00CF1EE6" w:rsidP="00707640">
            <w:pPr>
              <w:widowControl/>
              <w:tabs>
                <w:tab w:val="right" w:pos="3389"/>
              </w:tabs>
              <w:adjustRightInd w:val="0"/>
              <w:snapToGrid w:val="0"/>
              <w:ind w:right="846"/>
            </w:pPr>
            <w:sdt>
              <w:sdtPr>
                <w:rPr>
                  <w:rStyle w:val="r120"/>
                </w:rPr>
                <w:alias w:val="Name of Witness"/>
                <w:tag w:val="Name of Witness"/>
                <w:id w:val="2072225650"/>
                <w:placeholder>
                  <w:docPart w:val="281BC726F2204B94B43F148E927F16B8"/>
                </w:placeholder>
                <w:showingPlcHdr/>
                <w:text/>
              </w:sdtPr>
              <w:sdtEndPr>
                <w:rPr>
                  <w:rStyle w:val="a0"/>
                  <w:rFonts w:cstheme="minorBidi"/>
                  <w:color w:val="auto"/>
                  <w:u w:val="none"/>
                </w:rPr>
              </w:sdtEndPr>
              <w:sdtContent>
                <w:r w:rsidR="00C3183F" w:rsidRPr="00EB61FB">
                  <w:rPr>
                    <w:color w:val="0070C0"/>
                  </w:rPr>
                  <w:t>[#                       ]</w:t>
                </w:r>
              </w:sdtContent>
            </w:sdt>
          </w:p>
        </w:tc>
      </w:tr>
      <w:tr w:rsidR="00C3183F" w:rsidRPr="00EB61FB" w:rsidTr="00707640">
        <w:tc>
          <w:tcPr>
            <w:tcW w:w="1843" w:type="dxa"/>
          </w:tcPr>
          <w:p w:rsidR="00C3183F" w:rsidRPr="00EB61FB" w:rsidRDefault="00C3183F" w:rsidP="00707640">
            <w:pPr>
              <w:widowControl/>
              <w:adjustRightInd w:val="0"/>
              <w:snapToGrid w:val="0"/>
              <w:ind w:left="-110"/>
            </w:pPr>
            <w:r w:rsidRPr="00EB61FB">
              <w:t>Address:</w:t>
            </w:r>
          </w:p>
        </w:tc>
        <w:tc>
          <w:tcPr>
            <w:tcW w:w="6769" w:type="dxa"/>
          </w:tcPr>
          <w:p w:rsidR="00C3183F" w:rsidRPr="00EB61FB" w:rsidRDefault="00CF1EE6" w:rsidP="00707640">
            <w:pPr>
              <w:pStyle w:val="r12"/>
            </w:pPr>
            <w:sdt>
              <w:sdtPr>
                <w:rPr>
                  <w:rStyle w:val="r120"/>
                </w:rPr>
                <w:alias w:val="Address of Witness"/>
                <w:tag w:val="Address of Witness"/>
                <w:id w:val="721255096"/>
                <w:placeholder>
                  <w:docPart w:val="3CC5A9542EAF4775828A833B09C76C54"/>
                </w:placeholder>
                <w:showingPlcHdr/>
                <w:text w:multiLine="1"/>
              </w:sdtPr>
              <w:sdtEndPr>
                <w:rPr>
                  <w:rStyle w:val="r120"/>
                </w:rPr>
              </w:sdtEndPr>
              <w:sdtContent>
                <w:r w:rsidR="00C3183F" w:rsidRPr="00EB61FB">
                  <w:rPr>
                    <w:color w:val="0070C0"/>
                    <w:u w:val="none"/>
                  </w:rPr>
                  <w:t>[#                       ]</w:t>
                </w:r>
                <w:r w:rsidR="00C3183F" w:rsidRPr="00EB61FB">
                  <w:rPr>
                    <w:color w:val="0070C0"/>
                    <w:u w:val="none"/>
                  </w:rPr>
                  <w:br/>
                  <w:t>[#                       ]</w:t>
                </w:r>
              </w:sdtContent>
            </w:sdt>
          </w:p>
        </w:tc>
      </w:tr>
    </w:tbl>
    <w:p w:rsidR="00C3183F" w:rsidRPr="00EB61FB" w:rsidRDefault="00C3183F" w:rsidP="00C3183F">
      <w:pPr>
        <w:widowControl/>
      </w:pPr>
    </w:p>
    <w:p w:rsidR="00C3183F" w:rsidRPr="00EB61FB" w:rsidRDefault="00C3183F" w:rsidP="00C3183F">
      <w:pPr>
        <w:widowControl/>
      </w:pPr>
    </w:p>
    <w:p w:rsidR="00C3183F" w:rsidRPr="00EB61FB" w:rsidRDefault="00C3183F" w:rsidP="00C3183F">
      <w:pPr>
        <w:widowControl/>
        <w:adjustRightInd w:val="0"/>
        <w:snapToGrid w:val="0"/>
        <w:jc w:val="both"/>
        <w:rPr>
          <w:u w:val="single"/>
        </w:rPr>
      </w:pPr>
      <w:r w:rsidRPr="00EB61FB">
        <w:t xml:space="preserve">OR </w:t>
      </w:r>
      <w:r w:rsidRPr="00EB61FB">
        <w:rPr>
          <w:rFonts w:hint="eastAsia"/>
        </w:rPr>
        <w:t>^</w:t>
      </w:r>
    </w:p>
    <w:p w:rsidR="00C3183F" w:rsidRPr="00EB61FB" w:rsidRDefault="00C3183F" w:rsidP="00C3183F">
      <w:pPr>
        <w:widowControl/>
        <w:adjustRightInd w:val="0"/>
        <w:snapToGrid w:val="0"/>
        <w:jc w:val="both"/>
        <w:rPr>
          <w:u w:val="single"/>
        </w:rPr>
      </w:pPr>
    </w:p>
    <w:p w:rsidR="00C3183F" w:rsidRPr="00EB61FB" w:rsidRDefault="00C3183F" w:rsidP="00C3183F">
      <w:pPr>
        <w:widowControl/>
        <w:adjustRightInd w:val="0"/>
        <w:snapToGrid w:val="0"/>
        <w:jc w:val="both"/>
        <w:rPr>
          <w:u w:val="single"/>
        </w:rPr>
      </w:pPr>
    </w:p>
    <w:p w:rsidR="00C3183F" w:rsidRPr="00EB61FB" w:rsidRDefault="00C3183F" w:rsidP="00C3183F"/>
    <w:p w:rsidR="00C3183F" w:rsidRPr="00EB61FB" w:rsidRDefault="00C3183F" w:rsidP="00C3183F">
      <w:pPr>
        <w:widowControl/>
        <w:adjustRightInd w:val="0"/>
        <w:snapToGrid w:val="0"/>
        <w:jc w:val="both"/>
      </w:pPr>
      <w:r w:rsidRPr="00EB61FB">
        <w:rPr>
          <w:rFonts w:hint="eastAsia"/>
        </w:rPr>
        <w:t>#</w:t>
      </w:r>
      <w:r w:rsidRPr="00EB61FB">
        <w:t>_________________________________________</w:t>
      </w:r>
    </w:p>
    <w:tbl>
      <w:tblPr>
        <w:tblStyle w:val="a3"/>
        <w:tblW w:w="7761"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2"/>
        <w:gridCol w:w="4531"/>
        <w:gridCol w:w="527"/>
        <w:gridCol w:w="2561"/>
      </w:tblGrid>
      <w:tr w:rsidR="00C3183F" w:rsidRPr="00EB61FB" w:rsidTr="00707640">
        <w:trPr>
          <w:gridBefore w:val="1"/>
          <w:gridAfter w:val="2"/>
          <w:wBefore w:w="142" w:type="dxa"/>
          <w:wAfter w:w="3088" w:type="dxa"/>
        </w:trPr>
        <w:tc>
          <w:tcPr>
            <w:tcW w:w="4531" w:type="dxa"/>
          </w:tcPr>
          <w:p w:rsidR="00C3183F" w:rsidRPr="00EB61FB" w:rsidRDefault="00C3183F" w:rsidP="00707640">
            <w:pPr>
              <w:widowControl/>
              <w:adjustRightInd w:val="0"/>
              <w:snapToGrid w:val="0"/>
              <w:spacing w:line="300" w:lineRule="auto"/>
              <w:ind w:left="-105"/>
              <w:jc w:val="both"/>
            </w:pPr>
            <w:r w:rsidRPr="00EB61FB">
              <w:t>Executed by the Lot Owner acting through</w:t>
            </w:r>
          </w:p>
        </w:tc>
      </w:tr>
      <w:tr w:rsidR="00C3183F" w:rsidRPr="00EB61FB" w:rsidTr="00707640">
        <w:tc>
          <w:tcPr>
            <w:tcW w:w="5200" w:type="dxa"/>
            <w:gridSpan w:val="3"/>
            <w:vAlign w:val="center"/>
          </w:tcPr>
          <w:p w:rsidR="00C3183F" w:rsidRPr="00CD0A0E" w:rsidRDefault="00C3183F" w:rsidP="00707640">
            <w:pPr>
              <w:jc w:val="both"/>
              <w:rPr>
                <w:rStyle w:val="r120"/>
                <w:color w:val="auto"/>
              </w:rPr>
            </w:pPr>
          </w:p>
        </w:tc>
        <w:tc>
          <w:tcPr>
            <w:tcW w:w="2561" w:type="dxa"/>
          </w:tcPr>
          <w:p w:rsidR="00C3183F" w:rsidRPr="00CD0A0E" w:rsidRDefault="00C3183F" w:rsidP="00707640">
            <w:pPr>
              <w:widowControl/>
              <w:adjustRightInd w:val="0"/>
              <w:snapToGrid w:val="0"/>
              <w:spacing w:line="300" w:lineRule="auto"/>
              <w:ind w:right="-58"/>
              <w:jc w:val="both"/>
            </w:pPr>
          </w:p>
        </w:tc>
      </w:tr>
      <w:tr w:rsidR="00C3183F" w:rsidRPr="00EB61FB" w:rsidTr="00707640">
        <w:tc>
          <w:tcPr>
            <w:tcW w:w="5200" w:type="dxa"/>
            <w:gridSpan w:val="3"/>
          </w:tcPr>
          <w:p w:rsidR="00C3183F" w:rsidRPr="00EB61FB" w:rsidRDefault="00CF1EE6" w:rsidP="00707640">
            <w:pPr>
              <w:widowControl/>
              <w:adjustRightInd w:val="0"/>
              <w:snapToGrid w:val="0"/>
              <w:spacing w:line="300" w:lineRule="auto"/>
              <w:ind w:right="-58"/>
            </w:pPr>
            <w:sdt>
              <w:sdtPr>
                <w:rPr>
                  <w:rStyle w:val="r120"/>
                </w:rPr>
                <w:alias w:val="sole director"/>
                <w:tag w:val="sole director"/>
                <w:id w:val="-1594627584"/>
                <w:placeholder>
                  <w:docPart w:val="359994C6187849ACB31E7D3F1D13C2FC"/>
                </w:placeholder>
                <w:showingPlcHdr/>
                <w:text/>
              </w:sdtPr>
              <w:sdtEndPr>
                <w:rPr>
                  <w:rStyle w:val="a0"/>
                  <w:rFonts w:cstheme="minorBidi"/>
                  <w:color w:val="auto"/>
                  <w:u w:val="none"/>
                </w:rPr>
              </w:sdtEndPr>
              <w:sdtContent>
                <w:r w:rsidR="00C3183F" w:rsidRPr="00EB61FB">
                  <w:rPr>
                    <w:color w:val="0070C0"/>
                  </w:rPr>
                  <w:t xml:space="preserve">[#            </w:t>
                </w:r>
                <w:r w:rsidR="00C3183F" w:rsidRPr="00EB61FB">
                  <w:t xml:space="preserve">          </w:t>
                </w:r>
                <w:r w:rsidR="00C3183F" w:rsidRPr="00EB61FB">
                  <w:rPr>
                    <w:color w:val="0070C0"/>
                  </w:rPr>
                  <w:t xml:space="preserve">              ]</w:t>
                </w:r>
              </w:sdtContent>
            </w:sdt>
          </w:p>
        </w:tc>
        <w:tc>
          <w:tcPr>
            <w:tcW w:w="2561" w:type="dxa"/>
          </w:tcPr>
          <w:p w:rsidR="00C3183F" w:rsidRPr="00EB61FB" w:rsidRDefault="00C3183F" w:rsidP="00707640">
            <w:pPr>
              <w:widowControl/>
              <w:adjustRightInd w:val="0"/>
              <w:snapToGrid w:val="0"/>
              <w:spacing w:line="300" w:lineRule="auto"/>
              <w:ind w:right="-58"/>
              <w:jc w:val="both"/>
            </w:pPr>
            <w:r w:rsidRPr="00EB61FB">
              <w:t>, its sole director</w:t>
            </w:r>
          </w:p>
        </w:tc>
      </w:tr>
      <w:tr w:rsidR="00C3183F" w:rsidRPr="00EB61FB" w:rsidTr="00707640">
        <w:tc>
          <w:tcPr>
            <w:tcW w:w="5200" w:type="dxa"/>
            <w:gridSpan w:val="3"/>
          </w:tcPr>
          <w:p w:rsidR="00C3183F" w:rsidRPr="00EB61FB" w:rsidRDefault="00C3183F" w:rsidP="00707640">
            <w:pPr>
              <w:widowControl/>
              <w:adjustRightInd w:val="0"/>
              <w:snapToGrid w:val="0"/>
              <w:spacing w:before="120" w:line="300" w:lineRule="auto"/>
              <w:jc w:val="both"/>
            </w:pPr>
            <w:r w:rsidRPr="00EB61FB">
              <w:t>or</w:t>
            </w:r>
          </w:p>
          <w:p w:rsidR="00C3183F" w:rsidRPr="00EB61FB" w:rsidRDefault="00C3183F" w:rsidP="00707640">
            <w:pPr>
              <w:widowControl/>
              <w:adjustRightInd w:val="0"/>
              <w:snapToGrid w:val="0"/>
              <w:spacing w:line="300" w:lineRule="auto"/>
              <w:ind w:right="-58"/>
              <w:jc w:val="both"/>
            </w:pPr>
          </w:p>
        </w:tc>
        <w:tc>
          <w:tcPr>
            <w:tcW w:w="2561" w:type="dxa"/>
          </w:tcPr>
          <w:p w:rsidR="00C3183F" w:rsidRPr="00EB61FB" w:rsidRDefault="00C3183F" w:rsidP="00707640">
            <w:pPr>
              <w:widowControl/>
              <w:adjustRightInd w:val="0"/>
              <w:snapToGrid w:val="0"/>
              <w:spacing w:line="300" w:lineRule="auto"/>
              <w:ind w:right="-58"/>
              <w:jc w:val="both"/>
            </w:pPr>
          </w:p>
        </w:tc>
      </w:tr>
      <w:tr w:rsidR="00C3183F" w:rsidRPr="00EB61FB" w:rsidTr="00707640">
        <w:tc>
          <w:tcPr>
            <w:tcW w:w="5200" w:type="dxa"/>
            <w:gridSpan w:val="3"/>
          </w:tcPr>
          <w:p w:rsidR="00C3183F" w:rsidRPr="00EB61FB" w:rsidRDefault="00CF1EE6" w:rsidP="00707640">
            <w:pPr>
              <w:widowControl/>
              <w:adjustRightInd w:val="0"/>
              <w:snapToGrid w:val="0"/>
              <w:spacing w:line="300" w:lineRule="auto"/>
              <w:ind w:right="-58"/>
            </w:pPr>
            <w:sdt>
              <w:sdtPr>
                <w:rPr>
                  <w:rStyle w:val="r120"/>
                </w:rPr>
                <w:alias w:val="director"/>
                <w:tag w:val="director"/>
                <w:id w:val="-1135878205"/>
                <w:placeholder>
                  <w:docPart w:val="4D77FF1172F14E0ABA281DE9E41BFA5B"/>
                </w:placeholder>
                <w:showingPlcHdr/>
                <w:text/>
              </w:sdtPr>
              <w:sdtEndPr>
                <w:rPr>
                  <w:rStyle w:val="a0"/>
                  <w:rFonts w:cstheme="minorBidi"/>
                  <w:color w:val="auto"/>
                  <w:u w:val="none"/>
                </w:rPr>
              </w:sdtEndPr>
              <w:sdtContent>
                <w:r w:rsidR="00C3183F" w:rsidRPr="00EB61FB">
                  <w:rPr>
                    <w:color w:val="0070C0"/>
                  </w:rPr>
                  <w:t xml:space="preserve">[#            </w:t>
                </w:r>
                <w:r w:rsidR="00C3183F" w:rsidRPr="00EB61FB">
                  <w:t xml:space="preserve">          </w:t>
                </w:r>
                <w:r w:rsidR="00C3183F" w:rsidRPr="00EB61FB">
                  <w:rPr>
                    <w:color w:val="0070C0"/>
                  </w:rPr>
                  <w:t xml:space="preserve">              ]</w:t>
                </w:r>
              </w:sdtContent>
            </w:sdt>
          </w:p>
        </w:tc>
        <w:tc>
          <w:tcPr>
            <w:tcW w:w="2561" w:type="dxa"/>
          </w:tcPr>
          <w:p w:rsidR="00C3183F" w:rsidRPr="00EB61FB" w:rsidRDefault="00C3183F" w:rsidP="00707640">
            <w:pPr>
              <w:widowControl/>
              <w:adjustRightInd w:val="0"/>
              <w:snapToGrid w:val="0"/>
              <w:spacing w:line="300" w:lineRule="auto"/>
              <w:ind w:right="-58"/>
              <w:jc w:val="both"/>
            </w:pPr>
            <w:r w:rsidRPr="00EB61FB">
              <w:t>, its director and</w:t>
            </w:r>
          </w:p>
        </w:tc>
      </w:tr>
      <w:tr w:rsidR="00C3183F" w:rsidRPr="00EB61FB" w:rsidTr="00707640">
        <w:tc>
          <w:tcPr>
            <w:tcW w:w="5200" w:type="dxa"/>
            <w:gridSpan w:val="3"/>
          </w:tcPr>
          <w:p w:rsidR="00C3183F" w:rsidRPr="00EB61FB" w:rsidRDefault="00CF1EE6" w:rsidP="00707640">
            <w:pPr>
              <w:widowControl/>
              <w:adjustRightInd w:val="0"/>
              <w:snapToGrid w:val="0"/>
              <w:spacing w:line="300" w:lineRule="auto"/>
              <w:ind w:right="-58"/>
            </w:pPr>
            <w:sdt>
              <w:sdtPr>
                <w:rPr>
                  <w:rStyle w:val="r120"/>
                </w:rPr>
                <w:alias w:val="director"/>
                <w:tag w:val="director"/>
                <w:id w:val="1379120936"/>
                <w:placeholder>
                  <w:docPart w:val="B26C1AD7BE0643A3A43687D0B9A88DEF"/>
                </w:placeholder>
                <w:showingPlcHdr/>
                <w:text/>
              </w:sdtPr>
              <w:sdtEndPr>
                <w:rPr>
                  <w:rStyle w:val="a0"/>
                  <w:rFonts w:cstheme="minorBidi"/>
                  <w:color w:val="auto"/>
                  <w:u w:val="none"/>
                </w:rPr>
              </w:sdtEndPr>
              <w:sdtContent>
                <w:r w:rsidR="00C3183F" w:rsidRPr="00EB61FB">
                  <w:rPr>
                    <w:color w:val="0070C0"/>
                  </w:rPr>
                  <w:t xml:space="preserve">[#            </w:t>
                </w:r>
                <w:r w:rsidR="00C3183F" w:rsidRPr="00EB61FB">
                  <w:t xml:space="preserve">          </w:t>
                </w:r>
                <w:r w:rsidR="00C3183F" w:rsidRPr="00EB61FB">
                  <w:rPr>
                    <w:color w:val="0070C0"/>
                  </w:rPr>
                  <w:t xml:space="preserve">              ]</w:t>
                </w:r>
              </w:sdtContent>
            </w:sdt>
          </w:p>
        </w:tc>
        <w:tc>
          <w:tcPr>
            <w:tcW w:w="2561" w:type="dxa"/>
          </w:tcPr>
          <w:p w:rsidR="00C3183F" w:rsidRPr="00EB61FB" w:rsidRDefault="00C3183F" w:rsidP="00707640">
            <w:pPr>
              <w:widowControl/>
              <w:adjustRightInd w:val="0"/>
              <w:snapToGrid w:val="0"/>
              <w:spacing w:line="300" w:lineRule="auto"/>
              <w:ind w:right="-58"/>
              <w:jc w:val="both"/>
            </w:pPr>
            <w:r w:rsidRPr="00EB61FB">
              <w:t>, its director</w:t>
            </w:r>
          </w:p>
        </w:tc>
      </w:tr>
      <w:tr w:rsidR="00C3183F" w:rsidRPr="00EB61FB" w:rsidTr="00707640">
        <w:tc>
          <w:tcPr>
            <w:tcW w:w="5200" w:type="dxa"/>
            <w:gridSpan w:val="3"/>
          </w:tcPr>
          <w:p w:rsidR="00C3183F" w:rsidRPr="00EB61FB" w:rsidRDefault="00C3183F" w:rsidP="00707640">
            <w:pPr>
              <w:widowControl/>
              <w:adjustRightInd w:val="0"/>
              <w:snapToGrid w:val="0"/>
              <w:spacing w:before="120" w:line="300" w:lineRule="auto"/>
              <w:jc w:val="both"/>
            </w:pPr>
            <w:r w:rsidRPr="00EB61FB">
              <w:t>or</w:t>
            </w:r>
          </w:p>
          <w:p w:rsidR="00C3183F" w:rsidRPr="00EB61FB" w:rsidRDefault="00C3183F" w:rsidP="00707640">
            <w:pPr>
              <w:widowControl/>
              <w:adjustRightInd w:val="0"/>
              <w:snapToGrid w:val="0"/>
              <w:spacing w:line="300" w:lineRule="auto"/>
              <w:ind w:right="-58"/>
              <w:jc w:val="both"/>
            </w:pPr>
          </w:p>
        </w:tc>
        <w:tc>
          <w:tcPr>
            <w:tcW w:w="2561" w:type="dxa"/>
          </w:tcPr>
          <w:p w:rsidR="00C3183F" w:rsidRPr="00EB61FB" w:rsidRDefault="00C3183F" w:rsidP="00707640">
            <w:pPr>
              <w:widowControl/>
              <w:adjustRightInd w:val="0"/>
              <w:snapToGrid w:val="0"/>
              <w:spacing w:line="300" w:lineRule="auto"/>
              <w:ind w:right="-58"/>
              <w:jc w:val="both"/>
            </w:pPr>
          </w:p>
        </w:tc>
      </w:tr>
      <w:tr w:rsidR="00C3183F" w:rsidRPr="00EB61FB" w:rsidTr="00707640">
        <w:tc>
          <w:tcPr>
            <w:tcW w:w="5200" w:type="dxa"/>
            <w:gridSpan w:val="3"/>
          </w:tcPr>
          <w:p w:rsidR="00C3183F" w:rsidRPr="00EB61FB" w:rsidRDefault="00CF1EE6" w:rsidP="00707640">
            <w:pPr>
              <w:widowControl/>
              <w:adjustRightInd w:val="0"/>
              <w:snapToGrid w:val="0"/>
              <w:spacing w:line="300" w:lineRule="auto"/>
              <w:ind w:right="-58"/>
            </w:pPr>
            <w:sdt>
              <w:sdtPr>
                <w:rPr>
                  <w:rStyle w:val="r120"/>
                </w:rPr>
                <w:alias w:val="director"/>
                <w:tag w:val="director"/>
                <w:id w:val="-513604180"/>
                <w:placeholder>
                  <w:docPart w:val="92873BB7870C4C85AE0F53EE05B65714"/>
                </w:placeholder>
                <w:showingPlcHdr/>
                <w:text/>
              </w:sdtPr>
              <w:sdtEndPr>
                <w:rPr>
                  <w:rStyle w:val="a0"/>
                  <w:rFonts w:cstheme="minorBidi"/>
                  <w:color w:val="auto"/>
                  <w:u w:val="none"/>
                </w:rPr>
              </w:sdtEndPr>
              <w:sdtContent>
                <w:r w:rsidR="00C3183F" w:rsidRPr="00EB61FB">
                  <w:rPr>
                    <w:color w:val="0070C0"/>
                  </w:rPr>
                  <w:t xml:space="preserve">[#            </w:t>
                </w:r>
                <w:r w:rsidR="00C3183F" w:rsidRPr="00EB61FB">
                  <w:t xml:space="preserve">          </w:t>
                </w:r>
                <w:r w:rsidR="00C3183F" w:rsidRPr="00EB61FB">
                  <w:rPr>
                    <w:color w:val="0070C0"/>
                  </w:rPr>
                  <w:t xml:space="preserve">              ]</w:t>
                </w:r>
              </w:sdtContent>
            </w:sdt>
          </w:p>
        </w:tc>
        <w:tc>
          <w:tcPr>
            <w:tcW w:w="2561" w:type="dxa"/>
          </w:tcPr>
          <w:p w:rsidR="00C3183F" w:rsidRPr="00EB61FB" w:rsidRDefault="00C3183F" w:rsidP="00707640">
            <w:pPr>
              <w:widowControl/>
              <w:adjustRightInd w:val="0"/>
              <w:snapToGrid w:val="0"/>
              <w:spacing w:line="300" w:lineRule="auto"/>
              <w:ind w:right="-58"/>
              <w:jc w:val="both"/>
            </w:pPr>
            <w:r w:rsidRPr="00EB61FB">
              <w:t>, its director and</w:t>
            </w:r>
          </w:p>
        </w:tc>
      </w:tr>
      <w:tr w:rsidR="00C3183F" w:rsidRPr="00EB61FB" w:rsidTr="00707640">
        <w:tc>
          <w:tcPr>
            <w:tcW w:w="5200" w:type="dxa"/>
            <w:gridSpan w:val="3"/>
          </w:tcPr>
          <w:p w:rsidR="00C3183F" w:rsidRPr="00EB61FB" w:rsidRDefault="00CF1EE6" w:rsidP="00707640">
            <w:pPr>
              <w:widowControl/>
              <w:adjustRightInd w:val="0"/>
              <w:snapToGrid w:val="0"/>
              <w:spacing w:line="300" w:lineRule="auto"/>
              <w:ind w:right="-58"/>
            </w:pPr>
            <w:sdt>
              <w:sdtPr>
                <w:rPr>
                  <w:rStyle w:val="r120"/>
                </w:rPr>
                <w:alias w:val="company secretary"/>
                <w:tag w:val="company secretary"/>
                <w:id w:val="-2980145"/>
                <w:placeholder>
                  <w:docPart w:val="154D4BC41B694B6E85D24157FDE12C9B"/>
                </w:placeholder>
                <w:showingPlcHdr/>
                <w:text/>
              </w:sdtPr>
              <w:sdtEndPr>
                <w:rPr>
                  <w:rStyle w:val="a0"/>
                  <w:rFonts w:cstheme="minorBidi"/>
                  <w:color w:val="auto"/>
                  <w:u w:val="none"/>
                </w:rPr>
              </w:sdtEndPr>
              <w:sdtContent>
                <w:r w:rsidR="00C3183F" w:rsidRPr="00EB61FB">
                  <w:rPr>
                    <w:color w:val="0070C0"/>
                  </w:rPr>
                  <w:t xml:space="preserve">[#            </w:t>
                </w:r>
                <w:r w:rsidR="00C3183F" w:rsidRPr="00EB61FB">
                  <w:t xml:space="preserve">          </w:t>
                </w:r>
                <w:r w:rsidR="00C3183F" w:rsidRPr="00EB61FB">
                  <w:rPr>
                    <w:color w:val="0070C0"/>
                  </w:rPr>
                  <w:t xml:space="preserve">              ]</w:t>
                </w:r>
              </w:sdtContent>
            </w:sdt>
          </w:p>
        </w:tc>
        <w:tc>
          <w:tcPr>
            <w:tcW w:w="2561" w:type="dxa"/>
          </w:tcPr>
          <w:p w:rsidR="00C3183F" w:rsidRPr="00EB61FB" w:rsidRDefault="00C3183F" w:rsidP="00707640">
            <w:pPr>
              <w:widowControl/>
              <w:adjustRightInd w:val="0"/>
              <w:snapToGrid w:val="0"/>
              <w:spacing w:line="300" w:lineRule="auto"/>
              <w:ind w:right="-58"/>
              <w:jc w:val="both"/>
            </w:pPr>
            <w:r w:rsidRPr="00EB61FB">
              <w:t>, its company secretary</w:t>
            </w:r>
          </w:p>
        </w:tc>
      </w:tr>
    </w:tbl>
    <w:p w:rsidR="00C3183F" w:rsidRPr="00EB61FB" w:rsidRDefault="00C3183F" w:rsidP="00C3183F">
      <w:pPr>
        <w:widowControl/>
        <w:adjustRightInd w:val="0"/>
        <w:snapToGrid w:val="0"/>
        <w:spacing w:line="300" w:lineRule="auto"/>
        <w:ind w:left="-180" w:right="-58"/>
        <w:jc w:val="both"/>
      </w:pPr>
    </w:p>
    <w:p w:rsidR="00C3183F" w:rsidRPr="00EB61FB" w:rsidRDefault="00C3183F" w:rsidP="00C3183F">
      <w:pPr>
        <w:widowControl/>
        <w:adjustRightInd w:val="0"/>
        <w:snapToGrid w:val="0"/>
        <w:spacing w:line="300" w:lineRule="auto"/>
        <w:ind w:right="-58"/>
        <w:jc w:val="both"/>
      </w:pPr>
      <w:proofErr w:type="gramStart"/>
      <w:r w:rsidRPr="00EB61FB">
        <w:t>i</w:t>
      </w:r>
      <w:r w:rsidRPr="00EB61FB">
        <w:rPr>
          <w:rFonts w:hint="eastAsia"/>
        </w:rPr>
        <w:t>n</w:t>
      </w:r>
      <w:proofErr w:type="gramEnd"/>
      <w:r w:rsidRPr="00EB61FB">
        <w:rPr>
          <w:rFonts w:hint="eastAsia"/>
        </w:rPr>
        <w:t xml:space="preserve"> accordance with sections 127(3) and 127(5) of </w:t>
      </w:r>
      <w:r w:rsidRPr="00EB61FB">
        <w:t xml:space="preserve">the </w:t>
      </w:r>
      <w:r w:rsidRPr="00EB61FB">
        <w:rPr>
          <w:rFonts w:hint="eastAsia"/>
        </w:rPr>
        <w:t>Companies Ordinance (Cap. 622)</w:t>
      </w:r>
      <w:r w:rsidRPr="00EB61FB">
        <w:t xml:space="preserve"> </w:t>
      </w:r>
    </w:p>
    <w:p w:rsidR="00C3183F" w:rsidRPr="00EB61FB" w:rsidRDefault="00C3183F" w:rsidP="00C3183F">
      <w:pPr>
        <w:widowControl/>
        <w:adjustRightInd w:val="0"/>
        <w:snapToGrid w:val="0"/>
        <w:spacing w:line="300" w:lineRule="auto"/>
        <w:ind w:right="-58"/>
        <w:jc w:val="both"/>
      </w:pPr>
      <w:proofErr w:type="gramStart"/>
      <w:r w:rsidRPr="00EB61FB">
        <w:t>in</w:t>
      </w:r>
      <w:proofErr w:type="gramEnd"/>
      <w:r w:rsidRPr="00EB61FB">
        <w:t xml:space="preserve"> the presence of</w:t>
      </w:r>
    </w:p>
    <w:p w:rsidR="00C3183F" w:rsidRPr="00EB61FB" w:rsidRDefault="00C3183F" w:rsidP="00C3183F">
      <w:pPr>
        <w:widowControl/>
        <w:adjustRightInd w:val="0"/>
        <w:snapToGrid w:val="0"/>
        <w:spacing w:line="300" w:lineRule="auto"/>
        <w:ind w:right="-58"/>
        <w:jc w:val="both"/>
      </w:pPr>
    </w:p>
    <w:p w:rsidR="00C3183F" w:rsidRPr="00EB61FB" w:rsidRDefault="00C3183F" w:rsidP="00C3183F">
      <w:pPr>
        <w:widowControl/>
        <w:adjustRightInd w:val="0"/>
        <w:snapToGrid w:val="0"/>
        <w:spacing w:line="300" w:lineRule="auto"/>
        <w:ind w:right="-58"/>
        <w:jc w:val="both"/>
      </w:pPr>
      <w:r w:rsidRPr="00EB61FB">
        <w:t>#_________________________________________</w:t>
      </w:r>
    </w:p>
    <w:p w:rsidR="00C3183F" w:rsidRPr="00EB61FB" w:rsidRDefault="00C3183F" w:rsidP="00C3183F">
      <w:pPr>
        <w:widowControl/>
        <w:adjustRightInd w:val="0"/>
        <w:snapToGrid w:val="0"/>
        <w:ind w:left="-180"/>
        <w:jc w:val="both"/>
      </w:pPr>
    </w:p>
    <w:tbl>
      <w:tblPr>
        <w:tblStyle w:val="a3"/>
        <w:tblW w:w="879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9"/>
        <w:gridCol w:w="4904"/>
        <w:gridCol w:w="2127"/>
      </w:tblGrid>
      <w:tr w:rsidR="00C3183F" w:rsidRPr="00EB61FB" w:rsidTr="00707640">
        <w:tc>
          <w:tcPr>
            <w:tcW w:w="1759" w:type="dxa"/>
          </w:tcPr>
          <w:p w:rsidR="00C3183F" w:rsidRPr="00EB61FB" w:rsidRDefault="00C3183F" w:rsidP="00707640">
            <w:pPr>
              <w:widowControl/>
              <w:adjustRightInd w:val="0"/>
              <w:snapToGrid w:val="0"/>
              <w:jc w:val="both"/>
            </w:pPr>
            <w:r w:rsidRPr="00EB61FB">
              <w:t>Witness name:</w:t>
            </w:r>
          </w:p>
        </w:tc>
        <w:tc>
          <w:tcPr>
            <w:tcW w:w="4904" w:type="dxa"/>
          </w:tcPr>
          <w:p w:rsidR="00C3183F" w:rsidRPr="00EB61FB" w:rsidRDefault="00CF1EE6" w:rsidP="00707640">
            <w:pPr>
              <w:widowControl/>
              <w:tabs>
                <w:tab w:val="right" w:pos="3389"/>
              </w:tabs>
              <w:adjustRightInd w:val="0"/>
              <w:snapToGrid w:val="0"/>
            </w:pPr>
            <w:sdt>
              <w:sdtPr>
                <w:rPr>
                  <w:rStyle w:val="r12b0"/>
                </w:rPr>
                <w:alias w:val="Witness name"/>
                <w:tag w:val="Witness name"/>
                <w:id w:val="1968855614"/>
                <w:placeholder>
                  <w:docPart w:val="F9864AF7DEC44EA99431493707BAADCA"/>
                </w:placeholder>
                <w:showingPlcHdr/>
                <w:text/>
              </w:sdtPr>
              <w:sdtEndPr>
                <w:rPr>
                  <w:rStyle w:val="a0"/>
                  <w:rFonts w:cstheme="minorBidi"/>
                  <w:color w:val="auto"/>
                  <w:u w:val="none"/>
                  <w:lang w:val="en-US"/>
                </w:rPr>
              </w:sdtEndPr>
              <w:sdtContent>
                <w:r w:rsidR="00C3183F" w:rsidRPr="00EB61FB">
                  <w:rPr>
                    <w:rStyle w:val="r120"/>
                    <w:color w:val="0070C0"/>
                  </w:rPr>
                  <w:t>[#                       ]</w:t>
                </w:r>
              </w:sdtContent>
            </w:sdt>
          </w:p>
        </w:tc>
        <w:tc>
          <w:tcPr>
            <w:tcW w:w="2127" w:type="dxa"/>
          </w:tcPr>
          <w:p w:rsidR="00C3183F" w:rsidRPr="00EB61FB" w:rsidRDefault="00C3183F" w:rsidP="00707640">
            <w:pPr>
              <w:widowControl/>
              <w:tabs>
                <w:tab w:val="right" w:pos="2609"/>
              </w:tabs>
              <w:adjustRightInd w:val="0"/>
              <w:snapToGrid w:val="0"/>
              <w:spacing w:line="300" w:lineRule="auto"/>
            </w:pPr>
          </w:p>
        </w:tc>
      </w:tr>
      <w:tr w:rsidR="00C3183F" w:rsidRPr="00EB61FB" w:rsidTr="00707640">
        <w:tc>
          <w:tcPr>
            <w:tcW w:w="1759" w:type="dxa"/>
          </w:tcPr>
          <w:p w:rsidR="00C3183F" w:rsidRPr="00EB61FB" w:rsidRDefault="00C3183F" w:rsidP="00707640">
            <w:pPr>
              <w:widowControl/>
              <w:adjustRightInd w:val="0"/>
              <w:snapToGrid w:val="0"/>
              <w:jc w:val="both"/>
            </w:pPr>
            <w:r w:rsidRPr="00EB61FB">
              <w:t>Address:</w:t>
            </w:r>
          </w:p>
        </w:tc>
        <w:tc>
          <w:tcPr>
            <w:tcW w:w="4904" w:type="dxa"/>
          </w:tcPr>
          <w:p w:rsidR="00C3183F" w:rsidRPr="00EB61FB" w:rsidRDefault="00CF1EE6" w:rsidP="00707640">
            <w:pPr>
              <w:pStyle w:val="r12"/>
              <w:rPr>
                <w:rStyle w:val="r120"/>
              </w:rPr>
            </w:pPr>
            <w:sdt>
              <w:sdtPr>
                <w:rPr>
                  <w:rStyle w:val="r120"/>
                </w:rPr>
                <w:alias w:val="Address of Witness"/>
                <w:tag w:val="Address of Witness"/>
                <w:id w:val="-635410336"/>
                <w:placeholder>
                  <w:docPart w:val="86F32D76916946D08D93A2B64D793BE0"/>
                </w:placeholder>
                <w:showingPlcHdr/>
                <w:text w:multiLine="1"/>
              </w:sdtPr>
              <w:sdtEndPr>
                <w:rPr>
                  <w:rStyle w:val="r120"/>
                </w:rPr>
              </w:sdtEndPr>
              <w:sdtContent>
                <w:r w:rsidR="00C3183F" w:rsidRPr="00EB61FB">
                  <w:rPr>
                    <w:color w:val="0070C0"/>
                    <w:u w:val="none"/>
                  </w:rPr>
                  <w:t>[#                       ]</w:t>
                </w:r>
                <w:r w:rsidR="00C3183F" w:rsidRPr="00EB61FB">
                  <w:rPr>
                    <w:color w:val="0070C0"/>
                    <w:u w:val="none"/>
                  </w:rPr>
                  <w:br/>
                  <w:t>[#                       ]</w:t>
                </w:r>
              </w:sdtContent>
            </w:sdt>
          </w:p>
        </w:tc>
        <w:tc>
          <w:tcPr>
            <w:tcW w:w="2127" w:type="dxa"/>
          </w:tcPr>
          <w:p w:rsidR="00C3183F" w:rsidRPr="00EB61FB" w:rsidRDefault="00C3183F" w:rsidP="00707640">
            <w:pPr>
              <w:widowControl/>
              <w:tabs>
                <w:tab w:val="right" w:pos="2609"/>
              </w:tabs>
              <w:adjustRightInd w:val="0"/>
              <w:snapToGrid w:val="0"/>
              <w:spacing w:line="300" w:lineRule="auto"/>
            </w:pPr>
          </w:p>
        </w:tc>
      </w:tr>
    </w:tbl>
    <w:p w:rsidR="00C3183F" w:rsidRPr="00EB61FB" w:rsidRDefault="00C3183F" w:rsidP="00C3183F"/>
    <w:p w:rsidR="00C3183F" w:rsidRPr="00EB61FB" w:rsidRDefault="00C3183F" w:rsidP="00C3183F">
      <w:pPr>
        <w:widowControl/>
      </w:pPr>
      <w:r w:rsidRPr="00EB61FB">
        <w:br w:type="page"/>
      </w:r>
    </w:p>
    <w:tbl>
      <w:tblPr>
        <w:tblStyle w:val="a3"/>
        <w:tblW w:w="900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03"/>
      </w:tblGrid>
      <w:tr w:rsidR="00C3183F" w:rsidRPr="00EB61FB" w:rsidTr="00707640">
        <w:tc>
          <w:tcPr>
            <w:tcW w:w="9003" w:type="dxa"/>
          </w:tcPr>
          <w:p w:rsidR="005C0BC7" w:rsidRDefault="005C0BC7" w:rsidP="00707640">
            <w:pPr>
              <w:rPr>
                <w:rFonts w:eastAsia="細明體"/>
                <w:b/>
                <w:color w:val="000000"/>
                <w:kern w:val="0"/>
              </w:rPr>
            </w:pPr>
          </w:p>
          <w:p w:rsidR="005C0BC7" w:rsidRDefault="005C0BC7" w:rsidP="00707640">
            <w:pPr>
              <w:rPr>
                <w:rFonts w:eastAsia="細明體"/>
                <w:b/>
                <w:color w:val="000000"/>
                <w:kern w:val="0"/>
              </w:rPr>
            </w:pPr>
          </w:p>
          <w:p w:rsidR="005C0BC7" w:rsidRDefault="005C0BC7" w:rsidP="00707640">
            <w:pPr>
              <w:rPr>
                <w:rFonts w:eastAsia="細明體"/>
                <w:b/>
                <w:color w:val="000000"/>
                <w:kern w:val="0"/>
              </w:rPr>
            </w:pPr>
          </w:p>
          <w:p w:rsidR="00C3183F" w:rsidRPr="00EB61FB" w:rsidRDefault="00C3183F" w:rsidP="00707640">
            <w:r w:rsidRPr="00EB61FB">
              <w:rPr>
                <w:rFonts w:eastAsia="細明體" w:hint="eastAsia"/>
                <w:b/>
                <w:color w:val="000000"/>
                <w:kern w:val="0"/>
              </w:rPr>
              <w:t>Notes</w:t>
            </w:r>
            <w:r w:rsidRPr="00EB61FB">
              <w:rPr>
                <w:rFonts w:eastAsia="細明體"/>
                <w:b/>
                <w:color w:val="000000"/>
                <w:kern w:val="0"/>
              </w:rPr>
              <w:t>:</w:t>
            </w:r>
          </w:p>
        </w:tc>
      </w:tr>
      <w:tr w:rsidR="00C3183F" w:rsidRPr="00EB61FB" w:rsidTr="007076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03" w:type="dxa"/>
            <w:tcBorders>
              <w:top w:val="nil"/>
              <w:left w:val="nil"/>
              <w:bottom w:val="nil"/>
              <w:right w:val="nil"/>
            </w:tcBorders>
          </w:tcPr>
          <w:p w:rsidR="00C3183F" w:rsidRPr="00BB1397" w:rsidRDefault="00C3183F" w:rsidP="00D2531A">
            <w:pPr>
              <w:pStyle w:val="a4"/>
              <w:numPr>
                <w:ilvl w:val="0"/>
                <w:numId w:val="16"/>
              </w:numPr>
              <w:adjustRightInd w:val="0"/>
              <w:spacing w:before="120" w:after="120"/>
              <w:ind w:left="671" w:right="31" w:hanging="671"/>
              <w:jc w:val="both"/>
            </w:pPr>
            <w:r w:rsidRPr="00BB1397">
              <w:t>All references to “lease” in this Form shall include Government Lease or Conditions of Sale / Grant / Exchange, etc. (as the case may be) and “lease” shall be construed accordingly.</w:t>
            </w:r>
          </w:p>
          <w:p w:rsidR="00E1536E" w:rsidRDefault="00E1536E" w:rsidP="009F742A">
            <w:pPr>
              <w:pStyle w:val="a4"/>
              <w:numPr>
                <w:ilvl w:val="0"/>
                <w:numId w:val="16"/>
              </w:numPr>
              <w:adjustRightInd w:val="0"/>
              <w:snapToGrid w:val="0"/>
              <w:spacing w:before="120" w:after="120"/>
              <w:ind w:left="675" w:right="169" w:hanging="675"/>
              <w:jc w:val="both"/>
            </w:pPr>
            <w:r w:rsidRPr="001C4304">
              <w:t xml:space="preserve">SCC on the submission of </w:t>
            </w:r>
            <w:r>
              <w:t>TPRP</w:t>
            </w:r>
            <w:r w:rsidRPr="001C4304">
              <w:t xml:space="preserve"> is inapplicable to cases where</w:t>
            </w:r>
            <w:r>
              <w:t xml:space="preserve"> :-</w:t>
            </w:r>
          </w:p>
          <w:p w:rsidR="00BC6E6A" w:rsidRDefault="00BC6E6A" w:rsidP="00BC6E6A">
            <w:pPr>
              <w:pStyle w:val="a4"/>
              <w:numPr>
                <w:ilvl w:val="0"/>
                <w:numId w:val="18"/>
              </w:numPr>
              <w:adjustRightInd w:val="0"/>
              <w:snapToGrid w:val="0"/>
              <w:spacing w:before="120" w:after="120"/>
              <w:ind w:right="169"/>
              <w:jc w:val="both"/>
            </w:pPr>
            <w:proofErr w:type="gramStart"/>
            <w:r>
              <w:t>the</w:t>
            </w:r>
            <w:proofErr w:type="gramEnd"/>
            <w:r>
              <w:t xml:space="preserve"> existing trees are on areas outside the lot boundary or on areas required under lease to be handed back to Government bureau/ department</w:t>
            </w:r>
            <w:r w:rsidR="005C0BC7">
              <w:t xml:space="preserve"> (B/D)</w:t>
            </w:r>
            <w:r>
              <w:t xml:space="preserve"> other than </w:t>
            </w:r>
            <w:proofErr w:type="spellStart"/>
            <w:r>
              <w:t>LandsD</w:t>
            </w:r>
            <w:proofErr w:type="spellEnd"/>
            <w:r>
              <w:t xml:space="preserve">.  For such cases, the concerned B/D will be responsible for compliance checking at the submission stage in accordance with the relevant clauses under lease and DEVB </w:t>
            </w:r>
            <w:proofErr w:type="gramStart"/>
            <w:r>
              <w:t>TC(</w:t>
            </w:r>
            <w:proofErr w:type="gramEnd"/>
            <w:r>
              <w:t>W) No. 6/2015.</w:t>
            </w:r>
          </w:p>
          <w:p w:rsidR="00BC6E6A" w:rsidRDefault="00BC6E6A" w:rsidP="00BC6E6A">
            <w:pPr>
              <w:pStyle w:val="a4"/>
              <w:numPr>
                <w:ilvl w:val="0"/>
                <w:numId w:val="18"/>
              </w:numPr>
              <w:adjustRightInd w:val="0"/>
              <w:snapToGrid w:val="0"/>
              <w:spacing w:before="120" w:after="120"/>
              <w:ind w:right="169"/>
              <w:jc w:val="both"/>
            </w:pPr>
            <w:proofErr w:type="gramStart"/>
            <w:r>
              <w:t>form</w:t>
            </w:r>
            <w:proofErr w:type="gramEnd"/>
            <w:r>
              <w:t xml:space="preserve"> part and parcel of a Landscape Submission for compliance with planning conditions and/or in support of planning application. For such cases, please refer to paragraph 4 of </w:t>
            </w:r>
            <w:r w:rsidR="00316DF9">
              <w:t>the PN</w:t>
            </w:r>
            <w:r>
              <w:t>.</w:t>
            </w:r>
          </w:p>
          <w:p w:rsidR="00BC6E6A" w:rsidRDefault="00BC6E6A" w:rsidP="00BC6E6A">
            <w:pPr>
              <w:pStyle w:val="a4"/>
              <w:numPr>
                <w:ilvl w:val="0"/>
                <w:numId w:val="18"/>
              </w:numPr>
              <w:adjustRightInd w:val="0"/>
              <w:snapToGrid w:val="0"/>
              <w:spacing w:before="120" w:after="120"/>
              <w:ind w:right="169"/>
              <w:jc w:val="both"/>
            </w:pPr>
            <w:proofErr w:type="gramStart"/>
            <w:r>
              <w:t>compensatory</w:t>
            </w:r>
            <w:proofErr w:type="gramEnd"/>
            <w:r>
              <w:t xml:space="preserve"> trees within lot area to be handed over to and maintained by the Government are involved.</w:t>
            </w:r>
          </w:p>
          <w:p w:rsidR="00C3183F" w:rsidRPr="00EB61FB" w:rsidRDefault="00BC6E6A" w:rsidP="00BC6E6A">
            <w:pPr>
              <w:pStyle w:val="a4"/>
              <w:numPr>
                <w:ilvl w:val="0"/>
                <w:numId w:val="18"/>
              </w:numPr>
              <w:adjustRightInd w:val="0"/>
              <w:snapToGrid w:val="0"/>
              <w:spacing w:before="120" w:after="120"/>
              <w:ind w:right="169"/>
              <w:jc w:val="both"/>
            </w:pPr>
            <w:proofErr w:type="gramStart"/>
            <w:r>
              <w:t>compensatory</w:t>
            </w:r>
            <w:proofErr w:type="gramEnd"/>
            <w:r>
              <w:t xml:space="preserve"> trees or transplanting trees on areas designated as reserve area (e.g. Drainage Reserve Area, Waterworks Reserve Area etc.), non-building area, or other areas where erection of building or structure or feature is subject to specific consent/approval by the Director of Lands or other Government departments under lease conditions are involved.</w:t>
            </w:r>
          </w:p>
        </w:tc>
      </w:tr>
      <w:tr w:rsidR="00C3183F" w:rsidRPr="00EB61FB" w:rsidTr="007076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03" w:type="dxa"/>
            <w:tcBorders>
              <w:top w:val="nil"/>
              <w:left w:val="nil"/>
              <w:bottom w:val="nil"/>
              <w:right w:val="nil"/>
            </w:tcBorders>
          </w:tcPr>
          <w:p w:rsidR="00C3183F" w:rsidRPr="00EB61FB" w:rsidRDefault="00C3183F" w:rsidP="00707640">
            <w:pPr>
              <w:widowControl/>
              <w:rPr>
                <w:rFonts w:eastAsia="細明體"/>
                <w:color w:val="000000"/>
                <w:kern w:val="0"/>
                <w:lang w:val="en-GB"/>
              </w:rPr>
            </w:pPr>
          </w:p>
          <w:p w:rsidR="00C3183F" w:rsidRPr="00EB61FB" w:rsidRDefault="00C3183F" w:rsidP="00707640">
            <w:pPr>
              <w:widowControl/>
              <w:rPr>
                <w:rFonts w:eastAsia="細明體"/>
                <w:color w:val="000000"/>
                <w:kern w:val="0"/>
                <w:lang w:val="en-GB"/>
              </w:rPr>
            </w:pPr>
          </w:p>
          <w:p w:rsidR="00C3183F" w:rsidRPr="00EB61FB" w:rsidRDefault="00C3183F" w:rsidP="00707640">
            <w:pPr>
              <w:widowControl/>
              <w:adjustRightInd w:val="0"/>
              <w:snapToGrid w:val="0"/>
              <w:spacing w:after="120" w:line="20" w:lineRule="atLeast"/>
              <w:ind w:left="671" w:right="-340" w:hanging="567"/>
              <w:jc w:val="both"/>
            </w:pPr>
            <w:r w:rsidRPr="00EB61FB">
              <w:rPr>
                <w:rFonts w:hint="eastAsia"/>
              </w:rPr>
              <w:t>#</w:t>
            </w:r>
            <w:r w:rsidRPr="00EB61FB">
              <w:rPr>
                <w:rFonts w:hint="eastAsia"/>
                <w:vertAlign w:val="superscript"/>
              </w:rPr>
              <w:tab/>
            </w:r>
            <w:r w:rsidRPr="00EB61FB">
              <w:t xml:space="preserve">Fill in as appropriate </w:t>
            </w:r>
          </w:p>
          <w:p w:rsidR="00C3183F" w:rsidRPr="00EB61FB" w:rsidRDefault="00C3183F" w:rsidP="00707640">
            <w:pPr>
              <w:widowControl/>
              <w:adjustRightInd w:val="0"/>
              <w:snapToGrid w:val="0"/>
              <w:spacing w:after="120" w:line="20" w:lineRule="atLeast"/>
              <w:ind w:left="671" w:right="-340" w:hanging="567"/>
              <w:jc w:val="both"/>
            </w:pPr>
            <w:r w:rsidRPr="00EB61FB">
              <w:rPr>
                <w:rFonts w:hint="eastAsia"/>
              </w:rPr>
              <w:t>*</w:t>
            </w:r>
            <w:r w:rsidRPr="00EB61FB">
              <w:rPr>
                <w:rFonts w:hint="eastAsia"/>
              </w:rPr>
              <w:tab/>
            </w:r>
            <w:r w:rsidRPr="00EB61FB">
              <w:t>Select</w:t>
            </w:r>
            <w:r w:rsidRPr="00EB61FB">
              <w:rPr>
                <w:rFonts w:hint="eastAsia"/>
              </w:rPr>
              <w:t xml:space="preserve"> as appropriate</w:t>
            </w:r>
            <w:r w:rsidRPr="00EB61FB">
              <w:t xml:space="preserve"> </w:t>
            </w:r>
          </w:p>
          <w:p w:rsidR="00C3183F" w:rsidRPr="00EB61FB" w:rsidRDefault="00C3183F" w:rsidP="00707640">
            <w:pPr>
              <w:widowControl/>
              <w:adjustRightInd w:val="0"/>
              <w:snapToGrid w:val="0"/>
              <w:spacing w:after="120" w:line="20" w:lineRule="atLeast"/>
              <w:ind w:left="671" w:right="31" w:hanging="567"/>
              <w:jc w:val="both"/>
            </w:pPr>
            <w:r w:rsidRPr="00EB61FB">
              <w:rPr>
                <w:rFonts w:hint="eastAsia"/>
              </w:rPr>
              <w:t>□</w:t>
            </w:r>
            <w:r w:rsidRPr="00EB61FB">
              <w:rPr>
                <w:rFonts w:hint="eastAsia"/>
              </w:rPr>
              <w:tab/>
            </w:r>
            <w:r w:rsidRPr="00EB61FB">
              <w:t>Tick this box if the Lot Owner</w:t>
            </w:r>
            <w:r w:rsidRPr="00EB61FB">
              <w:rPr>
                <w:rFonts w:hint="eastAsia"/>
              </w:rPr>
              <w:t>/Representative of the Lot Owner</w:t>
            </w:r>
            <w:r w:rsidRPr="00EB61FB">
              <w:t xml:space="preserve"> agrees to give the consent as set out in this paragraph</w:t>
            </w:r>
          </w:p>
          <w:p w:rsidR="00C3183F" w:rsidRPr="00EB61FB" w:rsidRDefault="00C3183F" w:rsidP="00707640">
            <w:pPr>
              <w:widowControl/>
              <w:adjustRightInd w:val="0"/>
              <w:snapToGrid w:val="0"/>
              <w:spacing w:after="120" w:line="20" w:lineRule="atLeast"/>
              <w:ind w:left="671" w:right="-340" w:hanging="567"/>
              <w:jc w:val="both"/>
            </w:pPr>
            <w:r w:rsidRPr="00EB61FB">
              <w:rPr>
                <w:rFonts w:hint="eastAsia"/>
              </w:rPr>
              <w:t>^</w:t>
            </w:r>
            <w:r w:rsidRPr="00EB61FB">
              <w:rPr>
                <w:rFonts w:hint="eastAsia"/>
              </w:rPr>
              <w:tab/>
            </w:r>
            <w:r w:rsidRPr="00EB61FB">
              <w:t>A</w:t>
            </w:r>
            <w:r w:rsidRPr="00EB61FB">
              <w:rPr>
                <w:rFonts w:hint="eastAsia"/>
              </w:rPr>
              <w:t>pplicable if the Lot Owner is a limited company incorporated in Hong Kong</w:t>
            </w:r>
            <w:r w:rsidRPr="00EB61FB">
              <w:t xml:space="preserve"> </w:t>
            </w:r>
          </w:p>
          <w:p w:rsidR="00C3183F" w:rsidRPr="00EB61FB" w:rsidRDefault="00C3183F" w:rsidP="00707640">
            <w:pPr>
              <w:widowControl/>
              <w:adjustRightInd w:val="0"/>
              <w:snapToGrid w:val="0"/>
              <w:spacing w:after="120" w:line="20" w:lineRule="atLeast"/>
              <w:ind w:left="671" w:right="31" w:hanging="567"/>
              <w:jc w:val="both"/>
            </w:pPr>
          </w:p>
        </w:tc>
      </w:tr>
    </w:tbl>
    <w:p w:rsidR="00D1686D" w:rsidRDefault="00D1686D" w:rsidP="00206625">
      <w:pPr>
        <w:widowControl/>
        <w:jc w:val="center"/>
        <w:rPr>
          <w:rFonts w:eastAsia="細明體" w:cs="Times New Roman"/>
          <w:i/>
          <w:color w:val="000000"/>
          <w:kern w:val="0"/>
          <w:szCs w:val="24"/>
          <w:u w:val="single"/>
        </w:rPr>
      </w:pPr>
    </w:p>
    <w:p w:rsidR="00D1686D" w:rsidRDefault="00D1686D" w:rsidP="00206625">
      <w:pPr>
        <w:widowControl/>
        <w:jc w:val="center"/>
        <w:rPr>
          <w:rFonts w:eastAsia="細明體" w:cs="Times New Roman"/>
          <w:i/>
          <w:color w:val="000000"/>
          <w:kern w:val="0"/>
          <w:szCs w:val="24"/>
          <w:u w:val="single"/>
        </w:rPr>
      </w:pPr>
    </w:p>
    <w:p w:rsidR="00D1686D" w:rsidRDefault="00D1686D" w:rsidP="00206625">
      <w:pPr>
        <w:widowControl/>
        <w:jc w:val="center"/>
        <w:rPr>
          <w:rFonts w:eastAsia="細明體" w:cs="Times New Roman"/>
          <w:i/>
          <w:color w:val="000000"/>
          <w:kern w:val="0"/>
          <w:szCs w:val="24"/>
          <w:u w:val="single"/>
        </w:rPr>
      </w:pPr>
    </w:p>
    <w:p w:rsidR="00D1686D" w:rsidRDefault="00D1686D" w:rsidP="00206625">
      <w:pPr>
        <w:widowControl/>
        <w:jc w:val="center"/>
        <w:rPr>
          <w:rFonts w:eastAsia="細明體" w:cs="Times New Roman"/>
          <w:i/>
          <w:color w:val="000000"/>
          <w:kern w:val="0"/>
          <w:szCs w:val="24"/>
          <w:u w:val="single"/>
        </w:rPr>
      </w:pPr>
    </w:p>
    <w:p w:rsidR="00D1686D" w:rsidRDefault="00D1686D" w:rsidP="00206625">
      <w:pPr>
        <w:widowControl/>
        <w:jc w:val="center"/>
        <w:rPr>
          <w:rFonts w:eastAsia="細明體" w:cs="Times New Roman"/>
          <w:i/>
          <w:color w:val="000000"/>
          <w:kern w:val="0"/>
          <w:szCs w:val="24"/>
          <w:u w:val="single"/>
        </w:rPr>
      </w:pPr>
    </w:p>
    <w:p w:rsidR="00D1686D" w:rsidRDefault="00D1686D" w:rsidP="00206625">
      <w:pPr>
        <w:widowControl/>
        <w:jc w:val="center"/>
        <w:rPr>
          <w:rFonts w:eastAsia="細明體" w:cs="Times New Roman"/>
          <w:i/>
          <w:color w:val="000000"/>
          <w:kern w:val="0"/>
          <w:szCs w:val="24"/>
          <w:u w:val="single"/>
        </w:rPr>
      </w:pPr>
    </w:p>
    <w:p w:rsidR="003D6C1C" w:rsidRDefault="003D6C1C" w:rsidP="00206625">
      <w:pPr>
        <w:widowControl/>
        <w:jc w:val="center"/>
        <w:rPr>
          <w:rFonts w:eastAsia="細明體" w:cs="Times New Roman"/>
          <w:i/>
          <w:color w:val="000000"/>
          <w:kern w:val="0"/>
          <w:szCs w:val="24"/>
          <w:u w:val="single"/>
        </w:rPr>
      </w:pPr>
    </w:p>
    <w:p w:rsidR="003D6C1C" w:rsidRDefault="003D6C1C" w:rsidP="00206625">
      <w:pPr>
        <w:widowControl/>
        <w:jc w:val="center"/>
        <w:rPr>
          <w:rFonts w:eastAsia="細明體" w:cs="Times New Roman"/>
          <w:i/>
          <w:color w:val="000000"/>
          <w:kern w:val="0"/>
          <w:szCs w:val="24"/>
          <w:u w:val="single"/>
        </w:rPr>
      </w:pPr>
    </w:p>
    <w:p w:rsidR="007D2894" w:rsidRPr="001C4304" w:rsidRDefault="007D2894" w:rsidP="00206625">
      <w:pPr>
        <w:widowControl/>
        <w:jc w:val="center"/>
        <w:rPr>
          <w:rFonts w:eastAsia="細明體" w:cs="Times New Roman"/>
          <w:i/>
          <w:color w:val="000000"/>
          <w:kern w:val="0"/>
          <w:szCs w:val="24"/>
          <w:u w:val="single"/>
        </w:rPr>
      </w:pPr>
      <w:r w:rsidRPr="001C4304">
        <w:rPr>
          <w:rFonts w:eastAsia="細明體" w:cs="Times New Roman"/>
          <w:i/>
          <w:color w:val="000000"/>
          <w:kern w:val="0"/>
          <w:szCs w:val="24"/>
          <w:u w:val="single"/>
        </w:rPr>
        <w:lastRenderedPageBreak/>
        <w:t>Personal Information Collection Statement</w:t>
      </w:r>
    </w:p>
    <w:p w:rsidR="007D2894" w:rsidRPr="001C4304" w:rsidRDefault="007D2894" w:rsidP="007D2894">
      <w:pPr>
        <w:rPr>
          <w:rFonts w:eastAsia="細明體" w:cs="Times New Roman"/>
          <w:i/>
          <w:color w:val="000000"/>
          <w:kern w:val="0"/>
          <w:szCs w:val="24"/>
        </w:rPr>
      </w:pPr>
    </w:p>
    <w:p w:rsidR="007D2894" w:rsidRPr="001C4304" w:rsidRDefault="007D2894" w:rsidP="007D2894">
      <w:pPr>
        <w:jc w:val="center"/>
        <w:rPr>
          <w:rFonts w:eastAsia="細明體" w:cs="Times New Roman"/>
          <w:i/>
          <w:color w:val="000000"/>
          <w:kern w:val="0"/>
          <w:szCs w:val="24"/>
        </w:rPr>
      </w:pPr>
      <w:r w:rsidRPr="001C4304">
        <w:rPr>
          <w:rFonts w:eastAsia="細明體" w:cs="Times New Roman"/>
          <w:i/>
          <w:color w:val="000000"/>
          <w:kern w:val="0"/>
          <w:szCs w:val="24"/>
        </w:rPr>
        <w:t>PLEASE READ THE FOLLOWING</w:t>
      </w:r>
    </w:p>
    <w:p w:rsidR="007D2894" w:rsidRPr="001C4304" w:rsidRDefault="007D2894" w:rsidP="007D2894">
      <w:pPr>
        <w:jc w:val="center"/>
        <w:rPr>
          <w:rFonts w:eastAsia="細明體" w:cs="Times New Roman"/>
          <w:i/>
          <w:color w:val="000000"/>
          <w:kern w:val="0"/>
          <w:szCs w:val="24"/>
        </w:rPr>
      </w:pPr>
      <w:r w:rsidRPr="001C4304">
        <w:rPr>
          <w:rFonts w:eastAsia="細明體" w:cs="Times New Roman"/>
          <w:i/>
          <w:color w:val="000000"/>
          <w:kern w:val="0"/>
          <w:szCs w:val="24"/>
        </w:rPr>
        <w:t>BEFORE COMPLETING THIS FORM</w:t>
      </w:r>
    </w:p>
    <w:p w:rsidR="007D2894" w:rsidRPr="001C4304" w:rsidRDefault="007D2894" w:rsidP="007D2894">
      <w:pPr>
        <w:rPr>
          <w:rFonts w:eastAsia="細明體" w:cs="Times New Roman"/>
          <w:i/>
          <w:color w:val="000000"/>
          <w:kern w:val="0"/>
          <w:szCs w:val="24"/>
        </w:rPr>
      </w:pPr>
    </w:p>
    <w:p w:rsidR="007D2894" w:rsidRPr="001C4304" w:rsidRDefault="007D2894" w:rsidP="007D2894">
      <w:pPr>
        <w:ind w:left="540" w:hanging="540"/>
        <w:jc w:val="both"/>
        <w:rPr>
          <w:rFonts w:eastAsia="細明體" w:cs="Times New Roman"/>
          <w:i/>
          <w:color w:val="000000"/>
          <w:kern w:val="0"/>
          <w:szCs w:val="24"/>
        </w:rPr>
      </w:pPr>
      <w:r w:rsidRPr="001C4304">
        <w:rPr>
          <w:rFonts w:eastAsia="細明體" w:cs="Times New Roman"/>
          <w:i/>
          <w:color w:val="000000"/>
          <w:kern w:val="0"/>
          <w:szCs w:val="24"/>
        </w:rPr>
        <w:t>1.</w:t>
      </w:r>
      <w:r w:rsidRPr="001C4304">
        <w:rPr>
          <w:rFonts w:eastAsia="細明體" w:cs="Times New Roman"/>
          <w:i/>
          <w:color w:val="000000"/>
          <w:kern w:val="0"/>
          <w:szCs w:val="24"/>
        </w:rPr>
        <w:tab/>
      </w:r>
      <w:r w:rsidR="00F678F6" w:rsidRPr="001C4304">
        <w:rPr>
          <w:i/>
        </w:rPr>
        <w:t>The information provided in this Form including its attachments/ enclosures and any documents submitted in support of or in relation to the certification under this Form will be used by Lands Department for the purposes of considering and processing submission of self-certification of compliance</w:t>
      </w:r>
      <w:r w:rsidR="00217ECF" w:rsidRPr="001C4304">
        <w:rPr>
          <w:rFonts w:eastAsia="細明體" w:cs="Times New Roman"/>
          <w:i/>
          <w:color w:val="000000"/>
          <w:kern w:val="0"/>
          <w:szCs w:val="24"/>
        </w:rPr>
        <w:t xml:space="preserve"> </w:t>
      </w:r>
      <w:r w:rsidRPr="001C4304">
        <w:rPr>
          <w:rFonts w:eastAsia="細明體" w:cs="Times New Roman"/>
          <w:i/>
          <w:color w:val="000000"/>
          <w:kern w:val="0"/>
          <w:szCs w:val="24"/>
        </w:rPr>
        <w:t xml:space="preserve">on the </w:t>
      </w:r>
      <w:r w:rsidR="0042468B" w:rsidRPr="001C4304">
        <w:rPr>
          <w:rFonts w:eastAsia="細明體" w:cs="Times New Roman"/>
          <w:i/>
          <w:color w:val="000000"/>
          <w:kern w:val="0"/>
          <w:szCs w:val="24"/>
        </w:rPr>
        <w:t xml:space="preserve">submission of </w:t>
      </w:r>
      <w:r w:rsidR="00F00531">
        <w:rPr>
          <w:rFonts w:eastAsia="細明體" w:cs="Times New Roman"/>
          <w:i/>
          <w:color w:val="000000"/>
          <w:kern w:val="0"/>
          <w:szCs w:val="24"/>
        </w:rPr>
        <w:t>TPRP</w:t>
      </w:r>
      <w:r w:rsidR="00F678F6" w:rsidRPr="001C4304">
        <w:rPr>
          <w:rFonts w:eastAsia="細明體" w:cs="Times New Roman"/>
          <w:i/>
          <w:color w:val="000000"/>
          <w:kern w:val="0"/>
          <w:szCs w:val="24"/>
        </w:rPr>
        <w:t xml:space="preserve">, </w:t>
      </w:r>
      <w:r w:rsidR="00F678F6" w:rsidRPr="001C4304">
        <w:rPr>
          <w:i/>
        </w:rPr>
        <w:t xml:space="preserve">checking or ensuring compliance in relation to the </w:t>
      </w:r>
      <w:r w:rsidR="0029561C">
        <w:rPr>
          <w:i/>
        </w:rPr>
        <w:t>TPRP</w:t>
      </w:r>
      <w:r w:rsidR="00F678F6" w:rsidRPr="001C4304">
        <w:rPr>
          <w:i/>
        </w:rPr>
        <w:t xml:space="preserve"> </w:t>
      </w:r>
      <w:r w:rsidR="00570E47" w:rsidRPr="001C4304">
        <w:rPr>
          <w:i/>
        </w:rPr>
        <w:t>submissions</w:t>
      </w:r>
      <w:r w:rsidR="00F678F6" w:rsidRPr="001C4304">
        <w:rPr>
          <w:i/>
        </w:rPr>
        <w:t xml:space="preserve"> under the lease and for other purposes related to such submission.</w:t>
      </w:r>
    </w:p>
    <w:p w:rsidR="007D2894" w:rsidRPr="001C4304" w:rsidRDefault="007D2894" w:rsidP="007D2894">
      <w:pPr>
        <w:ind w:left="540" w:hanging="540"/>
        <w:rPr>
          <w:rFonts w:eastAsia="細明體" w:cs="Times New Roman"/>
          <w:i/>
          <w:color w:val="000000"/>
          <w:kern w:val="0"/>
          <w:szCs w:val="24"/>
        </w:rPr>
      </w:pPr>
    </w:p>
    <w:p w:rsidR="00F678F6" w:rsidRPr="001C4304" w:rsidRDefault="007D2894" w:rsidP="0078463C">
      <w:pPr>
        <w:ind w:left="540" w:hanging="540"/>
        <w:jc w:val="both"/>
        <w:rPr>
          <w:i/>
        </w:rPr>
      </w:pPr>
      <w:r w:rsidRPr="001C4304">
        <w:rPr>
          <w:rFonts w:eastAsia="細明體" w:cs="Times New Roman"/>
          <w:i/>
          <w:color w:val="000000"/>
          <w:kern w:val="0"/>
          <w:szCs w:val="24"/>
        </w:rPr>
        <w:t>2.</w:t>
      </w:r>
      <w:r w:rsidRPr="001C4304">
        <w:rPr>
          <w:rFonts w:eastAsia="細明體" w:cs="Times New Roman"/>
          <w:i/>
          <w:color w:val="000000"/>
          <w:kern w:val="0"/>
          <w:szCs w:val="24"/>
        </w:rPr>
        <w:tab/>
      </w:r>
      <w:r w:rsidR="00035467" w:rsidRPr="001C4304">
        <w:rPr>
          <w:rFonts w:eastAsia="細明體" w:cs="Times New Roman"/>
          <w:i/>
          <w:color w:val="000000"/>
          <w:kern w:val="0"/>
          <w:szCs w:val="24"/>
        </w:rPr>
        <w:t xml:space="preserve">The </w:t>
      </w:r>
      <w:r w:rsidR="00F678F6" w:rsidRPr="001C4304">
        <w:rPr>
          <w:i/>
        </w:rPr>
        <w:t>provision of all the information in this Form including its attachments/ enclosures and any documents submitted in support of or in relation to the certification under this Form is required in relation to checking or ensuring compliance with the lease conditions.</w:t>
      </w:r>
      <w:r w:rsidR="0095422B" w:rsidRPr="001C4304">
        <w:rPr>
          <w:i/>
        </w:rPr>
        <w:t xml:space="preserve"> The provision of your personal data in this </w:t>
      </w:r>
      <w:r w:rsidR="00D65291" w:rsidRPr="001C4304">
        <w:rPr>
          <w:i/>
        </w:rPr>
        <w:t>F</w:t>
      </w:r>
      <w:r w:rsidR="0095422B" w:rsidRPr="001C4304">
        <w:rPr>
          <w:i/>
        </w:rPr>
        <w:t>orm is obligatory.</w:t>
      </w:r>
      <w:r w:rsidR="00F678F6" w:rsidRPr="001C4304">
        <w:rPr>
          <w:i/>
        </w:rPr>
        <w:t xml:space="preserve"> Your submission of self-certification of compliance </w:t>
      </w:r>
      <w:r w:rsidR="00F678F6" w:rsidRPr="001C4304">
        <w:rPr>
          <w:rFonts w:eastAsia="細明體" w:cs="Times New Roman"/>
          <w:i/>
          <w:color w:val="000000"/>
          <w:kern w:val="0"/>
          <w:szCs w:val="24"/>
        </w:rPr>
        <w:t xml:space="preserve">on the submission of </w:t>
      </w:r>
      <w:r w:rsidR="00F00531">
        <w:rPr>
          <w:rFonts w:eastAsia="細明體" w:cs="Times New Roman"/>
          <w:i/>
          <w:color w:val="000000"/>
          <w:kern w:val="0"/>
          <w:szCs w:val="24"/>
        </w:rPr>
        <w:t>TPRP</w:t>
      </w:r>
      <w:r w:rsidR="00F678F6" w:rsidRPr="001C4304">
        <w:rPr>
          <w:i/>
        </w:rPr>
        <w:t xml:space="preserve"> will not be processed if you fail to provide all the information as requested.</w:t>
      </w:r>
    </w:p>
    <w:p w:rsidR="007D2894" w:rsidRPr="001C4304" w:rsidRDefault="007D2894" w:rsidP="007D2894">
      <w:pPr>
        <w:ind w:left="540" w:hanging="540"/>
        <w:jc w:val="both"/>
        <w:rPr>
          <w:rFonts w:eastAsia="細明體" w:cs="Times New Roman"/>
          <w:i/>
          <w:color w:val="000000"/>
          <w:kern w:val="0"/>
          <w:szCs w:val="24"/>
        </w:rPr>
      </w:pPr>
    </w:p>
    <w:p w:rsidR="007D2894" w:rsidRPr="001C4304" w:rsidRDefault="007D2894" w:rsidP="0078463C">
      <w:pPr>
        <w:ind w:left="540" w:hanging="540"/>
        <w:jc w:val="both"/>
        <w:rPr>
          <w:rFonts w:eastAsia="細明體" w:cs="Times New Roman"/>
          <w:color w:val="000000"/>
          <w:kern w:val="0"/>
          <w:szCs w:val="24"/>
        </w:rPr>
      </w:pPr>
      <w:r w:rsidRPr="001C4304">
        <w:rPr>
          <w:rFonts w:eastAsia="細明體" w:cs="Times New Roman"/>
          <w:i/>
          <w:color w:val="000000"/>
          <w:kern w:val="0"/>
          <w:szCs w:val="24"/>
        </w:rPr>
        <w:t>3.</w:t>
      </w:r>
      <w:r w:rsidRPr="001C4304">
        <w:rPr>
          <w:rFonts w:eastAsia="細明體" w:cs="Times New Roman"/>
          <w:i/>
          <w:color w:val="000000"/>
          <w:kern w:val="0"/>
          <w:szCs w:val="24"/>
        </w:rPr>
        <w:tab/>
      </w:r>
      <w:r w:rsidR="00717C74" w:rsidRPr="001C4304">
        <w:rPr>
          <w:rFonts w:eastAsia="細明體" w:cs="Times New Roman"/>
          <w:i/>
          <w:color w:val="000000"/>
          <w:kern w:val="0"/>
          <w:szCs w:val="24"/>
        </w:rPr>
        <w:t xml:space="preserve">All </w:t>
      </w:r>
      <w:r w:rsidR="00717C74" w:rsidRPr="001C4304">
        <w:rPr>
          <w:i/>
        </w:rPr>
        <w:t>t</w:t>
      </w:r>
      <w:r w:rsidR="00F678F6" w:rsidRPr="001C4304">
        <w:rPr>
          <w:i/>
        </w:rPr>
        <w:t xml:space="preserve">he information provided in this Form including its attachments/ enclosures and any documents submitted in support of or in relation to the certification under this Form may be disclosed to other government </w:t>
      </w:r>
      <w:proofErr w:type="spellStart"/>
      <w:r w:rsidR="00570E47" w:rsidRPr="001C4304">
        <w:rPr>
          <w:i/>
        </w:rPr>
        <w:t>B</w:t>
      </w:r>
      <w:r w:rsidR="00F678F6" w:rsidRPr="001C4304">
        <w:rPr>
          <w:i/>
        </w:rPr>
        <w:t>ureaux</w:t>
      </w:r>
      <w:proofErr w:type="spellEnd"/>
      <w:r w:rsidR="00F678F6" w:rsidRPr="001C4304">
        <w:rPr>
          <w:i/>
        </w:rPr>
        <w:t xml:space="preserve"> / </w:t>
      </w:r>
      <w:r w:rsidR="00570E47" w:rsidRPr="001C4304">
        <w:rPr>
          <w:i/>
        </w:rPr>
        <w:t>D</w:t>
      </w:r>
      <w:r w:rsidR="00F678F6" w:rsidRPr="001C4304">
        <w:rPr>
          <w:i/>
        </w:rPr>
        <w:t>epartments for the purposes mentioned in paragraph</w:t>
      </w:r>
      <w:r w:rsidR="00035467" w:rsidRPr="001C4304">
        <w:rPr>
          <w:i/>
        </w:rPr>
        <w:t>s</w:t>
      </w:r>
      <w:r w:rsidR="00F678F6" w:rsidRPr="001C4304">
        <w:rPr>
          <w:i/>
        </w:rPr>
        <w:t xml:space="preserve"> 1 </w:t>
      </w:r>
      <w:r w:rsidR="00035467" w:rsidRPr="001C4304">
        <w:rPr>
          <w:i/>
        </w:rPr>
        <w:t xml:space="preserve">and 2 </w:t>
      </w:r>
      <w:r w:rsidR="00F678F6" w:rsidRPr="001C4304">
        <w:rPr>
          <w:i/>
        </w:rPr>
        <w:t xml:space="preserve">above.  </w:t>
      </w:r>
    </w:p>
    <w:p w:rsidR="007D2894" w:rsidRPr="001C4304" w:rsidRDefault="007D2894" w:rsidP="007D2894">
      <w:pPr>
        <w:ind w:left="540" w:hanging="540"/>
        <w:jc w:val="both"/>
        <w:rPr>
          <w:rFonts w:eastAsia="細明體" w:cs="Times New Roman"/>
          <w:i/>
          <w:color w:val="000000"/>
          <w:kern w:val="0"/>
          <w:szCs w:val="24"/>
        </w:rPr>
      </w:pPr>
    </w:p>
    <w:p w:rsidR="007D2894" w:rsidRPr="001C4304" w:rsidRDefault="007D2894" w:rsidP="007D2894">
      <w:pPr>
        <w:ind w:left="540" w:hanging="540"/>
        <w:jc w:val="both"/>
        <w:rPr>
          <w:rFonts w:eastAsia="細明體" w:cs="Times New Roman"/>
          <w:i/>
          <w:color w:val="000000"/>
          <w:kern w:val="0"/>
          <w:szCs w:val="24"/>
        </w:rPr>
      </w:pPr>
      <w:r w:rsidRPr="001C4304">
        <w:rPr>
          <w:rFonts w:eastAsia="細明體" w:cs="Times New Roman"/>
          <w:i/>
          <w:color w:val="000000"/>
          <w:kern w:val="0"/>
          <w:szCs w:val="24"/>
        </w:rPr>
        <w:t>4.</w:t>
      </w:r>
      <w:r w:rsidRPr="001C4304">
        <w:rPr>
          <w:rFonts w:eastAsia="細明體" w:cs="Times New Roman"/>
          <w:i/>
          <w:color w:val="000000"/>
          <w:kern w:val="0"/>
          <w:szCs w:val="24"/>
        </w:rPr>
        <w:tab/>
        <w:t>You have the right of access and correction with respect to personal data as provided for in Sections 18 and 22 and Principle 6 of Schedule 1 to the Personal Data (Privacy) Ordinance (Cap. 486).  Such right of access inc</w:t>
      </w:r>
      <w:r w:rsidR="009C4217" w:rsidRPr="001C4304">
        <w:rPr>
          <w:rFonts w:eastAsia="細明體" w:cs="Times New Roman"/>
          <w:i/>
          <w:color w:val="000000"/>
          <w:kern w:val="0"/>
          <w:szCs w:val="24"/>
        </w:rPr>
        <w:t>l</w:t>
      </w:r>
      <w:r w:rsidRPr="001C4304">
        <w:rPr>
          <w:rFonts w:eastAsia="細明體" w:cs="Times New Roman"/>
          <w:i/>
          <w:color w:val="000000"/>
          <w:kern w:val="0"/>
          <w:szCs w:val="24"/>
        </w:rPr>
        <w:t xml:space="preserve">udes the right to obtain a copy of the personal data provided in </w:t>
      </w:r>
      <w:r w:rsidR="00B86457" w:rsidRPr="001C4304">
        <w:rPr>
          <w:rFonts w:eastAsia="細明體" w:cs="Times New Roman"/>
          <w:i/>
          <w:color w:val="000000"/>
          <w:kern w:val="0"/>
          <w:szCs w:val="24"/>
        </w:rPr>
        <w:t xml:space="preserve">this </w:t>
      </w:r>
      <w:r w:rsidR="00A85E87" w:rsidRPr="001C4304">
        <w:rPr>
          <w:rFonts w:eastAsia="細明體" w:cs="Times New Roman"/>
          <w:i/>
          <w:color w:val="000000"/>
          <w:kern w:val="0"/>
          <w:szCs w:val="24"/>
        </w:rPr>
        <w:t>Form</w:t>
      </w:r>
      <w:r w:rsidR="00217ECF" w:rsidRPr="001C4304">
        <w:rPr>
          <w:rFonts w:eastAsia="細明體" w:cs="Times New Roman"/>
          <w:i/>
          <w:color w:val="000000"/>
          <w:kern w:val="0"/>
          <w:szCs w:val="24"/>
        </w:rPr>
        <w:t xml:space="preserve"> </w:t>
      </w:r>
      <w:r w:rsidRPr="001C4304">
        <w:rPr>
          <w:rFonts w:eastAsia="細明體" w:cs="Times New Roman"/>
          <w:i/>
          <w:color w:val="000000"/>
          <w:kern w:val="0"/>
          <w:szCs w:val="24"/>
        </w:rPr>
        <w:t>on payment of the applicable charge.</w:t>
      </w:r>
    </w:p>
    <w:p w:rsidR="007D2894" w:rsidRPr="001C4304" w:rsidRDefault="007D2894" w:rsidP="007D2894">
      <w:pPr>
        <w:ind w:left="540" w:hanging="540"/>
        <w:rPr>
          <w:rFonts w:eastAsia="細明體" w:cs="Times New Roman"/>
          <w:i/>
          <w:color w:val="000000"/>
          <w:kern w:val="0"/>
          <w:szCs w:val="24"/>
        </w:rPr>
      </w:pPr>
    </w:p>
    <w:p w:rsidR="007D2894" w:rsidRPr="00135B14" w:rsidRDefault="007D2894" w:rsidP="007D2894">
      <w:pPr>
        <w:ind w:left="540" w:hanging="540"/>
        <w:jc w:val="both"/>
        <w:rPr>
          <w:rFonts w:eastAsia="細明體" w:cs="Times New Roman"/>
          <w:i/>
          <w:color w:val="000000"/>
          <w:kern w:val="0"/>
          <w:szCs w:val="24"/>
        </w:rPr>
      </w:pPr>
      <w:r w:rsidRPr="001C4304">
        <w:rPr>
          <w:rFonts w:eastAsia="細明體" w:cs="Times New Roman"/>
          <w:i/>
          <w:color w:val="000000"/>
          <w:kern w:val="0"/>
          <w:szCs w:val="24"/>
        </w:rPr>
        <w:t>5.</w:t>
      </w:r>
      <w:r w:rsidRPr="001C4304">
        <w:rPr>
          <w:rFonts w:eastAsia="細明體" w:cs="Times New Roman"/>
          <w:i/>
          <w:color w:val="000000"/>
          <w:kern w:val="0"/>
          <w:szCs w:val="24"/>
        </w:rPr>
        <w:tab/>
        <w:t>Enquiries on the personal data collected, including the request for access to and correction of the data, should be addressed to the Departmental Personal Data Controlling Officer of Lands Department, 20/F., North Point Government Offices, 333 Java Road, North Point, Hong Kong.</w:t>
      </w:r>
    </w:p>
    <w:sectPr w:rsidR="007D2894" w:rsidRPr="00135B14" w:rsidSect="00FF60AE">
      <w:footerReference w:type="default" r:id="rId12"/>
      <w:pgSz w:w="11906" w:h="16838"/>
      <w:pgMar w:top="1440" w:right="991" w:bottom="1134" w:left="1800" w:header="851" w:footer="67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1EE6" w:rsidRDefault="00CF1EE6" w:rsidP="00CB6783">
      <w:r>
        <w:separator/>
      </w:r>
    </w:p>
  </w:endnote>
  <w:endnote w:type="continuationSeparator" w:id="0">
    <w:p w:rsidR="00CF1EE6" w:rsidRDefault="00CF1EE6" w:rsidP="00CB6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 w:name="新細明體o浡渀.">
    <w:altName w:val="新細明體"/>
    <w:panose1 w:val="00000000000000000000"/>
    <w:charset w:val="88"/>
    <w:family w:val="roman"/>
    <w:notTrueType/>
    <w:pitch w:val="default"/>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15949646"/>
      <w:docPartObj>
        <w:docPartGallery w:val="Page Numbers (Bottom of Page)"/>
        <w:docPartUnique/>
      </w:docPartObj>
    </w:sdtPr>
    <w:sdtEndPr/>
    <w:sdtContent>
      <w:p w:rsidR="00707640" w:rsidRDefault="00707640" w:rsidP="00527FC2">
        <w:pPr>
          <w:pStyle w:val="a7"/>
        </w:pPr>
      </w:p>
      <w:p w:rsidR="00707640" w:rsidRDefault="00707640" w:rsidP="008D1610">
        <w:pPr>
          <w:pStyle w:val="a7"/>
          <w:tabs>
            <w:tab w:val="clear" w:pos="8306"/>
            <w:tab w:val="right" w:pos="9072"/>
          </w:tabs>
        </w:pPr>
        <w:r w:rsidRPr="00C17B47">
          <w:rPr>
            <w:rStyle w:val="af"/>
            <w:b/>
            <w:sz w:val="26"/>
            <w:szCs w:val="26"/>
          </w:rPr>
          <w:t xml:space="preserve">PN </w:t>
        </w:r>
        <w:r>
          <w:rPr>
            <w:rStyle w:val="af"/>
            <w:b/>
            <w:color w:val="000000" w:themeColor="text1"/>
            <w:sz w:val="26"/>
            <w:szCs w:val="26"/>
          </w:rPr>
          <w:t>6/2023</w:t>
        </w:r>
        <w:r>
          <w:rPr>
            <w:rStyle w:val="af"/>
            <w:b/>
            <w:sz w:val="26"/>
            <w:szCs w:val="26"/>
          </w:rPr>
          <w:t xml:space="preserve"> - </w:t>
        </w:r>
        <w:r w:rsidRPr="00C17B47">
          <w:rPr>
            <w:rStyle w:val="af"/>
            <w:b/>
            <w:sz w:val="26"/>
            <w:szCs w:val="26"/>
          </w:rPr>
          <w:t xml:space="preserve">Form </w:t>
        </w:r>
        <w:r>
          <w:rPr>
            <w:rStyle w:val="af"/>
            <w:b/>
            <w:sz w:val="26"/>
            <w:szCs w:val="26"/>
          </w:rPr>
          <w:t>5</w:t>
        </w:r>
        <w:r w:rsidRPr="00FD1033">
          <w:rPr>
            <w:rStyle w:val="af"/>
            <w:szCs w:val="24"/>
          </w:rPr>
          <w:tab/>
          <w:t>Page</w:t>
        </w:r>
        <w:r>
          <w:rPr>
            <w:rStyle w:val="af"/>
            <w:szCs w:val="24"/>
          </w:rPr>
          <w:t xml:space="preserve"> </w:t>
        </w:r>
        <w:r w:rsidRPr="00FD1033">
          <w:rPr>
            <w:rStyle w:val="af"/>
            <w:szCs w:val="24"/>
          </w:rPr>
          <w:fldChar w:fldCharType="begin"/>
        </w:r>
        <w:r w:rsidRPr="00FD1033">
          <w:rPr>
            <w:rStyle w:val="af"/>
            <w:szCs w:val="24"/>
          </w:rPr>
          <w:instrText xml:space="preserve"> PAGE </w:instrText>
        </w:r>
        <w:r w:rsidRPr="00FD1033">
          <w:rPr>
            <w:rStyle w:val="af"/>
            <w:szCs w:val="24"/>
          </w:rPr>
          <w:fldChar w:fldCharType="separate"/>
        </w:r>
        <w:r w:rsidR="003F657A">
          <w:rPr>
            <w:rStyle w:val="af"/>
            <w:noProof/>
            <w:szCs w:val="24"/>
          </w:rPr>
          <w:t>17</w:t>
        </w:r>
        <w:r w:rsidRPr="00FD1033">
          <w:rPr>
            <w:rStyle w:val="af"/>
            <w:szCs w:val="24"/>
          </w:rPr>
          <w:fldChar w:fldCharType="end"/>
        </w:r>
        <w:r w:rsidRPr="00FD1033">
          <w:rPr>
            <w:rStyle w:val="af"/>
            <w:szCs w:val="24"/>
          </w:rPr>
          <w:t xml:space="preserve"> of </w:t>
        </w:r>
        <w:r w:rsidRPr="00B3374B">
          <w:rPr>
            <w:rStyle w:val="af"/>
          </w:rPr>
          <w:fldChar w:fldCharType="begin"/>
        </w:r>
        <w:r w:rsidRPr="00B3374B">
          <w:rPr>
            <w:rStyle w:val="af"/>
          </w:rPr>
          <w:instrText xml:space="preserve"> NUMPAGES </w:instrText>
        </w:r>
        <w:r w:rsidRPr="00B3374B">
          <w:rPr>
            <w:rStyle w:val="af"/>
          </w:rPr>
          <w:fldChar w:fldCharType="separate"/>
        </w:r>
        <w:r w:rsidR="003F657A">
          <w:rPr>
            <w:rStyle w:val="af"/>
            <w:noProof/>
          </w:rPr>
          <w:t>17</w:t>
        </w:r>
        <w:r w:rsidRPr="00B3374B">
          <w:rPr>
            <w:rStyle w:val="af"/>
          </w:rPr>
          <w:fldChar w:fldCharType="end"/>
        </w:r>
        <w:r>
          <w:rPr>
            <w:rStyle w:val="af"/>
          </w:rPr>
          <w:tab/>
        </w:r>
        <w:r>
          <w:t>(Rev. 1/2024)</w:t>
        </w:r>
      </w:p>
    </w:sdtContent>
  </w:sdt>
  <w:p w:rsidR="00707640" w:rsidRDefault="00707640" w:rsidP="008D1610">
    <w:pPr>
      <w:pStyle w:val="a7"/>
      <w:tabs>
        <w:tab w:val="clear" w:pos="4153"/>
        <w:tab w:val="clear" w:pos="8306"/>
        <w:tab w:val="center" w:pos="6804"/>
        <w:tab w:val="right" w:pos="9072"/>
      </w:tabs>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1EE6" w:rsidRDefault="00CF1EE6" w:rsidP="00CB6783">
      <w:r>
        <w:separator/>
      </w:r>
    </w:p>
  </w:footnote>
  <w:footnote w:type="continuationSeparator" w:id="0">
    <w:p w:rsidR="00CF1EE6" w:rsidRDefault="00CF1EE6" w:rsidP="00CB67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148AC"/>
    <w:multiLevelType w:val="hybridMultilevel"/>
    <w:tmpl w:val="0924F966"/>
    <w:lvl w:ilvl="0" w:tplc="9D58E0EA">
      <w:start w:val="1"/>
      <w:numFmt w:val="bullet"/>
      <w:lvlText w:val="-"/>
      <w:lvlJc w:val="left"/>
      <w:pPr>
        <w:ind w:left="360" w:hanging="360"/>
      </w:pPr>
      <w:rPr>
        <w:rFonts w:ascii="Times New Roman" w:eastAsiaTheme="minorEastAsia" w:hAnsi="Times New Roman" w:cs="Times New Roman"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 w15:restartNumberingAfterBreak="0">
    <w:nsid w:val="060F1B63"/>
    <w:multiLevelType w:val="hybridMultilevel"/>
    <w:tmpl w:val="674A0CBE"/>
    <w:lvl w:ilvl="0" w:tplc="04090001">
      <w:start w:val="1"/>
      <w:numFmt w:val="bullet"/>
      <w:lvlText w:val=""/>
      <w:lvlJc w:val="left"/>
      <w:pPr>
        <w:ind w:left="1440" w:hanging="480"/>
      </w:pPr>
      <w:rPr>
        <w:rFonts w:ascii="Wingdings" w:hAnsi="Wingdings" w:hint="default"/>
      </w:rPr>
    </w:lvl>
    <w:lvl w:ilvl="1" w:tplc="04090003" w:tentative="1">
      <w:start w:val="1"/>
      <w:numFmt w:val="bullet"/>
      <w:lvlText w:val=""/>
      <w:lvlJc w:val="left"/>
      <w:pPr>
        <w:ind w:left="1920" w:hanging="480"/>
      </w:pPr>
      <w:rPr>
        <w:rFonts w:ascii="Wingdings" w:hAnsi="Wingdings" w:hint="default"/>
      </w:rPr>
    </w:lvl>
    <w:lvl w:ilvl="2" w:tplc="04090005" w:tentative="1">
      <w:start w:val="1"/>
      <w:numFmt w:val="bullet"/>
      <w:lvlText w:val=""/>
      <w:lvlJc w:val="left"/>
      <w:pPr>
        <w:ind w:left="2400" w:hanging="480"/>
      </w:pPr>
      <w:rPr>
        <w:rFonts w:ascii="Wingdings" w:hAnsi="Wingdings" w:hint="default"/>
      </w:rPr>
    </w:lvl>
    <w:lvl w:ilvl="3" w:tplc="04090001" w:tentative="1">
      <w:start w:val="1"/>
      <w:numFmt w:val="bullet"/>
      <w:lvlText w:val=""/>
      <w:lvlJc w:val="left"/>
      <w:pPr>
        <w:ind w:left="2880" w:hanging="480"/>
      </w:pPr>
      <w:rPr>
        <w:rFonts w:ascii="Wingdings" w:hAnsi="Wingdings" w:hint="default"/>
      </w:rPr>
    </w:lvl>
    <w:lvl w:ilvl="4" w:tplc="04090003" w:tentative="1">
      <w:start w:val="1"/>
      <w:numFmt w:val="bullet"/>
      <w:lvlText w:val=""/>
      <w:lvlJc w:val="left"/>
      <w:pPr>
        <w:ind w:left="3360" w:hanging="480"/>
      </w:pPr>
      <w:rPr>
        <w:rFonts w:ascii="Wingdings" w:hAnsi="Wingdings" w:hint="default"/>
      </w:rPr>
    </w:lvl>
    <w:lvl w:ilvl="5" w:tplc="04090005" w:tentative="1">
      <w:start w:val="1"/>
      <w:numFmt w:val="bullet"/>
      <w:lvlText w:val=""/>
      <w:lvlJc w:val="left"/>
      <w:pPr>
        <w:ind w:left="3840" w:hanging="480"/>
      </w:pPr>
      <w:rPr>
        <w:rFonts w:ascii="Wingdings" w:hAnsi="Wingdings" w:hint="default"/>
      </w:rPr>
    </w:lvl>
    <w:lvl w:ilvl="6" w:tplc="04090001" w:tentative="1">
      <w:start w:val="1"/>
      <w:numFmt w:val="bullet"/>
      <w:lvlText w:val=""/>
      <w:lvlJc w:val="left"/>
      <w:pPr>
        <w:ind w:left="4320" w:hanging="480"/>
      </w:pPr>
      <w:rPr>
        <w:rFonts w:ascii="Wingdings" w:hAnsi="Wingdings" w:hint="default"/>
      </w:rPr>
    </w:lvl>
    <w:lvl w:ilvl="7" w:tplc="04090003" w:tentative="1">
      <w:start w:val="1"/>
      <w:numFmt w:val="bullet"/>
      <w:lvlText w:val=""/>
      <w:lvlJc w:val="left"/>
      <w:pPr>
        <w:ind w:left="4800" w:hanging="480"/>
      </w:pPr>
      <w:rPr>
        <w:rFonts w:ascii="Wingdings" w:hAnsi="Wingdings" w:hint="default"/>
      </w:rPr>
    </w:lvl>
    <w:lvl w:ilvl="8" w:tplc="04090005" w:tentative="1">
      <w:start w:val="1"/>
      <w:numFmt w:val="bullet"/>
      <w:lvlText w:val=""/>
      <w:lvlJc w:val="left"/>
      <w:pPr>
        <w:ind w:left="5280" w:hanging="480"/>
      </w:pPr>
      <w:rPr>
        <w:rFonts w:ascii="Wingdings" w:hAnsi="Wingdings" w:hint="default"/>
      </w:rPr>
    </w:lvl>
  </w:abstractNum>
  <w:abstractNum w:abstractNumId="2" w15:restartNumberingAfterBreak="0">
    <w:nsid w:val="09F372BF"/>
    <w:multiLevelType w:val="hybridMultilevel"/>
    <w:tmpl w:val="B440A762"/>
    <w:lvl w:ilvl="0" w:tplc="C83C542E">
      <w:start w:val="1"/>
      <w:numFmt w:val="lowerRoman"/>
      <w:lvlText w:val="(%1)"/>
      <w:lvlJc w:val="left"/>
      <w:pPr>
        <w:ind w:left="1148" w:hanging="480"/>
      </w:pPr>
      <w:rPr>
        <w:rFonts w:hint="eastAsia"/>
      </w:rPr>
    </w:lvl>
    <w:lvl w:ilvl="1" w:tplc="04090019" w:tentative="1">
      <w:start w:val="1"/>
      <w:numFmt w:val="ideographTraditional"/>
      <w:lvlText w:val="%2、"/>
      <w:lvlJc w:val="left"/>
      <w:pPr>
        <w:ind w:left="1628" w:hanging="480"/>
      </w:pPr>
    </w:lvl>
    <w:lvl w:ilvl="2" w:tplc="0409001B" w:tentative="1">
      <w:start w:val="1"/>
      <w:numFmt w:val="lowerRoman"/>
      <w:lvlText w:val="%3."/>
      <w:lvlJc w:val="right"/>
      <w:pPr>
        <w:ind w:left="2108" w:hanging="480"/>
      </w:pPr>
    </w:lvl>
    <w:lvl w:ilvl="3" w:tplc="0409000F" w:tentative="1">
      <w:start w:val="1"/>
      <w:numFmt w:val="decimal"/>
      <w:lvlText w:val="%4."/>
      <w:lvlJc w:val="left"/>
      <w:pPr>
        <w:ind w:left="2588" w:hanging="480"/>
      </w:pPr>
    </w:lvl>
    <w:lvl w:ilvl="4" w:tplc="04090019" w:tentative="1">
      <w:start w:val="1"/>
      <w:numFmt w:val="ideographTraditional"/>
      <w:lvlText w:val="%5、"/>
      <w:lvlJc w:val="left"/>
      <w:pPr>
        <w:ind w:left="3068" w:hanging="480"/>
      </w:pPr>
    </w:lvl>
    <w:lvl w:ilvl="5" w:tplc="0409001B" w:tentative="1">
      <w:start w:val="1"/>
      <w:numFmt w:val="lowerRoman"/>
      <w:lvlText w:val="%6."/>
      <w:lvlJc w:val="right"/>
      <w:pPr>
        <w:ind w:left="3548" w:hanging="480"/>
      </w:pPr>
    </w:lvl>
    <w:lvl w:ilvl="6" w:tplc="0409000F" w:tentative="1">
      <w:start w:val="1"/>
      <w:numFmt w:val="decimal"/>
      <w:lvlText w:val="%7."/>
      <w:lvlJc w:val="left"/>
      <w:pPr>
        <w:ind w:left="4028" w:hanging="480"/>
      </w:pPr>
    </w:lvl>
    <w:lvl w:ilvl="7" w:tplc="04090019" w:tentative="1">
      <w:start w:val="1"/>
      <w:numFmt w:val="ideographTraditional"/>
      <w:lvlText w:val="%8、"/>
      <w:lvlJc w:val="left"/>
      <w:pPr>
        <w:ind w:left="4508" w:hanging="480"/>
      </w:pPr>
    </w:lvl>
    <w:lvl w:ilvl="8" w:tplc="0409001B" w:tentative="1">
      <w:start w:val="1"/>
      <w:numFmt w:val="lowerRoman"/>
      <w:lvlText w:val="%9."/>
      <w:lvlJc w:val="right"/>
      <w:pPr>
        <w:ind w:left="4988" w:hanging="480"/>
      </w:pPr>
    </w:lvl>
  </w:abstractNum>
  <w:abstractNum w:abstractNumId="3" w15:restartNumberingAfterBreak="0">
    <w:nsid w:val="121C7120"/>
    <w:multiLevelType w:val="hybridMultilevel"/>
    <w:tmpl w:val="D89A37A6"/>
    <w:lvl w:ilvl="0" w:tplc="9104B7F6">
      <w:start w:val="1"/>
      <w:numFmt w:val="lowerRoman"/>
      <w:lvlText w:val="(%1)"/>
      <w:lvlJc w:val="left"/>
      <w:pPr>
        <w:ind w:left="720" w:hanging="720"/>
      </w:pPr>
      <w:rPr>
        <w:rFonts w:cstheme="minorBidi"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1B443A76"/>
    <w:multiLevelType w:val="hybridMultilevel"/>
    <w:tmpl w:val="B440A762"/>
    <w:lvl w:ilvl="0" w:tplc="C83C542E">
      <w:start w:val="1"/>
      <w:numFmt w:val="lowerRoman"/>
      <w:lvlText w:val="(%1)"/>
      <w:lvlJc w:val="left"/>
      <w:pPr>
        <w:ind w:left="1148" w:hanging="480"/>
      </w:pPr>
      <w:rPr>
        <w:rFonts w:hint="eastAsia"/>
      </w:rPr>
    </w:lvl>
    <w:lvl w:ilvl="1" w:tplc="04090019" w:tentative="1">
      <w:start w:val="1"/>
      <w:numFmt w:val="ideographTraditional"/>
      <w:lvlText w:val="%2、"/>
      <w:lvlJc w:val="left"/>
      <w:pPr>
        <w:ind w:left="1628" w:hanging="480"/>
      </w:pPr>
    </w:lvl>
    <w:lvl w:ilvl="2" w:tplc="0409001B" w:tentative="1">
      <w:start w:val="1"/>
      <w:numFmt w:val="lowerRoman"/>
      <w:lvlText w:val="%3."/>
      <w:lvlJc w:val="right"/>
      <w:pPr>
        <w:ind w:left="2108" w:hanging="480"/>
      </w:pPr>
    </w:lvl>
    <w:lvl w:ilvl="3" w:tplc="0409000F" w:tentative="1">
      <w:start w:val="1"/>
      <w:numFmt w:val="decimal"/>
      <w:lvlText w:val="%4."/>
      <w:lvlJc w:val="left"/>
      <w:pPr>
        <w:ind w:left="2588" w:hanging="480"/>
      </w:pPr>
    </w:lvl>
    <w:lvl w:ilvl="4" w:tplc="04090019" w:tentative="1">
      <w:start w:val="1"/>
      <w:numFmt w:val="ideographTraditional"/>
      <w:lvlText w:val="%5、"/>
      <w:lvlJc w:val="left"/>
      <w:pPr>
        <w:ind w:left="3068" w:hanging="480"/>
      </w:pPr>
    </w:lvl>
    <w:lvl w:ilvl="5" w:tplc="0409001B" w:tentative="1">
      <w:start w:val="1"/>
      <w:numFmt w:val="lowerRoman"/>
      <w:lvlText w:val="%6."/>
      <w:lvlJc w:val="right"/>
      <w:pPr>
        <w:ind w:left="3548" w:hanging="480"/>
      </w:pPr>
    </w:lvl>
    <w:lvl w:ilvl="6" w:tplc="0409000F" w:tentative="1">
      <w:start w:val="1"/>
      <w:numFmt w:val="decimal"/>
      <w:lvlText w:val="%7."/>
      <w:lvlJc w:val="left"/>
      <w:pPr>
        <w:ind w:left="4028" w:hanging="480"/>
      </w:pPr>
    </w:lvl>
    <w:lvl w:ilvl="7" w:tplc="04090019" w:tentative="1">
      <w:start w:val="1"/>
      <w:numFmt w:val="ideographTraditional"/>
      <w:lvlText w:val="%8、"/>
      <w:lvlJc w:val="left"/>
      <w:pPr>
        <w:ind w:left="4508" w:hanging="480"/>
      </w:pPr>
    </w:lvl>
    <w:lvl w:ilvl="8" w:tplc="0409001B" w:tentative="1">
      <w:start w:val="1"/>
      <w:numFmt w:val="lowerRoman"/>
      <w:lvlText w:val="%9."/>
      <w:lvlJc w:val="right"/>
      <w:pPr>
        <w:ind w:left="4988" w:hanging="480"/>
      </w:pPr>
    </w:lvl>
  </w:abstractNum>
  <w:abstractNum w:abstractNumId="5" w15:restartNumberingAfterBreak="0">
    <w:nsid w:val="2B522A0E"/>
    <w:multiLevelType w:val="hybridMultilevel"/>
    <w:tmpl w:val="716A6440"/>
    <w:lvl w:ilvl="0" w:tplc="8496D2A0">
      <w:start w:val="1"/>
      <w:numFmt w:val="decimal"/>
      <w:lvlText w:val="(%1)"/>
      <w:lvlJc w:val="left"/>
      <w:pPr>
        <w:ind w:left="502" w:hanging="360"/>
      </w:pPr>
      <w:rPr>
        <w:rFonts w:hint="default"/>
        <w:sz w:val="24"/>
        <w:szCs w:val="24"/>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2C61501D"/>
    <w:multiLevelType w:val="hybridMultilevel"/>
    <w:tmpl w:val="16EEFD36"/>
    <w:lvl w:ilvl="0" w:tplc="06F41746">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2CB66C02"/>
    <w:multiLevelType w:val="hybridMultilevel"/>
    <w:tmpl w:val="C15A21A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8" w15:restartNumberingAfterBreak="0">
    <w:nsid w:val="2EB170AC"/>
    <w:multiLevelType w:val="hybridMultilevel"/>
    <w:tmpl w:val="96223F5A"/>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9" w15:restartNumberingAfterBreak="0">
    <w:nsid w:val="31277271"/>
    <w:multiLevelType w:val="hybridMultilevel"/>
    <w:tmpl w:val="0C86BB2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0" w15:restartNumberingAfterBreak="0">
    <w:nsid w:val="326C1439"/>
    <w:multiLevelType w:val="hybridMultilevel"/>
    <w:tmpl w:val="51662B48"/>
    <w:lvl w:ilvl="0" w:tplc="04090001">
      <w:start w:val="1"/>
      <w:numFmt w:val="bullet"/>
      <w:lvlText w:val=""/>
      <w:lvlJc w:val="left"/>
      <w:pPr>
        <w:ind w:left="502" w:hanging="480"/>
      </w:pPr>
      <w:rPr>
        <w:rFonts w:ascii="Wingdings" w:hAnsi="Wingdings" w:hint="default"/>
      </w:rPr>
    </w:lvl>
    <w:lvl w:ilvl="1" w:tplc="04090003" w:tentative="1">
      <w:start w:val="1"/>
      <w:numFmt w:val="bullet"/>
      <w:lvlText w:val=""/>
      <w:lvlJc w:val="left"/>
      <w:pPr>
        <w:ind w:left="982" w:hanging="480"/>
      </w:pPr>
      <w:rPr>
        <w:rFonts w:ascii="Wingdings" w:hAnsi="Wingdings" w:hint="default"/>
      </w:rPr>
    </w:lvl>
    <w:lvl w:ilvl="2" w:tplc="04090005" w:tentative="1">
      <w:start w:val="1"/>
      <w:numFmt w:val="bullet"/>
      <w:lvlText w:val=""/>
      <w:lvlJc w:val="left"/>
      <w:pPr>
        <w:ind w:left="1462" w:hanging="480"/>
      </w:pPr>
      <w:rPr>
        <w:rFonts w:ascii="Wingdings" w:hAnsi="Wingdings" w:hint="default"/>
      </w:rPr>
    </w:lvl>
    <w:lvl w:ilvl="3" w:tplc="04090001" w:tentative="1">
      <w:start w:val="1"/>
      <w:numFmt w:val="bullet"/>
      <w:lvlText w:val=""/>
      <w:lvlJc w:val="left"/>
      <w:pPr>
        <w:ind w:left="1942" w:hanging="480"/>
      </w:pPr>
      <w:rPr>
        <w:rFonts w:ascii="Wingdings" w:hAnsi="Wingdings" w:hint="default"/>
      </w:rPr>
    </w:lvl>
    <w:lvl w:ilvl="4" w:tplc="04090003" w:tentative="1">
      <w:start w:val="1"/>
      <w:numFmt w:val="bullet"/>
      <w:lvlText w:val=""/>
      <w:lvlJc w:val="left"/>
      <w:pPr>
        <w:ind w:left="2422" w:hanging="480"/>
      </w:pPr>
      <w:rPr>
        <w:rFonts w:ascii="Wingdings" w:hAnsi="Wingdings" w:hint="default"/>
      </w:rPr>
    </w:lvl>
    <w:lvl w:ilvl="5" w:tplc="04090005" w:tentative="1">
      <w:start w:val="1"/>
      <w:numFmt w:val="bullet"/>
      <w:lvlText w:val=""/>
      <w:lvlJc w:val="left"/>
      <w:pPr>
        <w:ind w:left="2902" w:hanging="480"/>
      </w:pPr>
      <w:rPr>
        <w:rFonts w:ascii="Wingdings" w:hAnsi="Wingdings" w:hint="default"/>
      </w:rPr>
    </w:lvl>
    <w:lvl w:ilvl="6" w:tplc="04090001" w:tentative="1">
      <w:start w:val="1"/>
      <w:numFmt w:val="bullet"/>
      <w:lvlText w:val=""/>
      <w:lvlJc w:val="left"/>
      <w:pPr>
        <w:ind w:left="3382" w:hanging="480"/>
      </w:pPr>
      <w:rPr>
        <w:rFonts w:ascii="Wingdings" w:hAnsi="Wingdings" w:hint="default"/>
      </w:rPr>
    </w:lvl>
    <w:lvl w:ilvl="7" w:tplc="04090003" w:tentative="1">
      <w:start w:val="1"/>
      <w:numFmt w:val="bullet"/>
      <w:lvlText w:val=""/>
      <w:lvlJc w:val="left"/>
      <w:pPr>
        <w:ind w:left="3862" w:hanging="480"/>
      </w:pPr>
      <w:rPr>
        <w:rFonts w:ascii="Wingdings" w:hAnsi="Wingdings" w:hint="default"/>
      </w:rPr>
    </w:lvl>
    <w:lvl w:ilvl="8" w:tplc="04090005" w:tentative="1">
      <w:start w:val="1"/>
      <w:numFmt w:val="bullet"/>
      <w:lvlText w:val=""/>
      <w:lvlJc w:val="left"/>
      <w:pPr>
        <w:ind w:left="4342" w:hanging="480"/>
      </w:pPr>
      <w:rPr>
        <w:rFonts w:ascii="Wingdings" w:hAnsi="Wingdings" w:hint="default"/>
      </w:rPr>
    </w:lvl>
  </w:abstractNum>
  <w:abstractNum w:abstractNumId="11" w15:restartNumberingAfterBreak="0">
    <w:nsid w:val="3C2504E4"/>
    <w:multiLevelType w:val="hybridMultilevel"/>
    <w:tmpl w:val="A642A498"/>
    <w:lvl w:ilvl="0" w:tplc="53EE38F6">
      <w:start w:val="1"/>
      <w:numFmt w:val="decimal"/>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54563C26"/>
    <w:multiLevelType w:val="hybridMultilevel"/>
    <w:tmpl w:val="BDB8ACF2"/>
    <w:lvl w:ilvl="0" w:tplc="48A69CB0">
      <w:start w:val="1"/>
      <w:numFmt w:val="low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57E07B02"/>
    <w:multiLevelType w:val="hybridMultilevel"/>
    <w:tmpl w:val="A0DED454"/>
    <w:lvl w:ilvl="0" w:tplc="04090001">
      <w:start w:val="1"/>
      <w:numFmt w:val="bullet"/>
      <w:lvlText w:val=""/>
      <w:lvlJc w:val="left"/>
      <w:pPr>
        <w:ind w:left="1036" w:hanging="480"/>
      </w:pPr>
      <w:rPr>
        <w:rFonts w:ascii="Wingdings" w:hAnsi="Wingdings" w:hint="default"/>
      </w:rPr>
    </w:lvl>
    <w:lvl w:ilvl="1" w:tplc="04090003" w:tentative="1">
      <w:start w:val="1"/>
      <w:numFmt w:val="bullet"/>
      <w:lvlText w:val=""/>
      <w:lvlJc w:val="left"/>
      <w:pPr>
        <w:ind w:left="1516" w:hanging="480"/>
      </w:pPr>
      <w:rPr>
        <w:rFonts w:ascii="Wingdings" w:hAnsi="Wingdings" w:hint="default"/>
      </w:rPr>
    </w:lvl>
    <w:lvl w:ilvl="2" w:tplc="04090005" w:tentative="1">
      <w:start w:val="1"/>
      <w:numFmt w:val="bullet"/>
      <w:lvlText w:val=""/>
      <w:lvlJc w:val="left"/>
      <w:pPr>
        <w:ind w:left="1996" w:hanging="480"/>
      </w:pPr>
      <w:rPr>
        <w:rFonts w:ascii="Wingdings" w:hAnsi="Wingdings" w:hint="default"/>
      </w:rPr>
    </w:lvl>
    <w:lvl w:ilvl="3" w:tplc="04090001" w:tentative="1">
      <w:start w:val="1"/>
      <w:numFmt w:val="bullet"/>
      <w:lvlText w:val=""/>
      <w:lvlJc w:val="left"/>
      <w:pPr>
        <w:ind w:left="2476" w:hanging="480"/>
      </w:pPr>
      <w:rPr>
        <w:rFonts w:ascii="Wingdings" w:hAnsi="Wingdings" w:hint="default"/>
      </w:rPr>
    </w:lvl>
    <w:lvl w:ilvl="4" w:tplc="04090003" w:tentative="1">
      <w:start w:val="1"/>
      <w:numFmt w:val="bullet"/>
      <w:lvlText w:val=""/>
      <w:lvlJc w:val="left"/>
      <w:pPr>
        <w:ind w:left="2956" w:hanging="480"/>
      </w:pPr>
      <w:rPr>
        <w:rFonts w:ascii="Wingdings" w:hAnsi="Wingdings" w:hint="default"/>
      </w:rPr>
    </w:lvl>
    <w:lvl w:ilvl="5" w:tplc="04090005" w:tentative="1">
      <w:start w:val="1"/>
      <w:numFmt w:val="bullet"/>
      <w:lvlText w:val=""/>
      <w:lvlJc w:val="left"/>
      <w:pPr>
        <w:ind w:left="3436" w:hanging="480"/>
      </w:pPr>
      <w:rPr>
        <w:rFonts w:ascii="Wingdings" w:hAnsi="Wingdings" w:hint="default"/>
      </w:rPr>
    </w:lvl>
    <w:lvl w:ilvl="6" w:tplc="04090001" w:tentative="1">
      <w:start w:val="1"/>
      <w:numFmt w:val="bullet"/>
      <w:lvlText w:val=""/>
      <w:lvlJc w:val="left"/>
      <w:pPr>
        <w:ind w:left="3916" w:hanging="480"/>
      </w:pPr>
      <w:rPr>
        <w:rFonts w:ascii="Wingdings" w:hAnsi="Wingdings" w:hint="default"/>
      </w:rPr>
    </w:lvl>
    <w:lvl w:ilvl="7" w:tplc="04090003" w:tentative="1">
      <w:start w:val="1"/>
      <w:numFmt w:val="bullet"/>
      <w:lvlText w:val=""/>
      <w:lvlJc w:val="left"/>
      <w:pPr>
        <w:ind w:left="4396" w:hanging="480"/>
      </w:pPr>
      <w:rPr>
        <w:rFonts w:ascii="Wingdings" w:hAnsi="Wingdings" w:hint="default"/>
      </w:rPr>
    </w:lvl>
    <w:lvl w:ilvl="8" w:tplc="04090005" w:tentative="1">
      <w:start w:val="1"/>
      <w:numFmt w:val="bullet"/>
      <w:lvlText w:val=""/>
      <w:lvlJc w:val="left"/>
      <w:pPr>
        <w:ind w:left="4876" w:hanging="480"/>
      </w:pPr>
      <w:rPr>
        <w:rFonts w:ascii="Wingdings" w:hAnsi="Wingdings" w:hint="default"/>
      </w:rPr>
    </w:lvl>
  </w:abstractNum>
  <w:abstractNum w:abstractNumId="14" w15:restartNumberingAfterBreak="0">
    <w:nsid w:val="66423A23"/>
    <w:multiLevelType w:val="hybridMultilevel"/>
    <w:tmpl w:val="12FEE21E"/>
    <w:lvl w:ilvl="0" w:tplc="04090001">
      <w:start w:val="1"/>
      <w:numFmt w:val="bullet"/>
      <w:lvlText w:val=""/>
      <w:lvlJc w:val="left"/>
      <w:pPr>
        <w:ind w:left="0" w:hanging="480"/>
      </w:pPr>
      <w:rPr>
        <w:rFonts w:ascii="Wingdings" w:hAnsi="Wingdings" w:hint="default"/>
      </w:rPr>
    </w:lvl>
    <w:lvl w:ilvl="1" w:tplc="04090003" w:tentative="1">
      <w:start w:val="1"/>
      <w:numFmt w:val="bullet"/>
      <w:lvlText w:val=""/>
      <w:lvlJc w:val="left"/>
      <w:pPr>
        <w:ind w:left="480" w:hanging="480"/>
      </w:pPr>
      <w:rPr>
        <w:rFonts w:ascii="Wingdings" w:hAnsi="Wingdings" w:hint="default"/>
      </w:rPr>
    </w:lvl>
    <w:lvl w:ilvl="2" w:tplc="04090005" w:tentative="1">
      <w:start w:val="1"/>
      <w:numFmt w:val="bullet"/>
      <w:lvlText w:val=""/>
      <w:lvlJc w:val="left"/>
      <w:pPr>
        <w:ind w:left="960" w:hanging="480"/>
      </w:pPr>
      <w:rPr>
        <w:rFonts w:ascii="Wingdings" w:hAnsi="Wingdings" w:hint="default"/>
      </w:rPr>
    </w:lvl>
    <w:lvl w:ilvl="3" w:tplc="04090001" w:tentative="1">
      <w:start w:val="1"/>
      <w:numFmt w:val="bullet"/>
      <w:lvlText w:val=""/>
      <w:lvlJc w:val="left"/>
      <w:pPr>
        <w:ind w:left="1440" w:hanging="480"/>
      </w:pPr>
      <w:rPr>
        <w:rFonts w:ascii="Wingdings" w:hAnsi="Wingdings" w:hint="default"/>
      </w:rPr>
    </w:lvl>
    <w:lvl w:ilvl="4" w:tplc="04090003" w:tentative="1">
      <w:start w:val="1"/>
      <w:numFmt w:val="bullet"/>
      <w:lvlText w:val=""/>
      <w:lvlJc w:val="left"/>
      <w:pPr>
        <w:ind w:left="1920" w:hanging="480"/>
      </w:pPr>
      <w:rPr>
        <w:rFonts w:ascii="Wingdings" w:hAnsi="Wingdings" w:hint="default"/>
      </w:rPr>
    </w:lvl>
    <w:lvl w:ilvl="5" w:tplc="04090005" w:tentative="1">
      <w:start w:val="1"/>
      <w:numFmt w:val="bullet"/>
      <w:lvlText w:val=""/>
      <w:lvlJc w:val="left"/>
      <w:pPr>
        <w:ind w:left="2400" w:hanging="480"/>
      </w:pPr>
      <w:rPr>
        <w:rFonts w:ascii="Wingdings" w:hAnsi="Wingdings" w:hint="default"/>
      </w:rPr>
    </w:lvl>
    <w:lvl w:ilvl="6" w:tplc="04090001" w:tentative="1">
      <w:start w:val="1"/>
      <w:numFmt w:val="bullet"/>
      <w:lvlText w:val=""/>
      <w:lvlJc w:val="left"/>
      <w:pPr>
        <w:ind w:left="2880" w:hanging="480"/>
      </w:pPr>
      <w:rPr>
        <w:rFonts w:ascii="Wingdings" w:hAnsi="Wingdings" w:hint="default"/>
      </w:rPr>
    </w:lvl>
    <w:lvl w:ilvl="7" w:tplc="04090003" w:tentative="1">
      <w:start w:val="1"/>
      <w:numFmt w:val="bullet"/>
      <w:lvlText w:val=""/>
      <w:lvlJc w:val="left"/>
      <w:pPr>
        <w:ind w:left="3360" w:hanging="480"/>
      </w:pPr>
      <w:rPr>
        <w:rFonts w:ascii="Wingdings" w:hAnsi="Wingdings" w:hint="default"/>
      </w:rPr>
    </w:lvl>
    <w:lvl w:ilvl="8" w:tplc="04090005" w:tentative="1">
      <w:start w:val="1"/>
      <w:numFmt w:val="bullet"/>
      <w:lvlText w:val=""/>
      <w:lvlJc w:val="left"/>
      <w:pPr>
        <w:ind w:left="3840" w:hanging="480"/>
      </w:pPr>
      <w:rPr>
        <w:rFonts w:ascii="Wingdings" w:hAnsi="Wingdings" w:hint="default"/>
      </w:rPr>
    </w:lvl>
  </w:abstractNum>
  <w:abstractNum w:abstractNumId="15" w15:restartNumberingAfterBreak="0">
    <w:nsid w:val="718A0421"/>
    <w:multiLevelType w:val="hybridMultilevel"/>
    <w:tmpl w:val="8CC4C7F6"/>
    <w:lvl w:ilvl="0" w:tplc="536A6BB6">
      <w:start w:val="1"/>
      <w:numFmt w:val="lowerRoman"/>
      <w:lvlText w:val="(%1)"/>
      <w:lvlJc w:val="left"/>
      <w:pPr>
        <w:ind w:left="1620" w:hanging="720"/>
      </w:pPr>
    </w:lvl>
    <w:lvl w:ilvl="1" w:tplc="04090019">
      <w:start w:val="1"/>
      <w:numFmt w:val="ideographTraditional"/>
      <w:lvlText w:val="%2、"/>
      <w:lvlJc w:val="left"/>
      <w:pPr>
        <w:ind w:left="1860" w:hanging="480"/>
      </w:pPr>
    </w:lvl>
    <w:lvl w:ilvl="2" w:tplc="0409001B">
      <w:start w:val="1"/>
      <w:numFmt w:val="lowerRoman"/>
      <w:lvlText w:val="%3."/>
      <w:lvlJc w:val="right"/>
      <w:pPr>
        <w:ind w:left="2340" w:hanging="480"/>
      </w:pPr>
    </w:lvl>
    <w:lvl w:ilvl="3" w:tplc="0409000F">
      <w:start w:val="1"/>
      <w:numFmt w:val="decimal"/>
      <w:lvlText w:val="%4."/>
      <w:lvlJc w:val="left"/>
      <w:pPr>
        <w:ind w:left="2820" w:hanging="480"/>
      </w:pPr>
    </w:lvl>
    <w:lvl w:ilvl="4" w:tplc="04090019">
      <w:start w:val="1"/>
      <w:numFmt w:val="ideographTraditional"/>
      <w:lvlText w:val="%5、"/>
      <w:lvlJc w:val="left"/>
      <w:pPr>
        <w:ind w:left="3300" w:hanging="480"/>
      </w:pPr>
    </w:lvl>
    <w:lvl w:ilvl="5" w:tplc="0409001B">
      <w:start w:val="1"/>
      <w:numFmt w:val="lowerRoman"/>
      <w:lvlText w:val="%6."/>
      <w:lvlJc w:val="right"/>
      <w:pPr>
        <w:ind w:left="3780" w:hanging="480"/>
      </w:pPr>
    </w:lvl>
    <w:lvl w:ilvl="6" w:tplc="0409000F">
      <w:start w:val="1"/>
      <w:numFmt w:val="decimal"/>
      <w:lvlText w:val="%7."/>
      <w:lvlJc w:val="left"/>
      <w:pPr>
        <w:ind w:left="4260" w:hanging="480"/>
      </w:pPr>
    </w:lvl>
    <w:lvl w:ilvl="7" w:tplc="04090019">
      <w:start w:val="1"/>
      <w:numFmt w:val="ideographTraditional"/>
      <w:lvlText w:val="%8、"/>
      <w:lvlJc w:val="left"/>
      <w:pPr>
        <w:ind w:left="4740" w:hanging="480"/>
      </w:pPr>
    </w:lvl>
    <w:lvl w:ilvl="8" w:tplc="0409001B">
      <w:start w:val="1"/>
      <w:numFmt w:val="lowerRoman"/>
      <w:lvlText w:val="%9."/>
      <w:lvlJc w:val="right"/>
      <w:pPr>
        <w:ind w:left="5220" w:hanging="480"/>
      </w:pPr>
    </w:lvl>
  </w:abstractNum>
  <w:abstractNum w:abstractNumId="16" w15:restartNumberingAfterBreak="0">
    <w:nsid w:val="74B1054A"/>
    <w:multiLevelType w:val="hybridMultilevel"/>
    <w:tmpl w:val="A1721A4A"/>
    <w:lvl w:ilvl="0" w:tplc="8496D2A0">
      <w:start w:val="1"/>
      <w:numFmt w:val="decimal"/>
      <w:lvlText w:val="(%1)"/>
      <w:lvlJc w:val="left"/>
      <w:pPr>
        <w:ind w:left="502" w:hanging="360"/>
      </w:pPr>
      <w:rPr>
        <w:rFonts w:hint="default"/>
        <w:sz w:val="24"/>
        <w:szCs w:val="24"/>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76673021"/>
    <w:multiLevelType w:val="hybridMultilevel"/>
    <w:tmpl w:val="53B6D9AA"/>
    <w:lvl w:ilvl="0" w:tplc="FAB82134">
      <w:start w:val="1"/>
      <w:numFmt w:val="decimal"/>
      <w:lvlText w:val="(%1)"/>
      <w:lvlJc w:val="left"/>
      <w:pPr>
        <w:ind w:left="840" w:hanging="480"/>
      </w:pPr>
      <w:rPr>
        <w:rFonts w:hint="eastAsia"/>
        <w:b w:val="0"/>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18" w15:restartNumberingAfterBreak="0">
    <w:nsid w:val="7F7165DE"/>
    <w:multiLevelType w:val="hybridMultilevel"/>
    <w:tmpl w:val="E5FC777A"/>
    <w:lvl w:ilvl="0" w:tplc="CF8E351C">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3"/>
  </w:num>
  <w:num w:numId="2">
    <w:abstractNumId w:val="18"/>
  </w:num>
  <w:num w:numId="3">
    <w:abstractNumId w:val="6"/>
  </w:num>
  <w:num w:numId="4">
    <w:abstractNumId w:val="13"/>
  </w:num>
  <w:num w:numId="5">
    <w:abstractNumId w:val="8"/>
  </w:num>
  <w:num w:numId="6">
    <w:abstractNumId w:val="7"/>
  </w:num>
  <w:num w:numId="7">
    <w:abstractNumId w:val="0"/>
  </w:num>
  <w:num w:numId="8">
    <w:abstractNumId w:val="5"/>
  </w:num>
  <w:num w:numId="9">
    <w:abstractNumId w:val="12"/>
  </w:num>
  <w:num w:numId="10">
    <w:abstractNumId w:val="11"/>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0"/>
  </w:num>
  <w:num w:numId="14">
    <w:abstractNumId w:val="14"/>
  </w:num>
  <w:num w:numId="15">
    <w:abstractNumId w:val="9"/>
  </w:num>
  <w:num w:numId="16">
    <w:abstractNumId w:val="16"/>
  </w:num>
  <w:num w:numId="17">
    <w:abstractNumId w:val="2"/>
  </w:num>
  <w:num w:numId="18">
    <w:abstractNumId w:val="4"/>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proofState w:spelling="clean" w:grammar="clean"/>
  <w:attachedTemplate r:id="rId1"/>
  <w:documentProtection w:edit="forms" w:enforcement="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4C89"/>
    <w:rsid w:val="00002348"/>
    <w:rsid w:val="00007950"/>
    <w:rsid w:val="00007F19"/>
    <w:rsid w:val="00007FB2"/>
    <w:rsid w:val="0001252E"/>
    <w:rsid w:val="0001333F"/>
    <w:rsid w:val="00013D34"/>
    <w:rsid w:val="0001417B"/>
    <w:rsid w:val="000156A5"/>
    <w:rsid w:val="00015752"/>
    <w:rsid w:val="0002184A"/>
    <w:rsid w:val="0002267F"/>
    <w:rsid w:val="000229F1"/>
    <w:rsid w:val="00022AD5"/>
    <w:rsid w:val="00023A90"/>
    <w:rsid w:val="00024944"/>
    <w:rsid w:val="0002743A"/>
    <w:rsid w:val="00027C55"/>
    <w:rsid w:val="000300C4"/>
    <w:rsid w:val="00030476"/>
    <w:rsid w:val="00032E12"/>
    <w:rsid w:val="00035007"/>
    <w:rsid w:val="00035467"/>
    <w:rsid w:val="000436D2"/>
    <w:rsid w:val="0004564F"/>
    <w:rsid w:val="00045D16"/>
    <w:rsid w:val="00050BA9"/>
    <w:rsid w:val="00050D4F"/>
    <w:rsid w:val="00051A5E"/>
    <w:rsid w:val="00052C71"/>
    <w:rsid w:val="00055380"/>
    <w:rsid w:val="000578C7"/>
    <w:rsid w:val="00060F78"/>
    <w:rsid w:val="00063FD6"/>
    <w:rsid w:val="00065A29"/>
    <w:rsid w:val="00067EA7"/>
    <w:rsid w:val="00070C06"/>
    <w:rsid w:val="0007316C"/>
    <w:rsid w:val="000731BB"/>
    <w:rsid w:val="0007372B"/>
    <w:rsid w:val="00074D31"/>
    <w:rsid w:val="000766B3"/>
    <w:rsid w:val="000808FC"/>
    <w:rsid w:val="000812E1"/>
    <w:rsid w:val="0008493F"/>
    <w:rsid w:val="0008543E"/>
    <w:rsid w:val="000877C5"/>
    <w:rsid w:val="000918F1"/>
    <w:rsid w:val="00092B43"/>
    <w:rsid w:val="00092E5E"/>
    <w:rsid w:val="00093833"/>
    <w:rsid w:val="00093D35"/>
    <w:rsid w:val="00094192"/>
    <w:rsid w:val="0009475E"/>
    <w:rsid w:val="000948D8"/>
    <w:rsid w:val="00094A0B"/>
    <w:rsid w:val="00094E66"/>
    <w:rsid w:val="000959BE"/>
    <w:rsid w:val="00096298"/>
    <w:rsid w:val="00096AE6"/>
    <w:rsid w:val="00096DD4"/>
    <w:rsid w:val="000A1953"/>
    <w:rsid w:val="000A29C1"/>
    <w:rsid w:val="000A4A7C"/>
    <w:rsid w:val="000A7686"/>
    <w:rsid w:val="000B07E1"/>
    <w:rsid w:val="000B0AC6"/>
    <w:rsid w:val="000B40FC"/>
    <w:rsid w:val="000C3B3C"/>
    <w:rsid w:val="000C5465"/>
    <w:rsid w:val="000C62C0"/>
    <w:rsid w:val="000D05DF"/>
    <w:rsid w:val="000D0E96"/>
    <w:rsid w:val="000E3D13"/>
    <w:rsid w:val="000F3ACA"/>
    <w:rsid w:val="00100064"/>
    <w:rsid w:val="00104FC2"/>
    <w:rsid w:val="001054C1"/>
    <w:rsid w:val="00105AE0"/>
    <w:rsid w:val="00105BE7"/>
    <w:rsid w:val="001077D3"/>
    <w:rsid w:val="0011028A"/>
    <w:rsid w:val="00110C25"/>
    <w:rsid w:val="0011233A"/>
    <w:rsid w:val="00112D42"/>
    <w:rsid w:val="00114556"/>
    <w:rsid w:val="00115D39"/>
    <w:rsid w:val="00117573"/>
    <w:rsid w:val="00117692"/>
    <w:rsid w:val="001227FB"/>
    <w:rsid w:val="00122905"/>
    <w:rsid w:val="001239E4"/>
    <w:rsid w:val="00131F14"/>
    <w:rsid w:val="00134DEA"/>
    <w:rsid w:val="00135479"/>
    <w:rsid w:val="00135B14"/>
    <w:rsid w:val="00136A00"/>
    <w:rsid w:val="00137B04"/>
    <w:rsid w:val="00137DE5"/>
    <w:rsid w:val="00140202"/>
    <w:rsid w:val="0014066D"/>
    <w:rsid w:val="0014066F"/>
    <w:rsid w:val="00141363"/>
    <w:rsid w:val="001419EF"/>
    <w:rsid w:val="00141BEA"/>
    <w:rsid w:val="001443A8"/>
    <w:rsid w:val="0014460A"/>
    <w:rsid w:val="00145DC2"/>
    <w:rsid w:val="00146264"/>
    <w:rsid w:val="0016019D"/>
    <w:rsid w:val="00163614"/>
    <w:rsid w:val="001646DE"/>
    <w:rsid w:val="0016505B"/>
    <w:rsid w:val="00167C65"/>
    <w:rsid w:val="00167F1B"/>
    <w:rsid w:val="00171115"/>
    <w:rsid w:val="00171450"/>
    <w:rsid w:val="00174874"/>
    <w:rsid w:val="00174E50"/>
    <w:rsid w:val="00176439"/>
    <w:rsid w:val="0018091B"/>
    <w:rsid w:val="00180B31"/>
    <w:rsid w:val="0018149A"/>
    <w:rsid w:val="00181F04"/>
    <w:rsid w:val="00181FB1"/>
    <w:rsid w:val="00181FC4"/>
    <w:rsid w:val="00183F34"/>
    <w:rsid w:val="00184849"/>
    <w:rsid w:val="00184ADA"/>
    <w:rsid w:val="001868B0"/>
    <w:rsid w:val="00193312"/>
    <w:rsid w:val="001936F6"/>
    <w:rsid w:val="001953B0"/>
    <w:rsid w:val="001A0AD0"/>
    <w:rsid w:val="001A30D9"/>
    <w:rsid w:val="001A3CB6"/>
    <w:rsid w:val="001A479C"/>
    <w:rsid w:val="001A58F1"/>
    <w:rsid w:val="001A7202"/>
    <w:rsid w:val="001B3A62"/>
    <w:rsid w:val="001B4FA1"/>
    <w:rsid w:val="001C0621"/>
    <w:rsid w:val="001C06F9"/>
    <w:rsid w:val="001C2DF8"/>
    <w:rsid w:val="001C3A9A"/>
    <w:rsid w:val="001C4304"/>
    <w:rsid w:val="001C4B4D"/>
    <w:rsid w:val="001C63DC"/>
    <w:rsid w:val="001D0366"/>
    <w:rsid w:val="001D1A0D"/>
    <w:rsid w:val="001D25D7"/>
    <w:rsid w:val="001D6A1D"/>
    <w:rsid w:val="001E1AD8"/>
    <w:rsid w:val="001E31E2"/>
    <w:rsid w:val="001E322A"/>
    <w:rsid w:val="001E3855"/>
    <w:rsid w:val="001E4BB9"/>
    <w:rsid w:val="001E54AB"/>
    <w:rsid w:val="001E73E2"/>
    <w:rsid w:val="001F0687"/>
    <w:rsid w:val="001F0BDE"/>
    <w:rsid w:val="001F3FB4"/>
    <w:rsid w:val="001F4704"/>
    <w:rsid w:val="001F50A1"/>
    <w:rsid w:val="001F55D4"/>
    <w:rsid w:val="001F5877"/>
    <w:rsid w:val="001F7C06"/>
    <w:rsid w:val="002000D0"/>
    <w:rsid w:val="00200384"/>
    <w:rsid w:val="00200D6C"/>
    <w:rsid w:val="002016C3"/>
    <w:rsid w:val="00204829"/>
    <w:rsid w:val="00204C3C"/>
    <w:rsid w:val="00206625"/>
    <w:rsid w:val="0021030E"/>
    <w:rsid w:val="00211FC6"/>
    <w:rsid w:val="002121DE"/>
    <w:rsid w:val="002124BD"/>
    <w:rsid w:val="00213EAD"/>
    <w:rsid w:val="002144F8"/>
    <w:rsid w:val="00216ACA"/>
    <w:rsid w:val="00217928"/>
    <w:rsid w:val="00217ECF"/>
    <w:rsid w:val="00220CE7"/>
    <w:rsid w:val="00222DCF"/>
    <w:rsid w:val="0022444D"/>
    <w:rsid w:val="002247FD"/>
    <w:rsid w:val="00224949"/>
    <w:rsid w:val="0022580A"/>
    <w:rsid w:val="00225950"/>
    <w:rsid w:val="00231F25"/>
    <w:rsid w:val="002342F3"/>
    <w:rsid w:val="002407ED"/>
    <w:rsid w:val="00244A60"/>
    <w:rsid w:val="00244B84"/>
    <w:rsid w:val="002461C0"/>
    <w:rsid w:val="002468E9"/>
    <w:rsid w:val="0024735E"/>
    <w:rsid w:val="00247FB2"/>
    <w:rsid w:val="00250ACC"/>
    <w:rsid w:val="00250FD1"/>
    <w:rsid w:val="00253D32"/>
    <w:rsid w:val="00254DE5"/>
    <w:rsid w:val="002574D4"/>
    <w:rsid w:val="00257B20"/>
    <w:rsid w:val="00260447"/>
    <w:rsid w:val="002629B1"/>
    <w:rsid w:val="00262B05"/>
    <w:rsid w:val="00263176"/>
    <w:rsid w:val="00264C64"/>
    <w:rsid w:val="002655B7"/>
    <w:rsid w:val="00265E27"/>
    <w:rsid w:val="00272330"/>
    <w:rsid w:val="00273712"/>
    <w:rsid w:val="00280AF5"/>
    <w:rsid w:val="00282792"/>
    <w:rsid w:val="0028380E"/>
    <w:rsid w:val="00283A57"/>
    <w:rsid w:val="00284ADA"/>
    <w:rsid w:val="00285A12"/>
    <w:rsid w:val="00286169"/>
    <w:rsid w:val="002869C6"/>
    <w:rsid w:val="0029007C"/>
    <w:rsid w:val="002904D7"/>
    <w:rsid w:val="002910F4"/>
    <w:rsid w:val="00292F6A"/>
    <w:rsid w:val="0029385D"/>
    <w:rsid w:val="0029561C"/>
    <w:rsid w:val="00296279"/>
    <w:rsid w:val="00296C22"/>
    <w:rsid w:val="002973A7"/>
    <w:rsid w:val="002A0103"/>
    <w:rsid w:val="002A1289"/>
    <w:rsid w:val="002A1879"/>
    <w:rsid w:val="002A284A"/>
    <w:rsid w:val="002A2941"/>
    <w:rsid w:val="002A2FD8"/>
    <w:rsid w:val="002A4E59"/>
    <w:rsid w:val="002A597C"/>
    <w:rsid w:val="002A5B1D"/>
    <w:rsid w:val="002A61AC"/>
    <w:rsid w:val="002B02BF"/>
    <w:rsid w:val="002B0843"/>
    <w:rsid w:val="002B0AD1"/>
    <w:rsid w:val="002B1C33"/>
    <w:rsid w:val="002B2379"/>
    <w:rsid w:val="002B307F"/>
    <w:rsid w:val="002B358F"/>
    <w:rsid w:val="002B61D7"/>
    <w:rsid w:val="002C00AB"/>
    <w:rsid w:val="002C06F0"/>
    <w:rsid w:val="002C0CDE"/>
    <w:rsid w:val="002C23BF"/>
    <w:rsid w:val="002C26CB"/>
    <w:rsid w:val="002C3B20"/>
    <w:rsid w:val="002D4381"/>
    <w:rsid w:val="002D4E7F"/>
    <w:rsid w:val="002D6239"/>
    <w:rsid w:val="002D7576"/>
    <w:rsid w:val="002D7F14"/>
    <w:rsid w:val="002E1966"/>
    <w:rsid w:val="002E1D37"/>
    <w:rsid w:val="002E2150"/>
    <w:rsid w:val="002E2492"/>
    <w:rsid w:val="002E3881"/>
    <w:rsid w:val="002F404C"/>
    <w:rsid w:val="002F5682"/>
    <w:rsid w:val="002F5C66"/>
    <w:rsid w:val="002F5E08"/>
    <w:rsid w:val="002F6030"/>
    <w:rsid w:val="002F7359"/>
    <w:rsid w:val="003023B1"/>
    <w:rsid w:val="00302D73"/>
    <w:rsid w:val="00302EA6"/>
    <w:rsid w:val="0030310A"/>
    <w:rsid w:val="00303B59"/>
    <w:rsid w:val="00304214"/>
    <w:rsid w:val="0030453C"/>
    <w:rsid w:val="00304CC4"/>
    <w:rsid w:val="00306B73"/>
    <w:rsid w:val="00311B7B"/>
    <w:rsid w:val="0031346C"/>
    <w:rsid w:val="003140A6"/>
    <w:rsid w:val="0031438E"/>
    <w:rsid w:val="00314E3F"/>
    <w:rsid w:val="00314F02"/>
    <w:rsid w:val="0031657A"/>
    <w:rsid w:val="00316DF9"/>
    <w:rsid w:val="003205AB"/>
    <w:rsid w:val="00326C77"/>
    <w:rsid w:val="00332BF4"/>
    <w:rsid w:val="00334B28"/>
    <w:rsid w:val="00334EAA"/>
    <w:rsid w:val="00336ADC"/>
    <w:rsid w:val="00337989"/>
    <w:rsid w:val="003410E0"/>
    <w:rsid w:val="003443EE"/>
    <w:rsid w:val="0034445B"/>
    <w:rsid w:val="003447AB"/>
    <w:rsid w:val="00345753"/>
    <w:rsid w:val="0034578D"/>
    <w:rsid w:val="00347D90"/>
    <w:rsid w:val="003536B2"/>
    <w:rsid w:val="00355323"/>
    <w:rsid w:val="00355460"/>
    <w:rsid w:val="00355541"/>
    <w:rsid w:val="00355554"/>
    <w:rsid w:val="00356FFA"/>
    <w:rsid w:val="00357F3F"/>
    <w:rsid w:val="00361E23"/>
    <w:rsid w:val="00363EAF"/>
    <w:rsid w:val="00366B7D"/>
    <w:rsid w:val="00367A5B"/>
    <w:rsid w:val="0037304C"/>
    <w:rsid w:val="00373B90"/>
    <w:rsid w:val="00373D25"/>
    <w:rsid w:val="003774E2"/>
    <w:rsid w:val="0038090A"/>
    <w:rsid w:val="00381AD9"/>
    <w:rsid w:val="0038243E"/>
    <w:rsid w:val="0038490F"/>
    <w:rsid w:val="00386A23"/>
    <w:rsid w:val="003933DA"/>
    <w:rsid w:val="00394ED6"/>
    <w:rsid w:val="003954FA"/>
    <w:rsid w:val="003A0E15"/>
    <w:rsid w:val="003A197E"/>
    <w:rsid w:val="003A1EDC"/>
    <w:rsid w:val="003A21AB"/>
    <w:rsid w:val="003A3A7D"/>
    <w:rsid w:val="003A471A"/>
    <w:rsid w:val="003A5812"/>
    <w:rsid w:val="003A5918"/>
    <w:rsid w:val="003A5B21"/>
    <w:rsid w:val="003A5EBA"/>
    <w:rsid w:val="003A6900"/>
    <w:rsid w:val="003A69D0"/>
    <w:rsid w:val="003A6DC4"/>
    <w:rsid w:val="003A759D"/>
    <w:rsid w:val="003A78B2"/>
    <w:rsid w:val="003B3BAA"/>
    <w:rsid w:val="003B62E8"/>
    <w:rsid w:val="003B6696"/>
    <w:rsid w:val="003C14C4"/>
    <w:rsid w:val="003C2A9C"/>
    <w:rsid w:val="003C3F85"/>
    <w:rsid w:val="003C6907"/>
    <w:rsid w:val="003C6B30"/>
    <w:rsid w:val="003D063A"/>
    <w:rsid w:val="003D1450"/>
    <w:rsid w:val="003D3EBE"/>
    <w:rsid w:val="003D6C1C"/>
    <w:rsid w:val="003E2024"/>
    <w:rsid w:val="003E27BB"/>
    <w:rsid w:val="003E2C3B"/>
    <w:rsid w:val="003E4D41"/>
    <w:rsid w:val="003E6CB8"/>
    <w:rsid w:val="003E79A6"/>
    <w:rsid w:val="003F2E48"/>
    <w:rsid w:val="003F34BB"/>
    <w:rsid w:val="003F4A81"/>
    <w:rsid w:val="003F4CF1"/>
    <w:rsid w:val="003F657A"/>
    <w:rsid w:val="003F7DD7"/>
    <w:rsid w:val="004002B2"/>
    <w:rsid w:val="00400BB5"/>
    <w:rsid w:val="00401D38"/>
    <w:rsid w:val="004038A1"/>
    <w:rsid w:val="004066E4"/>
    <w:rsid w:val="00413D76"/>
    <w:rsid w:val="00414451"/>
    <w:rsid w:val="004207A8"/>
    <w:rsid w:val="00421012"/>
    <w:rsid w:val="00422AE4"/>
    <w:rsid w:val="004240D5"/>
    <w:rsid w:val="0042468B"/>
    <w:rsid w:val="00425A58"/>
    <w:rsid w:val="00432DA1"/>
    <w:rsid w:val="00434F4D"/>
    <w:rsid w:val="004402C2"/>
    <w:rsid w:val="0044067E"/>
    <w:rsid w:val="00442BE2"/>
    <w:rsid w:val="00444B75"/>
    <w:rsid w:val="00445573"/>
    <w:rsid w:val="004457A4"/>
    <w:rsid w:val="00446E23"/>
    <w:rsid w:val="004474CF"/>
    <w:rsid w:val="00447D8D"/>
    <w:rsid w:val="00451C23"/>
    <w:rsid w:val="00452438"/>
    <w:rsid w:val="004524D6"/>
    <w:rsid w:val="00454192"/>
    <w:rsid w:val="00454867"/>
    <w:rsid w:val="00454BC1"/>
    <w:rsid w:val="004559AD"/>
    <w:rsid w:val="0045686A"/>
    <w:rsid w:val="00457362"/>
    <w:rsid w:val="00457527"/>
    <w:rsid w:val="004600F8"/>
    <w:rsid w:val="0046102E"/>
    <w:rsid w:val="00461AB0"/>
    <w:rsid w:val="00462084"/>
    <w:rsid w:val="00466657"/>
    <w:rsid w:val="004709CA"/>
    <w:rsid w:val="00471461"/>
    <w:rsid w:val="00471ADE"/>
    <w:rsid w:val="00472777"/>
    <w:rsid w:val="00473E23"/>
    <w:rsid w:val="00474B72"/>
    <w:rsid w:val="00476334"/>
    <w:rsid w:val="00477A7D"/>
    <w:rsid w:val="0048230A"/>
    <w:rsid w:val="00483BDE"/>
    <w:rsid w:val="00483E30"/>
    <w:rsid w:val="00484C44"/>
    <w:rsid w:val="00484F26"/>
    <w:rsid w:val="004851C0"/>
    <w:rsid w:val="004853EA"/>
    <w:rsid w:val="00487C1B"/>
    <w:rsid w:val="00490370"/>
    <w:rsid w:val="004912A1"/>
    <w:rsid w:val="00491F5A"/>
    <w:rsid w:val="0049260C"/>
    <w:rsid w:val="004926E7"/>
    <w:rsid w:val="00493BCB"/>
    <w:rsid w:val="004A0181"/>
    <w:rsid w:val="004A0302"/>
    <w:rsid w:val="004A0692"/>
    <w:rsid w:val="004A1187"/>
    <w:rsid w:val="004A33C2"/>
    <w:rsid w:val="004A3C4E"/>
    <w:rsid w:val="004A4B2D"/>
    <w:rsid w:val="004A5E52"/>
    <w:rsid w:val="004A7E9B"/>
    <w:rsid w:val="004B1018"/>
    <w:rsid w:val="004B112A"/>
    <w:rsid w:val="004B391C"/>
    <w:rsid w:val="004B4E91"/>
    <w:rsid w:val="004B63C5"/>
    <w:rsid w:val="004B663B"/>
    <w:rsid w:val="004C669B"/>
    <w:rsid w:val="004C6964"/>
    <w:rsid w:val="004C778E"/>
    <w:rsid w:val="004D06FB"/>
    <w:rsid w:val="004D0814"/>
    <w:rsid w:val="004D0E86"/>
    <w:rsid w:val="004D249E"/>
    <w:rsid w:val="004D2F64"/>
    <w:rsid w:val="004D435B"/>
    <w:rsid w:val="004D5648"/>
    <w:rsid w:val="004D604C"/>
    <w:rsid w:val="004D64DF"/>
    <w:rsid w:val="004D6D2A"/>
    <w:rsid w:val="004D7A29"/>
    <w:rsid w:val="004E0218"/>
    <w:rsid w:val="004E02EC"/>
    <w:rsid w:val="004E1642"/>
    <w:rsid w:val="004E21CF"/>
    <w:rsid w:val="004E21FF"/>
    <w:rsid w:val="004E2E7D"/>
    <w:rsid w:val="004E3678"/>
    <w:rsid w:val="004E3F23"/>
    <w:rsid w:val="004E6987"/>
    <w:rsid w:val="004E6F46"/>
    <w:rsid w:val="004E7EEF"/>
    <w:rsid w:val="004F5EC9"/>
    <w:rsid w:val="00503227"/>
    <w:rsid w:val="0050396B"/>
    <w:rsid w:val="00505827"/>
    <w:rsid w:val="0051327F"/>
    <w:rsid w:val="00513B54"/>
    <w:rsid w:val="005154E0"/>
    <w:rsid w:val="005200C4"/>
    <w:rsid w:val="00521231"/>
    <w:rsid w:val="005240EC"/>
    <w:rsid w:val="0052415F"/>
    <w:rsid w:val="0052448C"/>
    <w:rsid w:val="00525732"/>
    <w:rsid w:val="00527D05"/>
    <w:rsid w:val="00527FC2"/>
    <w:rsid w:val="005345EE"/>
    <w:rsid w:val="00534B1A"/>
    <w:rsid w:val="00535D38"/>
    <w:rsid w:val="00536256"/>
    <w:rsid w:val="00536549"/>
    <w:rsid w:val="00537744"/>
    <w:rsid w:val="00541055"/>
    <w:rsid w:val="0054764E"/>
    <w:rsid w:val="0055027A"/>
    <w:rsid w:val="00552D50"/>
    <w:rsid w:val="00553AD1"/>
    <w:rsid w:val="00554626"/>
    <w:rsid w:val="005547E4"/>
    <w:rsid w:val="00557210"/>
    <w:rsid w:val="005613C1"/>
    <w:rsid w:val="005615BD"/>
    <w:rsid w:val="00561A36"/>
    <w:rsid w:val="005626DC"/>
    <w:rsid w:val="00562810"/>
    <w:rsid w:val="00563C7C"/>
    <w:rsid w:val="00564640"/>
    <w:rsid w:val="0056665D"/>
    <w:rsid w:val="00566B05"/>
    <w:rsid w:val="0056732B"/>
    <w:rsid w:val="00570492"/>
    <w:rsid w:val="00570E47"/>
    <w:rsid w:val="005714D5"/>
    <w:rsid w:val="00571BE1"/>
    <w:rsid w:val="00576FAF"/>
    <w:rsid w:val="00580E62"/>
    <w:rsid w:val="00581716"/>
    <w:rsid w:val="00581885"/>
    <w:rsid w:val="005845A5"/>
    <w:rsid w:val="0058538D"/>
    <w:rsid w:val="00586D30"/>
    <w:rsid w:val="00587941"/>
    <w:rsid w:val="00587BA1"/>
    <w:rsid w:val="00590F35"/>
    <w:rsid w:val="00591E21"/>
    <w:rsid w:val="005930AD"/>
    <w:rsid w:val="00593973"/>
    <w:rsid w:val="00594A22"/>
    <w:rsid w:val="00597936"/>
    <w:rsid w:val="005A08CC"/>
    <w:rsid w:val="005A268B"/>
    <w:rsid w:val="005A3426"/>
    <w:rsid w:val="005A4F36"/>
    <w:rsid w:val="005A6282"/>
    <w:rsid w:val="005A661D"/>
    <w:rsid w:val="005B01B5"/>
    <w:rsid w:val="005B3757"/>
    <w:rsid w:val="005B7848"/>
    <w:rsid w:val="005B78A8"/>
    <w:rsid w:val="005B7BDA"/>
    <w:rsid w:val="005C0BC7"/>
    <w:rsid w:val="005C45A7"/>
    <w:rsid w:val="005C5197"/>
    <w:rsid w:val="005C5D46"/>
    <w:rsid w:val="005C6DFA"/>
    <w:rsid w:val="005D0305"/>
    <w:rsid w:val="005D33D3"/>
    <w:rsid w:val="005D3F08"/>
    <w:rsid w:val="005E15F6"/>
    <w:rsid w:val="005E1CA5"/>
    <w:rsid w:val="005E30C0"/>
    <w:rsid w:val="005E3F27"/>
    <w:rsid w:val="005E5193"/>
    <w:rsid w:val="005F0A6C"/>
    <w:rsid w:val="005F2397"/>
    <w:rsid w:val="005F3D6E"/>
    <w:rsid w:val="006030B1"/>
    <w:rsid w:val="00603966"/>
    <w:rsid w:val="006039DE"/>
    <w:rsid w:val="006105BF"/>
    <w:rsid w:val="006105DD"/>
    <w:rsid w:val="00610797"/>
    <w:rsid w:val="00610B01"/>
    <w:rsid w:val="00612339"/>
    <w:rsid w:val="006126D2"/>
    <w:rsid w:val="00614857"/>
    <w:rsid w:val="0061550C"/>
    <w:rsid w:val="0062214B"/>
    <w:rsid w:val="00623E8A"/>
    <w:rsid w:val="00631347"/>
    <w:rsid w:val="00633735"/>
    <w:rsid w:val="0063385B"/>
    <w:rsid w:val="00636806"/>
    <w:rsid w:val="0063795C"/>
    <w:rsid w:val="00640A3E"/>
    <w:rsid w:val="00640E59"/>
    <w:rsid w:val="006429CA"/>
    <w:rsid w:val="006437EE"/>
    <w:rsid w:val="00644265"/>
    <w:rsid w:val="00644C19"/>
    <w:rsid w:val="00644FA1"/>
    <w:rsid w:val="00646EFA"/>
    <w:rsid w:val="0064718A"/>
    <w:rsid w:val="0064729A"/>
    <w:rsid w:val="00647BA8"/>
    <w:rsid w:val="006503E6"/>
    <w:rsid w:val="006513BF"/>
    <w:rsid w:val="006524A9"/>
    <w:rsid w:val="00652756"/>
    <w:rsid w:val="006527FF"/>
    <w:rsid w:val="00655AAA"/>
    <w:rsid w:val="006613EB"/>
    <w:rsid w:val="00661F44"/>
    <w:rsid w:val="0066218E"/>
    <w:rsid w:val="0066259E"/>
    <w:rsid w:val="006631DA"/>
    <w:rsid w:val="006639E9"/>
    <w:rsid w:val="00664B5E"/>
    <w:rsid w:val="0066572D"/>
    <w:rsid w:val="00665DF7"/>
    <w:rsid w:val="00666D03"/>
    <w:rsid w:val="006709EB"/>
    <w:rsid w:val="00674E0A"/>
    <w:rsid w:val="0067504D"/>
    <w:rsid w:val="006769D9"/>
    <w:rsid w:val="006776F5"/>
    <w:rsid w:val="00683156"/>
    <w:rsid w:val="00683571"/>
    <w:rsid w:val="00683B16"/>
    <w:rsid w:val="00684CB5"/>
    <w:rsid w:val="00684EAC"/>
    <w:rsid w:val="006876B7"/>
    <w:rsid w:val="006908F4"/>
    <w:rsid w:val="0069122F"/>
    <w:rsid w:val="00696DA3"/>
    <w:rsid w:val="006A00D4"/>
    <w:rsid w:val="006A0DB3"/>
    <w:rsid w:val="006A3DFD"/>
    <w:rsid w:val="006A4013"/>
    <w:rsid w:val="006A4418"/>
    <w:rsid w:val="006A45F8"/>
    <w:rsid w:val="006A4DDF"/>
    <w:rsid w:val="006A5ACF"/>
    <w:rsid w:val="006A6B85"/>
    <w:rsid w:val="006B15C8"/>
    <w:rsid w:val="006B251D"/>
    <w:rsid w:val="006B2712"/>
    <w:rsid w:val="006B3ACC"/>
    <w:rsid w:val="006B57E5"/>
    <w:rsid w:val="006C12A1"/>
    <w:rsid w:val="006C1F05"/>
    <w:rsid w:val="006C3995"/>
    <w:rsid w:val="006C3B50"/>
    <w:rsid w:val="006C554B"/>
    <w:rsid w:val="006C5649"/>
    <w:rsid w:val="006C70E3"/>
    <w:rsid w:val="006D0129"/>
    <w:rsid w:val="006D1CBA"/>
    <w:rsid w:val="006D26C3"/>
    <w:rsid w:val="006D3752"/>
    <w:rsid w:val="006D3BA2"/>
    <w:rsid w:val="006D505F"/>
    <w:rsid w:val="006D5A03"/>
    <w:rsid w:val="006D63BC"/>
    <w:rsid w:val="006D6C52"/>
    <w:rsid w:val="006D7B86"/>
    <w:rsid w:val="006E1BBF"/>
    <w:rsid w:val="006E24D7"/>
    <w:rsid w:val="006E295F"/>
    <w:rsid w:val="006E299E"/>
    <w:rsid w:val="006F1F78"/>
    <w:rsid w:val="006F27F7"/>
    <w:rsid w:val="006F47E6"/>
    <w:rsid w:val="006F4BFB"/>
    <w:rsid w:val="006F6DB3"/>
    <w:rsid w:val="007006E8"/>
    <w:rsid w:val="0070154D"/>
    <w:rsid w:val="00701C28"/>
    <w:rsid w:val="00703671"/>
    <w:rsid w:val="00704592"/>
    <w:rsid w:val="007071B5"/>
    <w:rsid w:val="00707470"/>
    <w:rsid w:val="00707640"/>
    <w:rsid w:val="0071132B"/>
    <w:rsid w:val="00712766"/>
    <w:rsid w:val="00712B7E"/>
    <w:rsid w:val="00713C01"/>
    <w:rsid w:val="007150C8"/>
    <w:rsid w:val="0071754B"/>
    <w:rsid w:val="00717C74"/>
    <w:rsid w:val="007215EE"/>
    <w:rsid w:val="0072260E"/>
    <w:rsid w:val="00722F26"/>
    <w:rsid w:val="0073076E"/>
    <w:rsid w:val="00730C50"/>
    <w:rsid w:val="00731D35"/>
    <w:rsid w:val="007324AD"/>
    <w:rsid w:val="00732AA1"/>
    <w:rsid w:val="00733CFA"/>
    <w:rsid w:val="00735109"/>
    <w:rsid w:val="007363F7"/>
    <w:rsid w:val="007403B0"/>
    <w:rsid w:val="00741451"/>
    <w:rsid w:val="007428C5"/>
    <w:rsid w:val="00746A60"/>
    <w:rsid w:val="007473DE"/>
    <w:rsid w:val="0075089C"/>
    <w:rsid w:val="00751BE7"/>
    <w:rsid w:val="00752EAE"/>
    <w:rsid w:val="00752F55"/>
    <w:rsid w:val="007605AC"/>
    <w:rsid w:val="00761C92"/>
    <w:rsid w:val="007634F5"/>
    <w:rsid w:val="00763795"/>
    <w:rsid w:val="00763F19"/>
    <w:rsid w:val="00764357"/>
    <w:rsid w:val="00765902"/>
    <w:rsid w:val="0076735A"/>
    <w:rsid w:val="00771420"/>
    <w:rsid w:val="00771A19"/>
    <w:rsid w:val="00773753"/>
    <w:rsid w:val="0077622D"/>
    <w:rsid w:val="0077710B"/>
    <w:rsid w:val="00777F1A"/>
    <w:rsid w:val="00780452"/>
    <w:rsid w:val="007812BB"/>
    <w:rsid w:val="0078463C"/>
    <w:rsid w:val="00787997"/>
    <w:rsid w:val="007879C2"/>
    <w:rsid w:val="00787E9D"/>
    <w:rsid w:val="007905B1"/>
    <w:rsid w:val="00790C61"/>
    <w:rsid w:val="00794334"/>
    <w:rsid w:val="00795A1C"/>
    <w:rsid w:val="00795F92"/>
    <w:rsid w:val="00796334"/>
    <w:rsid w:val="007A0A25"/>
    <w:rsid w:val="007A0D77"/>
    <w:rsid w:val="007A1660"/>
    <w:rsid w:val="007A22D3"/>
    <w:rsid w:val="007A2479"/>
    <w:rsid w:val="007A34A1"/>
    <w:rsid w:val="007A408A"/>
    <w:rsid w:val="007A561D"/>
    <w:rsid w:val="007A6003"/>
    <w:rsid w:val="007A655A"/>
    <w:rsid w:val="007A6A6F"/>
    <w:rsid w:val="007B00D7"/>
    <w:rsid w:val="007B2BC5"/>
    <w:rsid w:val="007B77E2"/>
    <w:rsid w:val="007C028E"/>
    <w:rsid w:val="007C2BBB"/>
    <w:rsid w:val="007C2E0D"/>
    <w:rsid w:val="007C357C"/>
    <w:rsid w:val="007D1002"/>
    <w:rsid w:val="007D2894"/>
    <w:rsid w:val="007D32D5"/>
    <w:rsid w:val="007D5315"/>
    <w:rsid w:val="007D6C7E"/>
    <w:rsid w:val="007E0A6E"/>
    <w:rsid w:val="007E11F8"/>
    <w:rsid w:val="007E2DD0"/>
    <w:rsid w:val="007E306E"/>
    <w:rsid w:val="007E30D7"/>
    <w:rsid w:val="007E385B"/>
    <w:rsid w:val="007E40BF"/>
    <w:rsid w:val="007E4C3A"/>
    <w:rsid w:val="007E61A5"/>
    <w:rsid w:val="007E6A34"/>
    <w:rsid w:val="007F1DBE"/>
    <w:rsid w:val="007F324D"/>
    <w:rsid w:val="007F4993"/>
    <w:rsid w:val="007F761A"/>
    <w:rsid w:val="00800AA0"/>
    <w:rsid w:val="00802507"/>
    <w:rsid w:val="00802ACE"/>
    <w:rsid w:val="00802DCE"/>
    <w:rsid w:val="00803990"/>
    <w:rsid w:val="008043CB"/>
    <w:rsid w:val="008051FC"/>
    <w:rsid w:val="008075B5"/>
    <w:rsid w:val="00807D7C"/>
    <w:rsid w:val="00807F48"/>
    <w:rsid w:val="008108AE"/>
    <w:rsid w:val="00810B7C"/>
    <w:rsid w:val="00811B7D"/>
    <w:rsid w:val="00812213"/>
    <w:rsid w:val="00812E5B"/>
    <w:rsid w:val="00815644"/>
    <w:rsid w:val="00816953"/>
    <w:rsid w:val="00821528"/>
    <w:rsid w:val="008221E8"/>
    <w:rsid w:val="00822B6E"/>
    <w:rsid w:val="00822FF8"/>
    <w:rsid w:val="008255CC"/>
    <w:rsid w:val="00827FF3"/>
    <w:rsid w:val="00830319"/>
    <w:rsid w:val="0083047A"/>
    <w:rsid w:val="0083297F"/>
    <w:rsid w:val="00833D75"/>
    <w:rsid w:val="008358C9"/>
    <w:rsid w:val="00835DCF"/>
    <w:rsid w:val="00836266"/>
    <w:rsid w:val="00837CEB"/>
    <w:rsid w:val="008412C4"/>
    <w:rsid w:val="00841582"/>
    <w:rsid w:val="0084215C"/>
    <w:rsid w:val="00842A95"/>
    <w:rsid w:val="00843120"/>
    <w:rsid w:val="008460FD"/>
    <w:rsid w:val="008503D0"/>
    <w:rsid w:val="00851F36"/>
    <w:rsid w:val="0085234E"/>
    <w:rsid w:val="00854349"/>
    <w:rsid w:val="0085455B"/>
    <w:rsid w:val="00854F3E"/>
    <w:rsid w:val="00856058"/>
    <w:rsid w:val="0085702D"/>
    <w:rsid w:val="008630B7"/>
    <w:rsid w:val="00863883"/>
    <w:rsid w:val="00864918"/>
    <w:rsid w:val="00866453"/>
    <w:rsid w:val="0086648A"/>
    <w:rsid w:val="008711FE"/>
    <w:rsid w:val="00871571"/>
    <w:rsid w:val="00872029"/>
    <w:rsid w:val="008726D9"/>
    <w:rsid w:val="00874117"/>
    <w:rsid w:val="008747E3"/>
    <w:rsid w:val="00876277"/>
    <w:rsid w:val="008765D2"/>
    <w:rsid w:val="00876997"/>
    <w:rsid w:val="00876A73"/>
    <w:rsid w:val="008810C6"/>
    <w:rsid w:val="00882487"/>
    <w:rsid w:val="008827C0"/>
    <w:rsid w:val="00882D4F"/>
    <w:rsid w:val="00883C62"/>
    <w:rsid w:val="00884A1A"/>
    <w:rsid w:val="00885A69"/>
    <w:rsid w:val="00886AAC"/>
    <w:rsid w:val="00886B1E"/>
    <w:rsid w:val="00886BCD"/>
    <w:rsid w:val="0089056E"/>
    <w:rsid w:val="00892338"/>
    <w:rsid w:val="0089254D"/>
    <w:rsid w:val="008955A9"/>
    <w:rsid w:val="00895D79"/>
    <w:rsid w:val="008978EC"/>
    <w:rsid w:val="008A1041"/>
    <w:rsid w:val="008A62B5"/>
    <w:rsid w:val="008A695F"/>
    <w:rsid w:val="008B38C5"/>
    <w:rsid w:val="008B4478"/>
    <w:rsid w:val="008C44F7"/>
    <w:rsid w:val="008C4B8D"/>
    <w:rsid w:val="008C4F6E"/>
    <w:rsid w:val="008C547A"/>
    <w:rsid w:val="008D1610"/>
    <w:rsid w:val="008D1632"/>
    <w:rsid w:val="008D2F77"/>
    <w:rsid w:val="008D4A96"/>
    <w:rsid w:val="008D5436"/>
    <w:rsid w:val="008D5643"/>
    <w:rsid w:val="008D5766"/>
    <w:rsid w:val="008D5B5A"/>
    <w:rsid w:val="008D71B5"/>
    <w:rsid w:val="008E09A6"/>
    <w:rsid w:val="008E3914"/>
    <w:rsid w:val="008E3A54"/>
    <w:rsid w:val="008E4384"/>
    <w:rsid w:val="008E55B3"/>
    <w:rsid w:val="008E57E8"/>
    <w:rsid w:val="008E5E6B"/>
    <w:rsid w:val="008E61D2"/>
    <w:rsid w:val="008E713F"/>
    <w:rsid w:val="008F01BA"/>
    <w:rsid w:val="008F401B"/>
    <w:rsid w:val="008F563E"/>
    <w:rsid w:val="008F630B"/>
    <w:rsid w:val="008F69CF"/>
    <w:rsid w:val="008F7D95"/>
    <w:rsid w:val="00900E31"/>
    <w:rsid w:val="00900FAF"/>
    <w:rsid w:val="0090128E"/>
    <w:rsid w:val="009015BB"/>
    <w:rsid w:val="00904200"/>
    <w:rsid w:val="00904DBF"/>
    <w:rsid w:val="00910EB9"/>
    <w:rsid w:val="00912411"/>
    <w:rsid w:val="0091273F"/>
    <w:rsid w:val="00921793"/>
    <w:rsid w:val="0092203D"/>
    <w:rsid w:val="0092474D"/>
    <w:rsid w:val="0092514C"/>
    <w:rsid w:val="00933BE6"/>
    <w:rsid w:val="0093508E"/>
    <w:rsid w:val="0093542A"/>
    <w:rsid w:val="00935714"/>
    <w:rsid w:val="00936617"/>
    <w:rsid w:val="00936FC0"/>
    <w:rsid w:val="00940DAF"/>
    <w:rsid w:val="0094364D"/>
    <w:rsid w:val="00944A60"/>
    <w:rsid w:val="00944F9E"/>
    <w:rsid w:val="00946B9E"/>
    <w:rsid w:val="00951DA8"/>
    <w:rsid w:val="009527D5"/>
    <w:rsid w:val="00952A61"/>
    <w:rsid w:val="00952C03"/>
    <w:rsid w:val="0095422B"/>
    <w:rsid w:val="00954CD7"/>
    <w:rsid w:val="0095593E"/>
    <w:rsid w:val="00955A9B"/>
    <w:rsid w:val="009566EA"/>
    <w:rsid w:val="009578ED"/>
    <w:rsid w:val="00960226"/>
    <w:rsid w:val="00962C8A"/>
    <w:rsid w:val="00965C6E"/>
    <w:rsid w:val="0096651E"/>
    <w:rsid w:val="0096684C"/>
    <w:rsid w:val="00966D74"/>
    <w:rsid w:val="00967B4C"/>
    <w:rsid w:val="00970057"/>
    <w:rsid w:val="00970641"/>
    <w:rsid w:val="0097380B"/>
    <w:rsid w:val="00975717"/>
    <w:rsid w:val="009774A3"/>
    <w:rsid w:val="009777A9"/>
    <w:rsid w:val="00980088"/>
    <w:rsid w:val="0098189E"/>
    <w:rsid w:val="009835FD"/>
    <w:rsid w:val="00987079"/>
    <w:rsid w:val="00987327"/>
    <w:rsid w:val="00987927"/>
    <w:rsid w:val="009879A6"/>
    <w:rsid w:val="00991943"/>
    <w:rsid w:val="00991DAD"/>
    <w:rsid w:val="00993CD9"/>
    <w:rsid w:val="00995892"/>
    <w:rsid w:val="0099618A"/>
    <w:rsid w:val="009A0582"/>
    <w:rsid w:val="009A14AD"/>
    <w:rsid w:val="009A3962"/>
    <w:rsid w:val="009A51EC"/>
    <w:rsid w:val="009A727D"/>
    <w:rsid w:val="009B1647"/>
    <w:rsid w:val="009B182C"/>
    <w:rsid w:val="009B21DC"/>
    <w:rsid w:val="009B5CF8"/>
    <w:rsid w:val="009C0337"/>
    <w:rsid w:val="009C09C8"/>
    <w:rsid w:val="009C2EFA"/>
    <w:rsid w:val="009C4217"/>
    <w:rsid w:val="009C5CFA"/>
    <w:rsid w:val="009C7A20"/>
    <w:rsid w:val="009D1C98"/>
    <w:rsid w:val="009D2748"/>
    <w:rsid w:val="009D41EB"/>
    <w:rsid w:val="009D4718"/>
    <w:rsid w:val="009D615B"/>
    <w:rsid w:val="009D7B74"/>
    <w:rsid w:val="009D7FD7"/>
    <w:rsid w:val="009E0B2C"/>
    <w:rsid w:val="009E1B15"/>
    <w:rsid w:val="009E1CF6"/>
    <w:rsid w:val="009E2A22"/>
    <w:rsid w:val="009E37E5"/>
    <w:rsid w:val="009E464F"/>
    <w:rsid w:val="009E593C"/>
    <w:rsid w:val="009E5F18"/>
    <w:rsid w:val="009E66C2"/>
    <w:rsid w:val="009E6E35"/>
    <w:rsid w:val="009F5DF5"/>
    <w:rsid w:val="009F62E6"/>
    <w:rsid w:val="009F63EF"/>
    <w:rsid w:val="009F742A"/>
    <w:rsid w:val="00A01974"/>
    <w:rsid w:val="00A01CFE"/>
    <w:rsid w:val="00A01D41"/>
    <w:rsid w:val="00A045DC"/>
    <w:rsid w:val="00A05D0A"/>
    <w:rsid w:val="00A06315"/>
    <w:rsid w:val="00A065B4"/>
    <w:rsid w:val="00A068E1"/>
    <w:rsid w:val="00A13956"/>
    <w:rsid w:val="00A13DCC"/>
    <w:rsid w:val="00A15F52"/>
    <w:rsid w:val="00A1796A"/>
    <w:rsid w:val="00A206BE"/>
    <w:rsid w:val="00A22BF5"/>
    <w:rsid w:val="00A24C89"/>
    <w:rsid w:val="00A26A16"/>
    <w:rsid w:val="00A31360"/>
    <w:rsid w:val="00A31BA7"/>
    <w:rsid w:val="00A34106"/>
    <w:rsid w:val="00A341E6"/>
    <w:rsid w:val="00A34565"/>
    <w:rsid w:val="00A355FE"/>
    <w:rsid w:val="00A365C1"/>
    <w:rsid w:val="00A36882"/>
    <w:rsid w:val="00A42D0C"/>
    <w:rsid w:val="00A44E42"/>
    <w:rsid w:val="00A46A83"/>
    <w:rsid w:val="00A46AFC"/>
    <w:rsid w:val="00A46E42"/>
    <w:rsid w:val="00A474E9"/>
    <w:rsid w:val="00A4752D"/>
    <w:rsid w:val="00A511D5"/>
    <w:rsid w:val="00A51434"/>
    <w:rsid w:val="00A51E97"/>
    <w:rsid w:val="00A54390"/>
    <w:rsid w:val="00A55507"/>
    <w:rsid w:val="00A56AEB"/>
    <w:rsid w:val="00A60CFA"/>
    <w:rsid w:val="00A61700"/>
    <w:rsid w:val="00A64D1F"/>
    <w:rsid w:val="00A65E2E"/>
    <w:rsid w:val="00A70B75"/>
    <w:rsid w:val="00A73954"/>
    <w:rsid w:val="00A77323"/>
    <w:rsid w:val="00A77E88"/>
    <w:rsid w:val="00A80091"/>
    <w:rsid w:val="00A80AFE"/>
    <w:rsid w:val="00A8117B"/>
    <w:rsid w:val="00A81D15"/>
    <w:rsid w:val="00A820E9"/>
    <w:rsid w:val="00A83338"/>
    <w:rsid w:val="00A83A51"/>
    <w:rsid w:val="00A85E87"/>
    <w:rsid w:val="00A920A7"/>
    <w:rsid w:val="00A95F9E"/>
    <w:rsid w:val="00A972DB"/>
    <w:rsid w:val="00AA2316"/>
    <w:rsid w:val="00AA2CE5"/>
    <w:rsid w:val="00AA2EAC"/>
    <w:rsid w:val="00AA3442"/>
    <w:rsid w:val="00AA40F1"/>
    <w:rsid w:val="00AA4997"/>
    <w:rsid w:val="00AA6844"/>
    <w:rsid w:val="00AC1091"/>
    <w:rsid w:val="00AC1C58"/>
    <w:rsid w:val="00AC2E3C"/>
    <w:rsid w:val="00AC3EB8"/>
    <w:rsid w:val="00AD059E"/>
    <w:rsid w:val="00AD0B64"/>
    <w:rsid w:val="00AD0D9E"/>
    <w:rsid w:val="00AD0F7F"/>
    <w:rsid w:val="00AD25D3"/>
    <w:rsid w:val="00AD36A4"/>
    <w:rsid w:val="00AD4577"/>
    <w:rsid w:val="00AD4F11"/>
    <w:rsid w:val="00AD5CCC"/>
    <w:rsid w:val="00AD6D77"/>
    <w:rsid w:val="00AE22E4"/>
    <w:rsid w:val="00AE38FC"/>
    <w:rsid w:val="00AE6749"/>
    <w:rsid w:val="00AE71D8"/>
    <w:rsid w:val="00AE7E07"/>
    <w:rsid w:val="00AF1986"/>
    <w:rsid w:val="00AF1E62"/>
    <w:rsid w:val="00AF456C"/>
    <w:rsid w:val="00AF62FF"/>
    <w:rsid w:val="00B00373"/>
    <w:rsid w:val="00B0242A"/>
    <w:rsid w:val="00B11FDD"/>
    <w:rsid w:val="00B13CB1"/>
    <w:rsid w:val="00B14FE3"/>
    <w:rsid w:val="00B169EB"/>
    <w:rsid w:val="00B24027"/>
    <w:rsid w:val="00B2415C"/>
    <w:rsid w:val="00B24AB8"/>
    <w:rsid w:val="00B25803"/>
    <w:rsid w:val="00B26A3A"/>
    <w:rsid w:val="00B330E5"/>
    <w:rsid w:val="00B33CFF"/>
    <w:rsid w:val="00B33D2F"/>
    <w:rsid w:val="00B348BC"/>
    <w:rsid w:val="00B35482"/>
    <w:rsid w:val="00B36F0B"/>
    <w:rsid w:val="00B37886"/>
    <w:rsid w:val="00B37B31"/>
    <w:rsid w:val="00B410A1"/>
    <w:rsid w:val="00B41712"/>
    <w:rsid w:val="00B435B2"/>
    <w:rsid w:val="00B44881"/>
    <w:rsid w:val="00B477F4"/>
    <w:rsid w:val="00B50820"/>
    <w:rsid w:val="00B51C52"/>
    <w:rsid w:val="00B51CA8"/>
    <w:rsid w:val="00B5464F"/>
    <w:rsid w:val="00B60EB7"/>
    <w:rsid w:val="00B610CA"/>
    <w:rsid w:val="00B62838"/>
    <w:rsid w:val="00B6346F"/>
    <w:rsid w:val="00B65D6A"/>
    <w:rsid w:val="00B65DD7"/>
    <w:rsid w:val="00B70C15"/>
    <w:rsid w:val="00B74D6E"/>
    <w:rsid w:val="00B75335"/>
    <w:rsid w:val="00B766F3"/>
    <w:rsid w:val="00B770FB"/>
    <w:rsid w:val="00B77925"/>
    <w:rsid w:val="00B77AC1"/>
    <w:rsid w:val="00B803FC"/>
    <w:rsid w:val="00B810DF"/>
    <w:rsid w:val="00B81B90"/>
    <w:rsid w:val="00B824D0"/>
    <w:rsid w:val="00B85A58"/>
    <w:rsid w:val="00B86457"/>
    <w:rsid w:val="00B86A57"/>
    <w:rsid w:val="00B91D74"/>
    <w:rsid w:val="00B92749"/>
    <w:rsid w:val="00B952D1"/>
    <w:rsid w:val="00B9596D"/>
    <w:rsid w:val="00B968C5"/>
    <w:rsid w:val="00B97921"/>
    <w:rsid w:val="00BA0094"/>
    <w:rsid w:val="00BA0C19"/>
    <w:rsid w:val="00BA1529"/>
    <w:rsid w:val="00BA5BA0"/>
    <w:rsid w:val="00BA6858"/>
    <w:rsid w:val="00BB036B"/>
    <w:rsid w:val="00BB0ABF"/>
    <w:rsid w:val="00BB0F45"/>
    <w:rsid w:val="00BB19E6"/>
    <w:rsid w:val="00BB2A47"/>
    <w:rsid w:val="00BB3B77"/>
    <w:rsid w:val="00BB5C86"/>
    <w:rsid w:val="00BC03B8"/>
    <w:rsid w:val="00BC03C8"/>
    <w:rsid w:val="00BC4952"/>
    <w:rsid w:val="00BC5B18"/>
    <w:rsid w:val="00BC68AB"/>
    <w:rsid w:val="00BC6D7E"/>
    <w:rsid w:val="00BC6E6A"/>
    <w:rsid w:val="00BD05A6"/>
    <w:rsid w:val="00BD2BD6"/>
    <w:rsid w:val="00BD37F2"/>
    <w:rsid w:val="00BD4DA0"/>
    <w:rsid w:val="00BD6533"/>
    <w:rsid w:val="00BE008A"/>
    <w:rsid w:val="00BE1065"/>
    <w:rsid w:val="00BE25B4"/>
    <w:rsid w:val="00BE2C8A"/>
    <w:rsid w:val="00BE330F"/>
    <w:rsid w:val="00BF3D0D"/>
    <w:rsid w:val="00BF5201"/>
    <w:rsid w:val="00BF57E2"/>
    <w:rsid w:val="00BF57E9"/>
    <w:rsid w:val="00BF7878"/>
    <w:rsid w:val="00C0199C"/>
    <w:rsid w:val="00C01BED"/>
    <w:rsid w:val="00C02022"/>
    <w:rsid w:val="00C043FD"/>
    <w:rsid w:val="00C061CF"/>
    <w:rsid w:val="00C107A0"/>
    <w:rsid w:val="00C10AE2"/>
    <w:rsid w:val="00C13D85"/>
    <w:rsid w:val="00C15E33"/>
    <w:rsid w:val="00C15E3B"/>
    <w:rsid w:val="00C17B47"/>
    <w:rsid w:val="00C2019F"/>
    <w:rsid w:val="00C201B1"/>
    <w:rsid w:val="00C20890"/>
    <w:rsid w:val="00C216D3"/>
    <w:rsid w:val="00C22B27"/>
    <w:rsid w:val="00C24D59"/>
    <w:rsid w:val="00C269E4"/>
    <w:rsid w:val="00C27CF0"/>
    <w:rsid w:val="00C312D4"/>
    <w:rsid w:val="00C3183F"/>
    <w:rsid w:val="00C31C63"/>
    <w:rsid w:val="00C34563"/>
    <w:rsid w:val="00C34910"/>
    <w:rsid w:val="00C35357"/>
    <w:rsid w:val="00C35FEC"/>
    <w:rsid w:val="00C37D29"/>
    <w:rsid w:val="00C40309"/>
    <w:rsid w:val="00C4059A"/>
    <w:rsid w:val="00C407CB"/>
    <w:rsid w:val="00C40E11"/>
    <w:rsid w:val="00C41CAF"/>
    <w:rsid w:val="00C42796"/>
    <w:rsid w:val="00C43C9E"/>
    <w:rsid w:val="00C43D4D"/>
    <w:rsid w:val="00C43F6B"/>
    <w:rsid w:val="00C44320"/>
    <w:rsid w:val="00C44842"/>
    <w:rsid w:val="00C45921"/>
    <w:rsid w:val="00C4788C"/>
    <w:rsid w:val="00C5116A"/>
    <w:rsid w:val="00C52585"/>
    <w:rsid w:val="00C53A01"/>
    <w:rsid w:val="00C54157"/>
    <w:rsid w:val="00C54D01"/>
    <w:rsid w:val="00C60CD4"/>
    <w:rsid w:val="00C64255"/>
    <w:rsid w:val="00C6451F"/>
    <w:rsid w:val="00C653D9"/>
    <w:rsid w:val="00C708DD"/>
    <w:rsid w:val="00C709B6"/>
    <w:rsid w:val="00C7125A"/>
    <w:rsid w:val="00C7486D"/>
    <w:rsid w:val="00C74992"/>
    <w:rsid w:val="00C74CC7"/>
    <w:rsid w:val="00C74D11"/>
    <w:rsid w:val="00C75E60"/>
    <w:rsid w:val="00C7750C"/>
    <w:rsid w:val="00C77EB4"/>
    <w:rsid w:val="00C809C7"/>
    <w:rsid w:val="00C81647"/>
    <w:rsid w:val="00C8223C"/>
    <w:rsid w:val="00C83D05"/>
    <w:rsid w:val="00C83DF6"/>
    <w:rsid w:val="00C849BF"/>
    <w:rsid w:val="00C86216"/>
    <w:rsid w:val="00C90FBA"/>
    <w:rsid w:val="00C916AD"/>
    <w:rsid w:val="00C92629"/>
    <w:rsid w:val="00C94DFD"/>
    <w:rsid w:val="00C94F56"/>
    <w:rsid w:val="00C9542D"/>
    <w:rsid w:val="00C9591F"/>
    <w:rsid w:val="00C97CDE"/>
    <w:rsid w:val="00CA1905"/>
    <w:rsid w:val="00CA1943"/>
    <w:rsid w:val="00CA37EB"/>
    <w:rsid w:val="00CA52EB"/>
    <w:rsid w:val="00CA64EC"/>
    <w:rsid w:val="00CB05CD"/>
    <w:rsid w:val="00CB30C6"/>
    <w:rsid w:val="00CB3CA2"/>
    <w:rsid w:val="00CB6783"/>
    <w:rsid w:val="00CB6AA0"/>
    <w:rsid w:val="00CC10B6"/>
    <w:rsid w:val="00CC1EB0"/>
    <w:rsid w:val="00CC5FA2"/>
    <w:rsid w:val="00CC6959"/>
    <w:rsid w:val="00CD03FD"/>
    <w:rsid w:val="00CD0A0E"/>
    <w:rsid w:val="00CD2FCC"/>
    <w:rsid w:val="00CD40E0"/>
    <w:rsid w:val="00CD4403"/>
    <w:rsid w:val="00CD5AC8"/>
    <w:rsid w:val="00CD5BF8"/>
    <w:rsid w:val="00CD64EE"/>
    <w:rsid w:val="00CE07A3"/>
    <w:rsid w:val="00CE0E5C"/>
    <w:rsid w:val="00CE1F8F"/>
    <w:rsid w:val="00CE3D7F"/>
    <w:rsid w:val="00CE71C1"/>
    <w:rsid w:val="00CF0D19"/>
    <w:rsid w:val="00CF1EE6"/>
    <w:rsid w:val="00CF30B6"/>
    <w:rsid w:val="00CF7CCE"/>
    <w:rsid w:val="00D02E67"/>
    <w:rsid w:val="00D0341A"/>
    <w:rsid w:val="00D0418B"/>
    <w:rsid w:val="00D04D93"/>
    <w:rsid w:val="00D06D92"/>
    <w:rsid w:val="00D06DBF"/>
    <w:rsid w:val="00D06F82"/>
    <w:rsid w:val="00D110A9"/>
    <w:rsid w:val="00D14F80"/>
    <w:rsid w:val="00D1571C"/>
    <w:rsid w:val="00D160AD"/>
    <w:rsid w:val="00D1686D"/>
    <w:rsid w:val="00D2196B"/>
    <w:rsid w:val="00D2531A"/>
    <w:rsid w:val="00D279F1"/>
    <w:rsid w:val="00D32B41"/>
    <w:rsid w:val="00D3317D"/>
    <w:rsid w:val="00D35748"/>
    <w:rsid w:val="00D35A86"/>
    <w:rsid w:val="00D36344"/>
    <w:rsid w:val="00D37C21"/>
    <w:rsid w:val="00D414A0"/>
    <w:rsid w:val="00D41D76"/>
    <w:rsid w:val="00D4376D"/>
    <w:rsid w:val="00D4550A"/>
    <w:rsid w:val="00D50F2B"/>
    <w:rsid w:val="00D5128A"/>
    <w:rsid w:val="00D51541"/>
    <w:rsid w:val="00D548A8"/>
    <w:rsid w:val="00D54FD4"/>
    <w:rsid w:val="00D55990"/>
    <w:rsid w:val="00D56233"/>
    <w:rsid w:val="00D57551"/>
    <w:rsid w:val="00D60F6C"/>
    <w:rsid w:val="00D613E5"/>
    <w:rsid w:val="00D63A20"/>
    <w:rsid w:val="00D64166"/>
    <w:rsid w:val="00D64EEA"/>
    <w:rsid w:val="00D65291"/>
    <w:rsid w:val="00D66736"/>
    <w:rsid w:val="00D6691E"/>
    <w:rsid w:val="00D67294"/>
    <w:rsid w:val="00D675E7"/>
    <w:rsid w:val="00D70245"/>
    <w:rsid w:val="00D725DE"/>
    <w:rsid w:val="00D729F5"/>
    <w:rsid w:val="00D741F1"/>
    <w:rsid w:val="00D750A2"/>
    <w:rsid w:val="00D80354"/>
    <w:rsid w:val="00D8302D"/>
    <w:rsid w:val="00D83AB8"/>
    <w:rsid w:val="00D854AA"/>
    <w:rsid w:val="00D875A4"/>
    <w:rsid w:val="00D9151F"/>
    <w:rsid w:val="00D91AC3"/>
    <w:rsid w:val="00D922B7"/>
    <w:rsid w:val="00D92E17"/>
    <w:rsid w:val="00D93F0B"/>
    <w:rsid w:val="00DA1AD4"/>
    <w:rsid w:val="00DA20CA"/>
    <w:rsid w:val="00DA4048"/>
    <w:rsid w:val="00DA5068"/>
    <w:rsid w:val="00DA59F6"/>
    <w:rsid w:val="00DA6C35"/>
    <w:rsid w:val="00DA7F40"/>
    <w:rsid w:val="00DB02A8"/>
    <w:rsid w:val="00DB046B"/>
    <w:rsid w:val="00DB0ECB"/>
    <w:rsid w:val="00DB2599"/>
    <w:rsid w:val="00DB3A8D"/>
    <w:rsid w:val="00DB4581"/>
    <w:rsid w:val="00DB5185"/>
    <w:rsid w:val="00DB5750"/>
    <w:rsid w:val="00DB671D"/>
    <w:rsid w:val="00DB7DA9"/>
    <w:rsid w:val="00DC063C"/>
    <w:rsid w:val="00DC0D88"/>
    <w:rsid w:val="00DC106D"/>
    <w:rsid w:val="00DC1A4D"/>
    <w:rsid w:val="00DC336E"/>
    <w:rsid w:val="00DC3E5A"/>
    <w:rsid w:val="00DC7680"/>
    <w:rsid w:val="00DD0AA5"/>
    <w:rsid w:val="00DD1C3D"/>
    <w:rsid w:val="00DD305A"/>
    <w:rsid w:val="00DD362C"/>
    <w:rsid w:val="00DD4386"/>
    <w:rsid w:val="00DD486F"/>
    <w:rsid w:val="00DD64EE"/>
    <w:rsid w:val="00DD6701"/>
    <w:rsid w:val="00DD7B0A"/>
    <w:rsid w:val="00DD7FBE"/>
    <w:rsid w:val="00DE030D"/>
    <w:rsid w:val="00DE1AF2"/>
    <w:rsid w:val="00DE27A3"/>
    <w:rsid w:val="00DE2E3E"/>
    <w:rsid w:val="00DE3E7B"/>
    <w:rsid w:val="00DE4106"/>
    <w:rsid w:val="00DE4194"/>
    <w:rsid w:val="00DE480E"/>
    <w:rsid w:val="00DE4CB7"/>
    <w:rsid w:val="00DE7A8A"/>
    <w:rsid w:val="00DF0225"/>
    <w:rsid w:val="00DF350C"/>
    <w:rsid w:val="00DF42B1"/>
    <w:rsid w:val="00DF49BF"/>
    <w:rsid w:val="00DF66CA"/>
    <w:rsid w:val="00E00822"/>
    <w:rsid w:val="00E01359"/>
    <w:rsid w:val="00E040B4"/>
    <w:rsid w:val="00E043D0"/>
    <w:rsid w:val="00E05222"/>
    <w:rsid w:val="00E11B41"/>
    <w:rsid w:val="00E12CE3"/>
    <w:rsid w:val="00E131D2"/>
    <w:rsid w:val="00E1342E"/>
    <w:rsid w:val="00E136CF"/>
    <w:rsid w:val="00E14344"/>
    <w:rsid w:val="00E1536E"/>
    <w:rsid w:val="00E159F0"/>
    <w:rsid w:val="00E164A7"/>
    <w:rsid w:val="00E166F2"/>
    <w:rsid w:val="00E168E6"/>
    <w:rsid w:val="00E208EE"/>
    <w:rsid w:val="00E229B9"/>
    <w:rsid w:val="00E2451F"/>
    <w:rsid w:val="00E24D15"/>
    <w:rsid w:val="00E266AE"/>
    <w:rsid w:val="00E26E12"/>
    <w:rsid w:val="00E31073"/>
    <w:rsid w:val="00E33242"/>
    <w:rsid w:val="00E373A8"/>
    <w:rsid w:val="00E410B4"/>
    <w:rsid w:val="00E424A0"/>
    <w:rsid w:val="00E42BAF"/>
    <w:rsid w:val="00E4301E"/>
    <w:rsid w:val="00E439FC"/>
    <w:rsid w:val="00E44A05"/>
    <w:rsid w:val="00E459F2"/>
    <w:rsid w:val="00E45C54"/>
    <w:rsid w:val="00E46092"/>
    <w:rsid w:val="00E46EBB"/>
    <w:rsid w:val="00E50A39"/>
    <w:rsid w:val="00E51EB1"/>
    <w:rsid w:val="00E5241F"/>
    <w:rsid w:val="00E53625"/>
    <w:rsid w:val="00E549F7"/>
    <w:rsid w:val="00E54D56"/>
    <w:rsid w:val="00E54E1B"/>
    <w:rsid w:val="00E54ED2"/>
    <w:rsid w:val="00E56786"/>
    <w:rsid w:val="00E568DC"/>
    <w:rsid w:val="00E6495A"/>
    <w:rsid w:val="00E6553E"/>
    <w:rsid w:val="00E657D2"/>
    <w:rsid w:val="00E66869"/>
    <w:rsid w:val="00E718C6"/>
    <w:rsid w:val="00E72CB7"/>
    <w:rsid w:val="00E772E0"/>
    <w:rsid w:val="00E81875"/>
    <w:rsid w:val="00E82964"/>
    <w:rsid w:val="00E836C0"/>
    <w:rsid w:val="00E865A9"/>
    <w:rsid w:val="00E87E91"/>
    <w:rsid w:val="00E918E4"/>
    <w:rsid w:val="00E9207D"/>
    <w:rsid w:val="00E93390"/>
    <w:rsid w:val="00E936D1"/>
    <w:rsid w:val="00E9470F"/>
    <w:rsid w:val="00E959E9"/>
    <w:rsid w:val="00E97757"/>
    <w:rsid w:val="00EA13BE"/>
    <w:rsid w:val="00EA2C79"/>
    <w:rsid w:val="00EA4942"/>
    <w:rsid w:val="00EA50AA"/>
    <w:rsid w:val="00EB1E6A"/>
    <w:rsid w:val="00EB6DFB"/>
    <w:rsid w:val="00EC073E"/>
    <w:rsid w:val="00EC0875"/>
    <w:rsid w:val="00EC3930"/>
    <w:rsid w:val="00EC4840"/>
    <w:rsid w:val="00ED04F8"/>
    <w:rsid w:val="00ED140A"/>
    <w:rsid w:val="00ED4474"/>
    <w:rsid w:val="00ED5C02"/>
    <w:rsid w:val="00ED7270"/>
    <w:rsid w:val="00EE09C3"/>
    <w:rsid w:val="00EE149D"/>
    <w:rsid w:val="00EE39AE"/>
    <w:rsid w:val="00EE3E42"/>
    <w:rsid w:val="00EE7458"/>
    <w:rsid w:val="00EE7B96"/>
    <w:rsid w:val="00EF0262"/>
    <w:rsid w:val="00EF49B9"/>
    <w:rsid w:val="00EF620D"/>
    <w:rsid w:val="00EF75D8"/>
    <w:rsid w:val="00EF776D"/>
    <w:rsid w:val="00F00531"/>
    <w:rsid w:val="00F010FB"/>
    <w:rsid w:val="00F02E07"/>
    <w:rsid w:val="00F03AE4"/>
    <w:rsid w:val="00F05738"/>
    <w:rsid w:val="00F105F8"/>
    <w:rsid w:val="00F1452D"/>
    <w:rsid w:val="00F20B25"/>
    <w:rsid w:val="00F21455"/>
    <w:rsid w:val="00F2315E"/>
    <w:rsid w:val="00F2357B"/>
    <w:rsid w:val="00F2399A"/>
    <w:rsid w:val="00F255F1"/>
    <w:rsid w:val="00F25B2D"/>
    <w:rsid w:val="00F25D28"/>
    <w:rsid w:val="00F2744C"/>
    <w:rsid w:val="00F331F5"/>
    <w:rsid w:val="00F34893"/>
    <w:rsid w:val="00F36206"/>
    <w:rsid w:val="00F36839"/>
    <w:rsid w:val="00F372D5"/>
    <w:rsid w:val="00F40250"/>
    <w:rsid w:val="00F40285"/>
    <w:rsid w:val="00F405EB"/>
    <w:rsid w:val="00F42F4B"/>
    <w:rsid w:val="00F439BB"/>
    <w:rsid w:val="00F45E58"/>
    <w:rsid w:val="00F473D6"/>
    <w:rsid w:val="00F5031C"/>
    <w:rsid w:val="00F506FC"/>
    <w:rsid w:val="00F52CCB"/>
    <w:rsid w:val="00F5360D"/>
    <w:rsid w:val="00F5404B"/>
    <w:rsid w:val="00F557A4"/>
    <w:rsid w:val="00F56401"/>
    <w:rsid w:val="00F565CE"/>
    <w:rsid w:val="00F56872"/>
    <w:rsid w:val="00F56C51"/>
    <w:rsid w:val="00F60819"/>
    <w:rsid w:val="00F65488"/>
    <w:rsid w:val="00F65E8E"/>
    <w:rsid w:val="00F66C99"/>
    <w:rsid w:val="00F678F6"/>
    <w:rsid w:val="00F70A0A"/>
    <w:rsid w:val="00F71995"/>
    <w:rsid w:val="00F72F3E"/>
    <w:rsid w:val="00F732F4"/>
    <w:rsid w:val="00F73A7E"/>
    <w:rsid w:val="00F7479F"/>
    <w:rsid w:val="00F7586E"/>
    <w:rsid w:val="00F760A1"/>
    <w:rsid w:val="00F767D1"/>
    <w:rsid w:val="00F80545"/>
    <w:rsid w:val="00F808CF"/>
    <w:rsid w:val="00F82428"/>
    <w:rsid w:val="00F82725"/>
    <w:rsid w:val="00F82CF5"/>
    <w:rsid w:val="00F85773"/>
    <w:rsid w:val="00F85835"/>
    <w:rsid w:val="00F8621E"/>
    <w:rsid w:val="00F87573"/>
    <w:rsid w:val="00F90203"/>
    <w:rsid w:val="00F904A9"/>
    <w:rsid w:val="00F92F46"/>
    <w:rsid w:val="00F94F7B"/>
    <w:rsid w:val="00F9529A"/>
    <w:rsid w:val="00F95B8B"/>
    <w:rsid w:val="00F95F58"/>
    <w:rsid w:val="00FA056F"/>
    <w:rsid w:val="00FA0728"/>
    <w:rsid w:val="00FA283B"/>
    <w:rsid w:val="00FA3418"/>
    <w:rsid w:val="00FA50AD"/>
    <w:rsid w:val="00FB4160"/>
    <w:rsid w:val="00FB46C1"/>
    <w:rsid w:val="00FB66BD"/>
    <w:rsid w:val="00FC5E00"/>
    <w:rsid w:val="00FC6968"/>
    <w:rsid w:val="00FD0BA6"/>
    <w:rsid w:val="00FD160A"/>
    <w:rsid w:val="00FD1F45"/>
    <w:rsid w:val="00FD28E8"/>
    <w:rsid w:val="00FD7F60"/>
    <w:rsid w:val="00FE0999"/>
    <w:rsid w:val="00FE253B"/>
    <w:rsid w:val="00FE3492"/>
    <w:rsid w:val="00FE455D"/>
    <w:rsid w:val="00FE617B"/>
    <w:rsid w:val="00FE6C29"/>
    <w:rsid w:val="00FE7ADC"/>
    <w:rsid w:val="00FF088B"/>
    <w:rsid w:val="00FF17B6"/>
    <w:rsid w:val="00FF1C5C"/>
    <w:rsid w:val="00FF22EF"/>
    <w:rsid w:val="00FF33B6"/>
    <w:rsid w:val="00FF520F"/>
    <w:rsid w:val="00FF60AE"/>
    <w:rsid w:val="00FF756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6E8EB61-D538-4C3D-8D1B-FED1B852A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7FC2"/>
    <w:pPr>
      <w:widowControl w:val="0"/>
    </w:pPr>
    <w:rPr>
      <w:rFonts w:ascii="Times New Roman" w:hAnsi="Times New Roman"/>
    </w:rPr>
  </w:style>
  <w:style w:type="paragraph" w:styleId="2">
    <w:name w:val="heading 2"/>
    <w:basedOn w:val="a"/>
    <w:next w:val="a"/>
    <w:link w:val="20"/>
    <w:qFormat/>
    <w:rsid w:val="00DF49BF"/>
    <w:pPr>
      <w:keepNext/>
      <w:ind w:left="240" w:hangingChars="100" w:hanging="240"/>
      <w:outlineLvl w:val="1"/>
    </w:pPr>
    <w:rPr>
      <w:rFonts w:eastAsia="新細明體" w:cs="Times New Roman"/>
      <w:szCs w:val="24"/>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E3E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6648A"/>
    <w:pPr>
      <w:ind w:left="480"/>
    </w:pPr>
  </w:style>
  <w:style w:type="paragraph" w:styleId="a5">
    <w:name w:val="header"/>
    <w:basedOn w:val="a"/>
    <w:link w:val="a6"/>
    <w:uiPriority w:val="99"/>
    <w:unhideWhenUsed/>
    <w:rsid w:val="00CB6783"/>
    <w:pPr>
      <w:tabs>
        <w:tab w:val="center" w:pos="4153"/>
        <w:tab w:val="right" w:pos="8306"/>
      </w:tabs>
      <w:snapToGrid w:val="0"/>
    </w:pPr>
    <w:rPr>
      <w:sz w:val="20"/>
      <w:szCs w:val="20"/>
    </w:rPr>
  </w:style>
  <w:style w:type="character" w:customStyle="1" w:styleId="a6">
    <w:name w:val="頁首 字元"/>
    <w:basedOn w:val="a0"/>
    <w:link w:val="a5"/>
    <w:uiPriority w:val="99"/>
    <w:rsid w:val="00CB6783"/>
    <w:rPr>
      <w:sz w:val="20"/>
      <w:szCs w:val="20"/>
    </w:rPr>
  </w:style>
  <w:style w:type="paragraph" w:styleId="a7">
    <w:name w:val="footer"/>
    <w:basedOn w:val="a"/>
    <w:link w:val="a8"/>
    <w:uiPriority w:val="99"/>
    <w:unhideWhenUsed/>
    <w:rsid w:val="00CB6783"/>
    <w:pPr>
      <w:tabs>
        <w:tab w:val="center" w:pos="4153"/>
        <w:tab w:val="right" w:pos="8306"/>
      </w:tabs>
      <w:snapToGrid w:val="0"/>
    </w:pPr>
    <w:rPr>
      <w:sz w:val="20"/>
      <w:szCs w:val="20"/>
    </w:rPr>
  </w:style>
  <w:style w:type="character" w:customStyle="1" w:styleId="a8">
    <w:name w:val="頁尾 字元"/>
    <w:basedOn w:val="a0"/>
    <w:link w:val="a7"/>
    <w:uiPriority w:val="99"/>
    <w:rsid w:val="00CB6783"/>
    <w:rPr>
      <w:sz w:val="20"/>
      <w:szCs w:val="20"/>
    </w:rPr>
  </w:style>
  <w:style w:type="paragraph" w:styleId="a9">
    <w:name w:val="Balloon Text"/>
    <w:basedOn w:val="a"/>
    <w:link w:val="aa"/>
    <w:uiPriority w:val="99"/>
    <w:semiHidden/>
    <w:unhideWhenUsed/>
    <w:rsid w:val="00CB6783"/>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CB6783"/>
    <w:rPr>
      <w:rFonts w:asciiTheme="majorHAnsi" w:eastAsiaTheme="majorEastAsia" w:hAnsiTheme="majorHAnsi" w:cstheme="majorBidi"/>
      <w:sz w:val="18"/>
      <w:szCs w:val="18"/>
    </w:rPr>
  </w:style>
  <w:style w:type="paragraph" w:styleId="ab">
    <w:name w:val="footnote text"/>
    <w:basedOn w:val="a"/>
    <w:link w:val="ac"/>
    <w:uiPriority w:val="99"/>
    <w:semiHidden/>
    <w:unhideWhenUsed/>
    <w:rsid w:val="00B36F0B"/>
    <w:pPr>
      <w:snapToGrid w:val="0"/>
    </w:pPr>
    <w:rPr>
      <w:sz w:val="20"/>
      <w:szCs w:val="20"/>
    </w:rPr>
  </w:style>
  <w:style w:type="character" w:customStyle="1" w:styleId="ac">
    <w:name w:val="註腳文字 字元"/>
    <w:basedOn w:val="a0"/>
    <w:link w:val="ab"/>
    <w:uiPriority w:val="99"/>
    <w:semiHidden/>
    <w:rsid w:val="00B36F0B"/>
    <w:rPr>
      <w:sz w:val="20"/>
      <w:szCs w:val="20"/>
    </w:rPr>
  </w:style>
  <w:style w:type="character" w:styleId="ad">
    <w:name w:val="footnote reference"/>
    <w:basedOn w:val="a0"/>
    <w:uiPriority w:val="99"/>
    <w:semiHidden/>
    <w:unhideWhenUsed/>
    <w:rsid w:val="00B36F0B"/>
    <w:rPr>
      <w:vertAlign w:val="superscript"/>
    </w:rPr>
  </w:style>
  <w:style w:type="character" w:styleId="ae">
    <w:name w:val="Emphasis"/>
    <w:basedOn w:val="a0"/>
    <w:uiPriority w:val="20"/>
    <w:qFormat/>
    <w:rsid w:val="001E31E2"/>
    <w:rPr>
      <w:i/>
      <w:iCs/>
    </w:rPr>
  </w:style>
  <w:style w:type="paragraph" w:customStyle="1" w:styleId="Default">
    <w:name w:val="Default"/>
    <w:rsid w:val="006D3752"/>
    <w:pPr>
      <w:widowControl w:val="0"/>
      <w:autoSpaceDE w:val="0"/>
      <w:autoSpaceDN w:val="0"/>
      <w:adjustRightInd w:val="0"/>
    </w:pPr>
    <w:rPr>
      <w:rFonts w:ascii="Times New Roman" w:eastAsia="新細明體" w:hAnsi="Times New Roman" w:cs="Times New Roman"/>
      <w:color w:val="000000"/>
      <w:kern w:val="0"/>
      <w:szCs w:val="24"/>
    </w:rPr>
  </w:style>
  <w:style w:type="character" w:styleId="af">
    <w:name w:val="page number"/>
    <w:rsid w:val="00527FC2"/>
    <w:rPr>
      <w:rFonts w:cs="Times New Roman"/>
    </w:rPr>
  </w:style>
  <w:style w:type="paragraph" w:customStyle="1" w:styleId="r12">
    <w:name w:val="r_12"/>
    <w:basedOn w:val="a"/>
    <w:link w:val="r120"/>
    <w:qFormat/>
    <w:rsid w:val="00527FC2"/>
    <w:pPr>
      <w:snapToGrid w:val="0"/>
    </w:pPr>
    <w:rPr>
      <w:rFonts w:cs="Times New Roman"/>
      <w:color w:val="984806" w:themeColor="accent6" w:themeShade="80"/>
      <w:u w:val="single"/>
    </w:rPr>
  </w:style>
  <w:style w:type="character" w:customStyle="1" w:styleId="r120">
    <w:name w:val="r_12 字元"/>
    <w:basedOn w:val="a0"/>
    <w:link w:val="r12"/>
    <w:rsid w:val="00527FC2"/>
    <w:rPr>
      <w:rFonts w:ascii="Times New Roman" w:hAnsi="Times New Roman" w:cs="Times New Roman"/>
      <w:color w:val="984806" w:themeColor="accent6" w:themeShade="80"/>
      <w:u w:val="single"/>
    </w:rPr>
  </w:style>
  <w:style w:type="character" w:styleId="af0">
    <w:name w:val="Placeholder Text"/>
    <w:basedOn w:val="a0"/>
    <w:uiPriority w:val="99"/>
    <w:semiHidden/>
    <w:rsid w:val="00527FC2"/>
    <w:rPr>
      <w:color w:val="808080"/>
    </w:rPr>
  </w:style>
  <w:style w:type="paragraph" w:customStyle="1" w:styleId="r12a">
    <w:name w:val="r_12a"/>
    <w:basedOn w:val="a"/>
    <w:link w:val="r12a0"/>
    <w:qFormat/>
    <w:rsid w:val="00527FC2"/>
    <w:rPr>
      <w:b/>
      <w:color w:val="984806" w:themeColor="accent6" w:themeShade="80"/>
      <w:u w:val="single"/>
    </w:rPr>
  </w:style>
  <w:style w:type="character" w:customStyle="1" w:styleId="r12a0">
    <w:name w:val="r_12a 字元"/>
    <w:basedOn w:val="a0"/>
    <w:link w:val="r12a"/>
    <w:rsid w:val="00527FC2"/>
    <w:rPr>
      <w:rFonts w:ascii="Times New Roman" w:hAnsi="Times New Roman"/>
      <w:b/>
      <w:color w:val="984806" w:themeColor="accent6" w:themeShade="80"/>
      <w:u w:val="single"/>
    </w:rPr>
  </w:style>
  <w:style w:type="paragraph" w:customStyle="1" w:styleId="r12b">
    <w:name w:val="r_12b"/>
    <w:basedOn w:val="r12"/>
    <w:link w:val="r12b0"/>
    <w:qFormat/>
    <w:rsid w:val="00527FC2"/>
    <w:pPr>
      <w:snapToGrid/>
    </w:pPr>
    <w:rPr>
      <w:lang w:val="en-GB"/>
    </w:rPr>
  </w:style>
  <w:style w:type="character" w:customStyle="1" w:styleId="r12b0">
    <w:name w:val="r_12b 字元"/>
    <w:basedOn w:val="r120"/>
    <w:link w:val="r12b"/>
    <w:rsid w:val="00527FC2"/>
    <w:rPr>
      <w:rFonts w:ascii="Times New Roman" w:hAnsi="Times New Roman" w:cs="Times New Roman"/>
      <w:color w:val="984806" w:themeColor="accent6" w:themeShade="80"/>
      <w:u w:val="single"/>
      <w:lang w:val="en-GB"/>
    </w:rPr>
  </w:style>
  <w:style w:type="paragraph" w:customStyle="1" w:styleId="r12c">
    <w:name w:val="r_12c"/>
    <w:basedOn w:val="r12"/>
    <w:link w:val="r12c0"/>
    <w:qFormat/>
    <w:rsid w:val="00CF0D19"/>
    <w:rPr>
      <w:i/>
    </w:rPr>
  </w:style>
  <w:style w:type="character" w:customStyle="1" w:styleId="r12c0">
    <w:name w:val="r_12c 字元"/>
    <w:basedOn w:val="r120"/>
    <w:link w:val="r12c"/>
    <w:rsid w:val="00CF0D19"/>
    <w:rPr>
      <w:rFonts w:ascii="Times New Roman" w:hAnsi="Times New Roman" w:cs="Times New Roman"/>
      <w:i/>
      <w:color w:val="984806" w:themeColor="accent6" w:themeShade="80"/>
      <w:u w:val="single"/>
    </w:rPr>
  </w:style>
  <w:style w:type="character" w:customStyle="1" w:styleId="20">
    <w:name w:val="標題 2 字元"/>
    <w:basedOn w:val="a0"/>
    <w:link w:val="2"/>
    <w:rsid w:val="00DF49BF"/>
    <w:rPr>
      <w:rFonts w:ascii="Times New Roman" w:eastAsia="新細明體" w:hAnsi="Times New Roman" w:cs="Times New Roman"/>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1712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C_LA4\AppData\Local\Temp\notesC7A056\eForm%203%20-%2011.03.202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95FA8F8F13442B5A0C8C7FEC31BBEA1"/>
        <w:category>
          <w:name w:val="一般"/>
          <w:gallery w:val="placeholder"/>
        </w:category>
        <w:types>
          <w:type w:val="bbPlcHdr"/>
        </w:types>
        <w:behaviors>
          <w:behavior w:val="content"/>
        </w:behaviors>
        <w:guid w:val="{60493DB5-159C-47A0-BA7D-059802CDBFAE}"/>
      </w:docPartPr>
      <w:docPartBody>
        <w:p w:rsidR="00D94D69" w:rsidRDefault="00EA02B2" w:rsidP="00EA02B2">
          <w:pPr>
            <w:pStyle w:val="D95FA8F8F13442B5A0C8C7FEC31BBEA131"/>
          </w:pPr>
          <w:r w:rsidRPr="001C4304">
            <w:rPr>
              <w:rStyle w:val="a3"/>
              <w:b/>
              <w:color w:val="0070C0"/>
            </w:rPr>
            <w:t>*District Lands Office/#________/ #_________ Section</w:t>
          </w:r>
        </w:p>
      </w:docPartBody>
    </w:docPart>
    <w:docPart>
      <w:docPartPr>
        <w:name w:val="85FF3CE46F9E4DE4BC5953A5AF89C547"/>
        <w:category>
          <w:name w:val="一般"/>
          <w:gallery w:val="placeholder"/>
        </w:category>
        <w:types>
          <w:type w:val="bbPlcHdr"/>
        </w:types>
        <w:behaviors>
          <w:behavior w:val="content"/>
        </w:behaviors>
        <w:guid w:val="{81F47850-3569-4763-BBB2-58002953EEC7}"/>
      </w:docPartPr>
      <w:docPartBody>
        <w:p w:rsidR="008C3B56" w:rsidRDefault="00EA02B2" w:rsidP="00EA02B2">
          <w:pPr>
            <w:pStyle w:val="85FF3CE46F9E4DE4BC5953A5AF89C5474"/>
          </w:pPr>
          <w:r w:rsidRPr="00962C8A">
            <w:rPr>
              <w:color w:val="0070C0"/>
            </w:rPr>
            <w:t>*telephone/ mobile no.</w:t>
          </w:r>
        </w:p>
      </w:docPartBody>
    </w:docPart>
    <w:docPart>
      <w:docPartPr>
        <w:name w:val="D7BAFF6FBC3147B685211416CF8C9AF7"/>
        <w:category>
          <w:name w:val="一般"/>
          <w:gallery w:val="placeholder"/>
        </w:category>
        <w:types>
          <w:type w:val="bbPlcHdr"/>
        </w:types>
        <w:behaviors>
          <w:behavior w:val="content"/>
        </w:behaviors>
        <w:guid w:val="{5B8F9831-0B28-4CC3-8F46-BA0A4337A0E0}"/>
      </w:docPartPr>
      <w:docPartBody>
        <w:p w:rsidR="008C3B56" w:rsidRDefault="00EA02B2" w:rsidP="00EA02B2">
          <w:pPr>
            <w:pStyle w:val="D7BAFF6FBC3147B685211416CF8C9AF74"/>
          </w:pPr>
          <w:r w:rsidRPr="00962C8A">
            <w:rPr>
              <w:color w:val="0070C0"/>
            </w:rPr>
            <w:t>#_____________</w:t>
          </w:r>
        </w:p>
      </w:docPartBody>
    </w:docPart>
    <w:docPart>
      <w:docPartPr>
        <w:name w:val="2E2FC8EB2BAB44E696BD115EE6D28691"/>
        <w:category>
          <w:name w:val="一般"/>
          <w:gallery w:val="placeholder"/>
        </w:category>
        <w:types>
          <w:type w:val="bbPlcHdr"/>
        </w:types>
        <w:behaviors>
          <w:behavior w:val="content"/>
        </w:behaviors>
        <w:guid w:val="{9CC2AB4E-6411-4E90-9423-345E4E959A57}"/>
      </w:docPartPr>
      <w:docPartBody>
        <w:p w:rsidR="00202A63" w:rsidRDefault="00EA02B2" w:rsidP="00AB6771">
          <w:pPr>
            <w:pStyle w:val="2E2FC8EB2BAB44E696BD115EE6D28691"/>
          </w:pPr>
          <w:r w:rsidRPr="00640A3E">
            <w:t>#__________________________</w:t>
          </w:r>
        </w:p>
      </w:docPartBody>
    </w:docPart>
    <w:docPart>
      <w:docPartPr>
        <w:name w:val="0403F0EF23FB48D0A7E9881A66140DB2"/>
        <w:category>
          <w:name w:val="一般"/>
          <w:gallery w:val="placeholder"/>
        </w:category>
        <w:types>
          <w:type w:val="bbPlcHdr"/>
        </w:types>
        <w:behaviors>
          <w:behavior w:val="content"/>
        </w:behaviors>
        <w:guid w:val="{B3DC5AE5-C556-49B5-9AF7-5FB216831258}"/>
      </w:docPartPr>
      <w:docPartBody>
        <w:p w:rsidR="00202A63" w:rsidRDefault="00EA02B2" w:rsidP="00AB6771">
          <w:pPr>
            <w:pStyle w:val="0403F0EF23FB48D0A7E9881A66140DB2"/>
          </w:pPr>
          <w:r w:rsidRPr="00640A3E">
            <w:t>#__________</w:t>
          </w:r>
        </w:p>
      </w:docPartBody>
    </w:docPart>
    <w:docPart>
      <w:docPartPr>
        <w:name w:val="2B6047D675EB4FF88437965D835FBD3B"/>
        <w:category>
          <w:name w:val="一般"/>
          <w:gallery w:val="placeholder"/>
        </w:category>
        <w:types>
          <w:type w:val="bbPlcHdr"/>
        </w:types>
        <w:behaviors>
          <w:behavior w:val="content"/>
        </w:behaviors>
        <w:guid w:val="{89D6E95C-97FC-4CB6-B9D0-F9284683767C}"/>
      </w:docPartPr>
      <w:docPartBody>
        <w:p w:rsidR="00202A63" w:rsidRDefault="00EA02B2" w:rsidP="00AB6771">
          <w:pPr>
            <w:pStyle w:val="2B6047D675EB4FF88437965D835FBD3B"/>
          </w:pPr>
          <w:r w:rsidRPr="00640A3E">
            <w:t>#_______</w:t>
          </w:r>
        </w:p>
      </w:docPartBody>
    </w:docPart>
    <w:docPart>
      <w:docPartPr>
        <w:name w:val="0330BAA3B28B4AECA44F17F4DB24E2EE"/>
        <w:category>
          <w:name w:val="一般"/>
          <w:gallery w:val="placeholder"/>
        </w:category>
        <w:types>
          <w:type w:val="bbPlcHdr"/>
        </w:types>
        <w:behaviors>
          <w:behavior w:val="content"/>
        </w:behaviors>
        <w:guid w:val="{CD25A0FE-F100-42FD-9678-A1BFAA29EA85}"/>
      </w:docPartPr>
      <w:docPartBody>
        <w:p w:rsidR="00B70E80" w:rsidRDefault="00EA02B2" w:rsidP="008A3D8D">
          <w:pPr>
            <w:pStyle w:val="0330BAA3B28B4AECA44F17F4DB24E2EE"/>
          </w:pPr>
          <w:r w:rsidRPr="00640A3E">
            <w:t>#_________________</w:t>
          </w:r>
          <w:r>
            <w:t>_____________________</w:t>
          </w:r>
          <w:r w:rsidRPr="00640A3E">
            <w:t>__</w:t>
          </w:r>
        </w:p>
      </w:docPartBody>
    </w:docPart>
    <w:docPart>
      <w:docPartPr>
        <w:name w:val="4FFDC6A236EB41198089C25E4E889231"/>
        <w:category>
          <w:name w:val="一般"/>
          <w:gallery w:val="placeholder"/>
        </w:category>
        <w:types>
          <w:type w:val="bbPlcHdr"/>
        </w:types>
        <w:behaviors>
          <w:behavior w:val="content"/>
        </w:behaviors>
        <w:guid w:val="{BA253626-7742-4FDF-934E-2D1C237897A4}"/>
      </w:docPartPr>
      <w:docPartBody>
        <w:p w:rsidR="00B70E80" w:rsidRDefault="00EA02B2" w:rsidP="00EA02B2">
          <w:pPr>
            <w:pStyle w:val="4FFDC6A236EB41198089C25E4E8892314"/>
          </w:pPr>
          <w:r w:rsidRPr="00640A3E">
            <w:rPr>
              <w:color w:val="auto"/>
              <w:u w:val="none"/>
            </w:rPr>
            <w:t>#______________</w:t>
          </w:r>
          <w:r>
            <w:rPr>
              <w:color w:val="auto"/>
              <w:u w:val="none"/>
            </w:rPr>
            <w:t>_____</w:t>
          </w:r>
          <w:r w:rsidRPr="00640A3E">
            <w:rPr>
              <w:color w:val="auto"/>
              <w:u w:val="none"/>
            </w:rPr>
            <w:t>______</w:t>
          </w:r>
          <w:r>
            <w:rPr>
              <w:color w:val="auto"/>
              <w:u w:val="none"/>
            </w:rPr>
            <w:t>_</w:t>
          </w:r>
          <w:r w:rsidRPr="00640A3E">
            <w:rPr>
              <w:color w:val="auto"/>
              <w:u w:val="none"/>
            </w:rPr>
            <w:t>_______</w:t>
          </w:r>
          <w:r>
            <w:rPr>
              <w:color w:val="auto"/>
              <w:u w:val="none"/>
            </w:rPr>
            <w:t>__</w:t>
          </w:r>
          <w:r w:rsidRPr="00640A3E">
            <w:rPr>
              <w:color w:val="auto"/>
              <w:u w:val="none"/>
            </w:rPr>
            <w:t>_____</w:t>
          </w:r>
        </w:p>
      </w:docPartBody>
    </w:docPart>
    <w:docPart>
      <w:docPartPr>
        <w:name w:val="C0F1B3E32346479E96A9616894823468"/>
        <w:category>
          <w:name w:val="一般"/>
          <w:gallery w:val="placeholder"/>
        </w:category>
        <w:types>
          <w:type w:val="bbPlcHdr"/>
        </w:types>
        <w:behaviors>
          <w:behavior w:val="content"/>
        </w:behaviors>
        <w:guid w:val="{03474777-B7B8-4E5E-AD8D-73FE0EBAA1F7}"/>
      </w:docPartPr>
      <w:docPartBody>
        <w:p w:rsidR="00B70E80" w:rsidRDefault="00EA02B2" w:rsidP="008A3D8D">
          <w:pPr>
            <w:pStyle w:val="C0F1B3E32346479E96A9616894823468"/>
          </w:pPr>
          <w:r w:rsidRPr="00640A3E">
            <w:t>#__________________________</w:t>
          </w:r>
        </w:p>
      </w:docPartBody>
    </w:docPart>
    <w:docPart>
      <w:docPartPr>
        <w:name w:val="77DA63F31AA84965899A2CB1FB808F63"/>
        <w:category>
          <w:name w:val="一般"/>
          <w:gallery w:val="placeholder"/>
        </w:category>
        <w:types>
          <w:type w:val="bbPlcHdr"/>
        </w:types>
        <w:behaviors>
          <w:behavior w:val="content"/>
        </w:behaviors>
        <w:guid w:val="{5A9B9F22-2670-43FB-B8B6-E37232E23743}"/>
      </w:docPartPr>
      <w:docPartBody>
        <w:p w:rsidR="00B70E80" w:rsidRDefault="00EA02B2" w:rsidP="008A3D8D">
          <w:pPr>
            <w:pStyle w:val="77DA63F31AA84965899A2CB1FB808F63"/>
          </w:pPr>
          <w:r w:rsidRPr="00640A3E">
            <w:t>#__________</w:t>
          </w:r>
        </w:p>
      </w:docPartBody>
    </w:docPart>
    <w:docPart>
      <w:docPartPr>
        <w:name w:val="DABFCFA164674DE587A6825921DDCE44"/>
        <w:category>
          <w:name w:val="一般"/>
          <w:gallery w:val="placeholder"/>
        </w:category>
        <w:types>
          <w:type w:val="bbPlcHdr"/>
        </w:types>
        <w:behaviors>
          <w:behavior w:val="content"/>
        </w:behaviors>
        <w:guid w:val="{645100AD-853E-4B61-A1DB-485F31B61724}"/>
      </w:docPartPr>
      <w:docPartBody>
        <w:p w:rsidR="00B70E80" w:rsidRDefault="00EA02B2" w:rsidP="008A3D8D">
          <w:pPr>
            <w:pStyle w:val="DABFCFA164674DE587A6825921DDCE44"/>
          </w:pPr>
          <w:r w:rsidRPr="00640A3E">
            <w:t>#_______</w:t>
          </w:r>
        </w:p>
      </w:docPartBody>
    </w:docPart>
    <w:docPart>
      <w:docPartPr>
        <w:name w:val="21FC6F9C5D6D4920BEE098E3E778BA20"/>
        <w:category>
          <w:name w:val="一般"/>
          <w:gallery w:val="placeholder"/>
        </w:category>
        <w:types>
          <w:type w:val="bbPlcHdr"/>
        </w:types>
        <w:behaviors>
          <w:behavior w:val="content"/>
        </w:behaviors>
        <w:guid w:val="{F5F50EFB-4D2E-4450-8BE4-91DFD129F879}"/>
      </w:docPartPr>
      <w:docPartBody>
        <w:p w:rsidR="00B70E80" w:rsidRDefault="00EA02B2" w:rsidP="008A3D8D">
          <w:pPr>
            <w:pStyle w:val="21FC6F9C5D6D4920BEE098E3E778BA20"/>
          </w:pPr>
          <w:r w:rsidRPr="00640A3E">
            <w:t>#_________________________________</w:t>
          </w:r>
        </w:p>
      </w:docPartBody>
    </w:docPart>
    <w:docPart>
      <w:docPartPr>
        <w:name w:val="26B3A6283A3F4C7B8ADCE7065859E499"/>
        <w:category>
          <w:name w:val="一般"/>
          <w:gallery w:val="placeholder"/>
        </w:category>
        <w:types>
          <w:type w:val="bbPlcHdr"/>
        </w:types>
        <w:behaviors>
          <w:behavior w:val="content"/>
        </w:behaviors>
        <w:guid w:val="{487B7642-19D5-4488-868F-7878A9E25B95}"/>
      </w:docPartPr>
      <w:docPartBody>
        <w:p w:rsidR="00B70E80" w:rsidRDefault="00EA02B2" w:rsidP="00EA02B2">
          <w:pPr>
            <w:pStyle w:val="26B3A6283A3F4C7B8ADCE7065859E4994"/>
          </w:pPr>
          <w:r w:rsidRPr="001C4304">
            <w:rPr>
              <w:color w:val="0070C0"/>
              <w:u w:val="none"/>
            </w:rPr>
            <w:t>#_________________________________</w:t>
          </w:r>
        </w:p>
      </w:docPartBody>
    </w:docPart>
    <w:docPart>
      <w:docPartPr>
        <w:name w:val="997DF80FD0DD40E5B85F6B1A4FDCACC3"/>
        <w:category>
          <w:name w:val="一般"/>
          <w:gallery w:val="placeholder"/>
        </w:category>
        <w:types>
          <w:type w:val="bbPlcHdr"/>
        </w:types>
        <w:behaviors>
          <w:behavior w:val="content"/>
        </w:behaviors>
        <w:guid w:val="{E6EF1A68-2819-4C6D-BCF4-1A22359002DF}"/>
      </w:docPartPr>
      <w:docPartBody>
        <w:p w:rsidR="00B70E80" w:rsidRDefault="00EA02B2" w:rsidP="00EA02B2">
          <w:pPr>
            <w:pStyle w:val="997DF80FD0DD40E5B85F6B1A4FDCACC34"/>
          </w:pPr>
          <w:r w:rsidRPr="00962C8A">
            <w:rPr>
              <w:color w:val="0070C0"/>
            </w:rPr>
            <w:t>#_____________________</w:t>
          </w:r>
          <w:r w:rsidRPr="001C4304">
            <w:rPr>
              <w:color w:val="0070C0"/>
            </w:rPr>
            <w:t>____________</w:t>
          </w:r>
        </w:p>
      </w:docPartBody>
    </w:docPart>
    <w:docPart>
      <w:docPartPr>
        <w:name w:val="D9E61DBD8C2E433F9379EC047AB439F6"/>
        <w:category>
          <w:name w:val="一般"/>
          <w:gallery w:val="placeholder"/>
        </w:category>
        <w:types>
          <w:type w:val="bbPlcHdr"/>
        </w:types>
        <w:behaviors>
          <w:behavior w:val="content"/>
        </w:behaviors>
        <w:guid w:val="{660DA41C-D03F-4853-9C86-41CEE1F5BE49}"/>
      </w:docPartPr>
      <w:docPartBody>
        <w:p w:rsidR="00B70E80" w:rsidRDefault="00EA02B2" w:rsidP="00EA02B2">
          <w:pPr>
            <w:pStyle w:val="D9E61DBD8C2E433F9379EC047AB439F64"/>
          </w:pPr>
          <w:r w:rsidRPr="001C4304">
            <w:rPr>
              <w:rStyle w:val="a3"/>
              <w:color w:val="0070C0"/>
            </w:rPr>
            <w:t>#________</w:t>
          </w:r>
          <w:r w:rsidRPr="001C4304">
            <w:rPr>
              <w:color w:val="0070C0"/>
            </w:rPr>
            <w:t>_________</w:t>
          </w:r>
          <w:r w:rsidRPr="001C4304">
            <w:rPr>
              <w:rStyle w:val="a3"/>
              <w:color w:val="0070C0"/>
            </w:rPr>
            <w:t>____</w:t>
          </w:r>
        </w:p>
      </w:docPartBody>
    </w:docPart>
    <w:docPart>
      <w:docPartPr>
        <w:name w:val="DA9979C98F8449B392502E86030B4B3F"/>
        <w:category>
          <w:name w:val="一般"/>
          <w:gallery w:val="placeholder"/>
        </w:category>
        <w:types>
          <w:type w:val="bbPlcHdr"/>
        </w:types>
        <w:behaviors>
          <w:behavior w:val="content"/>
        </w:behaviors>
        <w:guid w:val="{8AB8A0FB-C7E4-4CA1-B5A9-B322A168B3A9}"/>
      </w:docPartPr>
      <w:docPartBody>
        <w:p w:rsidR="0046036A" w:rsidRDefault="00EA02B2" w:rsidP="00E043F7">
          <w:pPr>
            <w:pStyle w:val="DA9979C98F8449B392502E86030B4B3F"/>
          </w:pPr>
          <w:r w:rsidRPr="00304CC4">
            <w:t>#__________________________</w:t>
          </w:r>
        </w:p>
      </w:docPartBody>
    </w:docPart>
    <w:docPart>
      <w:docPartPr>
        <w:name w:val="72E98C89F2BC4E9F80A6E5D9D348D69C"/>
        <w:category>
          <w:name w:val="一般"/>
          <w:gallery w:val="placeholder"/>
        </w:category>
        <w:types>
          <w:type w:val="bbPlcHdr"/>
        </w:types>
        <w:behaviors>
          <w:behavior w:val="content"/>
        </w:behaviors>
        <w:guid w:val="{2D5B8A0C-F68C-47CF-A111-94B1EB777257}"/>
      </w:docPartPr>
      <w:docPartBody>
        <w:p w:rsidR="0046036A" w:rsidRDefault="00EA02B2" w:rsidP="00E043F7">
          <w:pPr>
            <w:pStyle w:val="72E98C89F2BC4E9F80A6E5D9D348D69C"/>
          </w:pPr>
          <w:r w:rsidRPr="00304CC4">
            <w:t>#__________</w:t>
          </w:r>
        </w:p>
      </w:docPartBody>
    </w:docPart>
    <w:docPart>
      <w:docPartPr>
        <w:name w:val="86A49D5FF12A411AB802DDBAD6BC5A57"/>
        <w:category>
          <w:name w:val="一般"/>
          <w:gallery w:val="placeholder"/>
        </w:category>
        <w:types>
          <w:type w:val="bbPlcHdr"/>
        </w:types>
        <w:behaviors>
          <w:behavior w:val="content"/>
        </w:behaviors>
        <w:guid w:val="{71B0C259-490A-44C6-B978-CAC064D8DC52}"/>
      </w:docPartPr>
      <w:docPartBody>
        <w:p w:rsidR="00E81B68" w:rsidRDefault="00EA02B2" w:rsidP="00EA02B2">
          <w:pPr>
            <w:pStyle w:val="86A49D5FF12A411AB802DDBAD6BC5A574"/>
          </w:pPr>
          <w:r w:rsidRPr="00EB61FB">
            <w:rPr>
              <w:rStyle w:val="a3"/>
              <w:b/>
              <w:color w:val="0070C0"/>
            </w:rPr>
            <w:t>*District Lands Office/#_________/ #_________ Section</w:t>
          </w:r>
        </w:p>
      </w:docPartBody>
    </w:docPart>
    <w:docPart>
      <w:docPartPr>
        <w:name w:val="80925B0CD0624C27BEE6C13DC5A3A580"/>
        <w:category>
          <w:name w:val="一般"/>
          <w:gallery w:val="placeholder"/>
        </w:category>
        <w:types>
          <w:type w:val="bbPlcHdr"/>
        </w:types>
        <w:behaviors>
          <w:behavior w:val="content"/>
        </w:behaviors>
        <w:guid w:val="{8B53C516-D6E5-47BE-8222-2FBD32778B32}"/>
      </w:docPartPr>
      <w:docPartBody>
        <w:p w:rsidR="00E81B68" w:rsidRDefault="00EA02B2" w:rsidP="00EA02B2">
          <w:pPr>
            <w:pStyle w:val="80925B0CD0624C27BEE6C13DC5A3A5804"/>
          </w:pPr>
          <w:r w:rsidRPr="00EB61FB">
            <w:rPr>
              <w:color w:val="0070C0"/>
            </w:rPr>
            <w:t>*I/ We</w:t>
          </w:r>
        </w:p>
      </w:docPartBody>
    </w:docPart>
    <w:docPart>
      <w:docPartPr>
        <w:name w:val="D37798C0025B4BC8BA810F1C011B0346"/>
        <w:category>
          <w:name w:val="一般"/>
          <w:gallery w:val="placeholder"/>
        </w:category>
        <w:types>
          <w:type w:val="bbPlcHdr"/>
        </w:types>
        <w:behaviors>
          <w:behavior w:val="content"/>
        </w:behaviors>
        <w:guid w:val="{70F41A8A-EB48-4ACF-8B73-59EAB8E6368D}"/>
      </w:docPartPr>
      <w:docPartBody>
        <w:p w:rsidR="00E81B68" w:rsidRDefault="00EA02B2" w:rsidP="00EA02B2">
          <w:pPr>
            <w:pStyle w:val="D37798C0025B4BC8BA810F1C011B03464"/>
          </w:pPr>
          <w:r w:rsidRPr="00EB61FB">
            <w:rPr>
              <w:color w:val="0070C0"/>
            </w:rPr>
            <w:t>#______________________________</w:t>
          </w:r>
        </w:p>
      </w:docPartBody>
    </w:docPart>
    <w:docPart>
      <w:docPartPr>
        <w:name w:val="C8B2C7263A4E40BCA9730A671C096CB2"/>
        <w:category>
          <w:name w:val="一般"/>
          <w:gallery w:val="placeholder"/>
        </w:category>
        <w:types>
          <w:type w:val="bbPlcHdr"/>
        </w:types>
        <w:behaviors>
          <w:behavior w:val="content"/>
        </w:behaviors>
        <w:guid w:val="{5A8E653A-4171-4226-800E-AB5390D4C1CE}"/>
      </w:docPartPr>
      <w:docPartBody>
        <w:p w:rsidR="00E81B68" w:rsidRDefault="00EA02B2" w:rsidP="00EA02B2">
          <w:pPr>
            <w:pStyle w:val="C8B2C7263A4E40BCA9730A671C096CB24"/>
          </w:pPr>
          <w:r w:rsidRPr="00EB61FB">
            <w:rPr>
              <w:color w:val="0070C0"/>
            </w:rPr>
            <w:t>#_________________________</w:t>
          </w:r>
        </w:p>
      </w:docPartBody>
    </w:docPart>
    <w:docPart>
      <w:docPartPr>
        <w:name w:val="7001CFB62F6C4B949EC383F52A7E0D72"/>
        <w:category>
          <w:name w:val="一般"/>
          <w:gallery w:val="placeholder"/>
        </w:category>
        <w:types>
          <w:type w:val="bbPlcHdr"/>
        </w:types>
        <w:behaviors>
          <w:behavior w:val="content"/>
        </w:behaviors>
        <w:guid w:val="{BE7825FE-4416-4829-9B83-83433EEE6D63}"/>
      </w:docPartPr>
      <w:docPartBody>
        <w:p w:rsidR="00E81B68" w:rsidRDefault="00EA02B2" w:rsidP="00EA02B2">
          <w:pPr>
            <w:pStyle w:val="7001CFB62F6C4B949EC383F52A7E0D724"/>
          </w:pPr>
          <w:r w:rsidRPr="00EB61FB">
            <w:rPr>
              <w:color w:val="0070C0"/>
            </w:rPr>
            <w:t>#___________</w:t>
          </w:r>
        </w:p>
      </w:docPartBody>
    </w:docPart>
    <w:docPart>
      <w:docPartPr>
        <w:name w:val="DE846760E94846EB8EF2637A56B4A044"/>
        <w:category>
          <w:name w:val="一般"/>
          <w:gallery w:val="placeholder"/>
        </w:category>
        <w:types>
          <w:type w:val="bbPlcHdr"/>
        </w:types>
        <w:behaviors>
          <w:behavior w:val="content"/>
        </w:behaviors>
        <w:guid w:val="{363CEA34-42CE-45F5-B9E6-44456D34A666}"/>
      </w:docPartPr>
      <w:docPartBody>
        <w:p w:rsidR="00E81B68" w:rsidRDefault="00EA02B2" w:rsidP="00EA02B2">
          <w:pPr>
            <w:pStyle w:val="DE846760E94846EB8EF2637A56B4A0444"/>
          </w:pPr>
          <w:r w:rsidRPr="00EB61FB">
            <w:rPr>
              <w:color w:val="0070C0"/>
            </w:rPr>
            <w:t>*my/ our</w:t>
          </w:r>
        </w:p>
      </w:docPartBody>
    </w:docPart>
    <w:docPart>
      <w:docPartPr>
        <w:name w:val="1C9FC0E3EEDC4ABF92B27652D45C49DA"/>
        <w:category>
          <w:name w:val="一般"/>
          <w:gallery w:val="placeholder"/>
        </w:category>
        <w:types>
          <w:type w:val="bbPlcHdr"/>
        </w:types>
        <w:behaviors>
          <w:behavior w:val="content"/>
        </w:behaviors>
        <w:guid w:val="{C82DA147-1B9B-47C4-A9FB-5B5ED1F2A67A}"/>
      </w:docPartPr>
      <w:docPartBody>
        <w:p w:rsidR="00E81B68" w:rsidRDefault="00EA02B2" w:rsidP="00EA02B2">
          <w:pPr>
            <w:pStyle w:val="1C9FC0E3EEDC4ABF92B27652D45C49DA4"/>
          </w:pPr>
          <w:r w:rsidRPr="00EB61FB">
            <w:rPr>
              <w:color w:val="0070C0"/>
            </w:rPr>
            <w:t>#____</w:t>
          </w:r>
        </w:p>
      </w:docPartBody>
    </w:docPart>
    <w:docPart>
      <w:docPartPr>
        <w:name w:val="CB98361D6BD54019887E8A462D251A1B"/>
        <w:category>
          <w:name w:val="一般"/>
          <w:gallery w:val="placeholder"/>
        </w:category>
        <w:types>
          <w:type w:val="bbPlcHdr"/>
        </w:types>
        <w:behaviors>
          <w:behavior w:val="content"/>
        </w:behaviors>
        <w:guid w:val="{28F64EE8-0DB7-4668-846C-8AEFB17A5A6B}"/>
      </w:docPartPr>
      <w:docPartBody>
        <w:p w:rsidR="00E81B68" w:rsidRDefault="00EA02B2" w:rsidP="00EA02B2">
          <w:pPr>
            <w:pStyle w:val="CB98361D6BD54019887E8A462D251A1B4"/>
          </w:pPr>
          <w:r w:rsidRPr="00EB61FB">
            <w:rPr>
              <w:color w:val="0070C0"/>
            </w:rPr>
            <w:t>#____________</w:t>
          </w:r>
        </w:p>
      </w:docPartBody>
    </w:docPart>
    <w:docPart>
      <w:docPartPr>
        <w:name w:val="5EBFAA9EBB264DC182F870F1F84ABA39"/>
        <w:category>
          <w:name w:val="一般"/>
          <w:gallery w:val="placeholder"/>
        </w:category>
        <w:types>
          <w:type w:val="bbPlcHdr"/>
        </w:types>
        <w:behaviors>
          <w:behavior w:val="content"/>
        </w:behaviors>
        <w:guid w:val="{4E5537CD-6009-4051-80E8-49C3F465A89B}"/>
      </w:docPartPr>
      <w:docPartBody>
        <w:p w:rsidR="00E81B68" w:rsidRDefault="00EA02B2" w:rsidP="00EA02B2">
          <w:pPr>
            <w:pStyle w:val="5EBFAA9EBB264DC182F870F1F84ABA394"/>
          </w:pPr>
          <w:r w:rsidRPr="00EB61FB">
            <w:rPr>
              <w:color w:val="0070C0"/>
            </w:rPr>
            <w:t>*my/ our</w:t>
          </w:r>
        </w:p>
      </w:docPartBody>
    </w:docPart>
    <w:docPart>
      <w:docPartPr>
        <w:name w:val="A4694E7106BB4A78A39771AF1563D432"/>
        <w:category>
          <w:name w:val="一般"/>
          <w:gallery w:val="placeholder"/>
        </w:category>
        <w:types>
          <w:type w:val="bbPlcHdr"/>
        </w:types>
        <w:behaviors>
          <w:behavior w:val="content"/>
        </w:behaviors>
        <w:guid w:val="{02C601C3-3A89-4856-8F1A-CA6754A3405F}"/>
      </w:docPartPr>
      <w:docPartBody>
        <w:p w:rsidR="00E81B68" w:rsidRDefault="00EA02B2" w:rsidP="00EA02B2">
          <w:pPr>
            <w:pStyle w:val="A4694E7106BB4A78A39771AF1563D4324"/>
          </w:pPr>
          <w:r w:rsidRPr="00EB61FB">
            <w:rPr>
              <w:color w:val="0070C0"/>
            </w:rPr>
            <w:t>*My/ Our</w:t>
          </w:r>
        </w:p>
      </w:docPartBody>
    </w:docPart>
    <w:docPart>
      <w:docPartPr>
        <w:name w:val="BDB8D51D15DC404DAFE377C852009DB1"/>
        <w:category>
          <w:name w:val="一般"/>
          <w:gallery w:val="placeholder"/>
        </w:category>
        <w:types>
          <w:type w:val="bbPlcHdr"/>
        </w:types>
        <w:behaviors>
          <w:behavior w:val="content"/>
        </w:behaviors>
        <w:guid w:val="{80D0DB4C-3C27-4DF9-9117-53C93868ADAA}"/>
      </w:docPartPr>
      <w:docPartBody>
        <w:p w:rsidR="00E81B68" w:rsidRDefault="00EA02B2" w:rsidP="00EA02B2">
          <w:pPr>
            <w:pStyle w:val="BDB8D51D15DC404DAFE377C852009DB14"/>
          </w:pPr>
          <w:r w:rsidRPr="00BB1397">
            <w:rPr>
              <w:rStyle w:val="a3"/>
              <w:rFonts w:hint="eastAsia"/>
              <w:color w:val="0070C0"/>
            </w:rPr>
            <w:t>#</w:t>
          </w:r>
          <w:r w:rsidRPr="00BB1397">
            <w:rPr>
              <w:rStyle w:val="a3"/>
              <w:color w:val="0070C0"/>
            </w:rPr>
            <w:t>_________</w:t>
          </w:r>
        </w:p>
      </w:docPartBody>
    </w:docPart>
    <w:docPart>
      <w:docPartPr>
        <w:name w:val="A8F6FAC74A3E4719BFE8E27A0F3641A9"/>
        <w:category>
          <w:name w:val="一般"/>
          <w:gallery w:val="placeholder"/>
        </w:category>
        <w:types>
          <w:type w:val="bbPlcHdr"/>
        </w:types>
        <w:behaviors>
          <w:behavior w:val="content"/>
        </w:behaviors>
        <w:guid w:val="{D7A3C479-337D-40F0-BE86-ED979A484F4B}"/>
      </w:docPartPr>
      <w:docPartBody>
        <w:p w:rsidR="00E81B68" w:rsidRDefault="00EA02B2" w:rsidP="00EA02B2">
          <w:pPr>
            <w:pStyle w:val="A8F6FAC74A3E4719BFE8E27A0F3641A94"/>
          </w:pPr>
          <w:r w:rsidRPr="00EB61FB">
            <w:rPr>
              <w:color w:val="0070C0"/>
            </w:rPr>
            <w:t>*I/ We</w:t>
          </w:r>
        </w:p>
      </w:docPartBody>
    </w:docPart>
    <w:docPart>
      <w:docPartPr>
        <w:name w:val="FEA18F38B53944908BE38E647F292457"/>
        <w:category>
          <w:name w:val="一般"/>
          <w:gallery w:val="placeholder"/>
        </w:category>
        <w:types>
          <w:type w:val="bbPlcHdr"/>
        </w:types>
        <w:behaviors>
          <w:behavior w:val="content"/>
        </w:behaviors>
        <w:guid w:val="{2F46CB57-5C82-4CBD-B48A-47585DFAB5D6}"/>
      </w:docPartPr>
      <w:docPartBody>
        <w:p w:rsidR="00E81B68" w:rsidRDefault="00EA02B2" w:rsidP="00EA02B2">
          <w:pPr>
            <w:pStyle w:val="FEA18F38B53944908BE38E647F2924574"/>
          </w:pPr>
          <w:r w:rsidRPr="00BB1397">
            <w:rPr>
              <w:color w:val="0070C0"/>
            </w:rPr>
            <w:t>*my/ our</w:t>
          </w:r>
        </w:p>
      </w:docPartBody>
    </w:docPart>
    <w:docPart>
      <w:docPartPr>
        <w:name w:val="B55DB7D1FFD04EAA9315482CB1258B76"/>
        <w:category>
          <w:name w:val="一般"/>
          <w:gallery w:val="placeholder"/>
        </w:category>
        <w:types>
          <w:type w:val="bbPlcHdr"/>
        </w:types>
        <w:behaviors>
          <w:behavior w:val="content"/>
        </w:behaviors>
        <w:guid w:val="{63922DCC-05C9-4235-BA2A-6542ACA32F23}"/>
      </w:docPartPr>
      <w:docPartBody>
        <w:p w:rsidR="00E81B68" w:rsidRDefault="00EA02B2" w:rsidP="00EA02B2">
          <w:pPr>
            <w:pStyle w:val="B55DB7D1FFD04EAA9315482CB1258B764"/>
          </w:pPr>
          <w:r w:rsidRPr="00BB1397">
            <w:rPr>
              <w:color w:val="0070C0"/>
            </w:rPr>
            <w:t>*I/ we</w:t>
          </w:r>
        </w:p>
      </w:docPartBody>
    </w:docPart>
    <w:docPart>
      <w:docPartPr>
        <w:name w:val="04572185DF474C40AF16258F18012C4C"/>
        <w:category>
          <w:name w:val="一般"/>
          <w:gallery w:val="placeholder"/>
        </w:category>
        <w:types>
          <w:type w:val="bbPlcHdr"/>
        </w:types>
        <w:behaviors>
          <w:behavior w:val="content"/>
        </w:behaviors>
        <w:guid w:val="{BB0BBAD4-AA80-4810-82F2-54CF08708C9F}"/>
      </w:docPartPr>
      <w:docPartBody>
        <w:p w:rsidR="00E81B68" w:rsidRDefault="00EA02B2" w:rsidP="00EA02B2">
          <w:pPr>
            <w:pStyle w:val="04572185DF474C40AF16258F18012C4C4"/>
          </w:pPr>
          <w:r w:rsidRPr="00EB61FB">
            <w:rPr>
              <w:rStyle w:val="a3"/>
              <w:rFonts w:hint="eastAsia"/>
              <w:color w:val="0070C0"/>
            </w:rPr>
            <w:t>#</w:t>
          </w:r>
          <w:r w:rsidRPr="00EB61FB">
            <w:rPr>
              <w:rStyle w:val="a3"/>
              <w:color w:val="0070C0"/>
            </w:rPr>
            <w:t>________________</w:t>
          </w:r>
        </w:p>
      </w:docPartBody>
    </w:docPart>
    <w:docPart>
      <w:docPartPr>
        <w:name w:val="111F240DFB8F44C8962A01E93845C112"/>
        <w:category>
          <w:name w:val="一般"/>
          <w:gallery w:val="placeholder"/>
        </w:category>
        <w:types>
          <w:type w:val="bbPlcHdr"/>
        </w:types>
        <w:behaviors>
          <w:behavior w:val="content"/>
        </w:behaviors>
        <w:guid w:val="{79AA8CEC-E203-4D26-B084-D25294804AF2}"/>
      </w:docPartPr>
      <w:docPartBody>
        <w:p w:rsidR="00E81B68" w:rsidRDefault="00EA02B2" w:rsidP="00EA02B2">
          <w:pPr>
            <w:pStyle w:val="111F240DFB8F44C8962A01E93845C1124"/>
          </w:pPr>
          <w:r w:rsidRPr="00EB61FB">
            <w:rPr>
              <w:color w:val="0070C0"/>
              <w:u w:val="none"/>
            </w:rPr>
            <w:t>[#                            ]</w:t>
          </w:r>
        </w:p>
      </w:docPartBody>
    </w:docPart>
    <w:docPart>
      <w:docPartPr>
        <w:name w:val="3AD75167275E432A9D184B72E179B23C"/>
        <w:category>
          <w:name w:val="一般"/>
          <w:gallery w:val="placeholder"/>
        </w:category>
        <w:types>
          <w:type w:val="bbPlcHdr"/>
        </w:types>
        <w:behaviors>
          <w:behavior w:val="content"/>
        </w:behaviors>
        <w:guid w:val="{E79E0565-343B-42EA-AD3E-DF12CFC69B1D}"/>
      </w:docPartPr>
      <w:docPartBody>
        <w:p w:rsidR="00E81B68" w:rsidRDefault="00EA02B2" w:rsidP="00EA02B2">
          <w:pPr>
            <w:pStyle w:val="3AD75167275E432A9D184B72E179B23C4"/>
          </w:pPr>
          <w:r w:rsidRPr="00EB61FB">
            <w:rPr>
              <w:color w:val="0070C0"/>
            </w:rPr>
            <w:t>[#                       ]</w:t>
          </w:r>
        </w:p>
      </w:docPartBody>
    </w:docPart>
    <w:docPart>
      <w:docPartPr>
        <w:name w:val="0335A6B3F4474D70978FDD4D476FD73D"/>
        <w:category>
          <w:name w:val="一般"/>
          <w:gallery w:val="placeholder"/>
        </w:category>
        <w:types>
          <w:type w:val="bbPlcHdr"/>
        </w:types>
        <w:behaviors>
          <w:behavior w:val="content"/>
        </w:behaviors>
        <w:guid w:val="{195B5033-E21C-4F6C-BF53-D9BCC5B105D5}"/>
      </w:docPartPr>
      <w:docPartBody>
        <w:p w:rsidR="00E81B68" w:rsidRDefault="00EA02B2" w:rsidP="00EA02B2">
          <w:pPr>
            <w:pStyle w:val="0335A6B3F4474D70978FDD4D476FD73D4"/>
          </w:pPr>
          <w:r w:rsidRPr="00EB61FB">
            <w:rPr>
              <w:rStyle w:val="r120"/>
              <w:color w:val="0070C0"/>
              <w:u w:val="none"/>
            </w:rPr>
            <w:t>[#                       ]</w:t>
          </w:r>
          <w:r w:rsidRPr="00EB61FB">
            <w:rPr>
              <w:rStyle w:val="r120"/>
              <w:color w:val="0070C0"/>
              <w:u w:val="none"/>
            </w:rPr>
            <w:br/>
            <w:t>[#                       ]</w:t>
          </w:r>
        </w:p>
      </w:docPartBody>
    </w:docPart>
    <w:docPart>
      <w:docPartPr>
        <w:name w:val="AF1FE103B4FE4F6AADFF003E96F65C8C"/>
        <w:category>
          <w:name w:val="一般"/>
          <w:gallery w:val="placeholder"/>
        </w:category>
        <w:types>
          <w:type w:val="bbPlcHdr"/>
        </w:types>
        <w:behaviors>
          <w:behavior w:val="content"/>
        </w:behaviors>
        <w:guid w:val="{BA9698CC-FCDC-4006-A2D6-E364F7CC4D78}"/>
      </w:docPartPr>
      <w:docPartBody>
        <w:p w:rsidR="00E81B68" w:rsidRDefault="00EA02B2" w:rsidP="00EA02B2">
          <w:pPr>
            <w:pStyle w:val="AF1FE103B4FE4F6AADFF003E96F65C8C4"/>
          </w:pPr>
          <w:r w:rsidRPr="00EB61FB">
            <w:rPr>
              <w:color w:val="0070C0"/>
              <w:u w:val="none"/>
            </w:rPr>
            <w:t>[#                       ]</w:t>
          </w:r>
        </w:p>
      </w:docPartBody>
    </w:docPart>
    <w:docPart>
      <w:docPartPr>
        <w:name w:val="281BC726F2204B94B43F148E927F16B8"/>
        <w:category>
          <w:name w:val="一般"/>
          <w:gallery w:val="placeholder"/>
        </w:category>
        <w:types>
          <w:type w:val="bbPlcHdr"/>
        </w:types>
        <w:behaviors>
          <w:behavior w:val="content"/>
        </w:behaviors>
        <w:guid w:val="{9B33B485-2ECF-4949-B830-8ED7619B021D}"/>
      </w:docPartPr>
      <w:docPartBody>
        <w:p w:rsidR="00E81B68" w:rsidRDefault="00EA02B2" w:rsidP="00EA02B2">
          <w:pPr>
            <w:pStyle w:val="281BC726F2204B94B43F148E927F16B84"/>
          </w:pPr>
          <w:r w:rsidRPr="00EB61FB">
            <w:rPr>
              <w:color w:val="0070C0"/>
            </w:rPr>
            <w:t>[#                       ]</w:t>
          </w:r>
        </w:p>
      </w:docPartBody>
    </w:docPart>
    <w:docPart>
      <w:docPartPr>
        <w:name w:val="3CC5A9542EAF4775828A833B09C76C54"/>
        <w:category>
          <w:name w:val="一般"/>
          <w:gallery w:val="placeholder"/>
        </w:category>
        <w:types>
          <w:type w:val="bbPlcHdr"/>
        </w:types>
        <w:behaviors>
          <w:behavior w:val="content"/>
        </w:behaviors>
        <w:guid w:val="{4F464A29-5CA3-49C1-8F9C-212EDCA32F36}"/>
      </w:docPartPr>
      <w:docPartBody>
        <w:p w:rsidR="00E81B68" w:rsidRDefault="00EA02B2" w:rsidP="00EA02B2">
          <w:pPr>
            <w:pStyle w:val="3CC5A9542EAF4775828A833B09C76C544"/>
          </w:pPr>
          <w:r w:rsidRPr="00EB61FB">
            <w:rPr>
              <w:color w:val="0070C0"/>
              <w:u w:val="none"/>
            </w:rPr>
            <w:t>[#                       ]</w:t>
          </w:r>
          <w:r w:rsidRPr="00EB61FB">
            <w:rPr>
              <w:color w:val="0070C0"/>
              <w:u w:val="none"/>
            </w:rPr>
            <w:br/>
            <w:t>[#                       ]</w:t>
          </w:r>
        </w:p>
      </w:docPartBody>
    </w:docPart>
    <w:docPart>
      <w:docPartPr>
        <w:name w:val="359994C6187849ACB31E7D3F1D13C2FC"/>
        <w:category>
          <w:name w:val="一般"/>
          <w:gallery w:val="placeholder"/>
        </w:category>
        <w:types>
          <w:type w:val="bbPlcHdr"/>
        </w:types>
        <w:behaviors>
          <w:behavior w:val="content"/>
        </w:behaviors>
        <w:guid w:val="{334E8C36-324F-4A90-8890-30FE1D21D745}"/>
      </w:docPartPr>
      <w:docPartBody>
        <w:p w:rsidR="00E81B68" w:rsidRDefault="00EA02B2" w:rsidP="00EA02B2">
          <w:pPr>
            <w:pStyle w:val="359994C6187849ACB31E7D3F1D13C2FC4"/>
          </w:pPr>
          <w:r w:rsidRPr="00EB61FB">
            <w:rPr>
              <w:color w:val="0070C0"/>
            </w:rPr>
            <w:t xml:space="preserve">[#            </w:t>
          </w:r>
          <w:r w:rsidRPr="00EB61FB">
            <w:t xml:space="preserve">          </w:t>
          </w:r>
          <w:r w:rsidRPr="00EB61FB">
            <w:rPr>
              <w:color w:val="0070C0"/>
            </w:rPr>
            <w:t xml:space="preserve">              ]</w:t>
          </w:r>
        </w:p>
      </w:docPartBody>
    </w:docPart>
    <w:docPart>
      <w:docPartPr>
        <w:name w:val="4D77FF1172F14E0ABA281DE9E41BFA5B"/>
        <w:category>
          <w:name w:val="一般"/>
          <w:gallery w:val="placeholder"/>
        </w:category>
        <w:types>
          <w:type w:val="bbPlcHdr"/>
        </w:types>
        <w:behaviors>
          <w:behavior w:val="content"/>
        </w:behaviors>
        <w:guid w:val="{179BA347-DBF7-420A-86BA-4C44B56740C3}"/>
      </w:docPartPr>
      <w:docPartBody>
        <w:p w:rsidR="00E81B68" w:rsidRDefault="00EA02B2" w:rsidP="00EA02B2">
          <w:pPr>
            <w:pStyle w:val="4D77FF1172F14E0ABA281DE9E41BFA5B4"/>
          </w:pPr>
          <w:r w:rsidRPr="00EB61FB">
            <w:rPr>
              <w:color w:val="0070C0"/>
            </w:rPr>
            <w:t xml:space="preserve">[#            </w:t>
          </w:r>
          <w:r w:rsidRPr="00EB61FB">
            <w:t xml:space="preserve">          </w:t>
          </w:r>
          <w:r w:rsidRPr="00EB61FB">
            <w:rPr>
              <w:color w:val="0070C0"/>
            </w:rPr>
            <w:t xml:space="preserve">              ]</w:t>
          </w:r>
        </w:p>
      </w:docPartBody>
    </w:docPart>
    <w:docPart>
      <w:docPartPr>
        <w:name w:val="B26C1AD7BE0643A3A43687D0B9A88DEF"/>
        <w:category>
          <w:name w:val="一般"/>
          <w:gallery w:val="placeholder"/>
        </w:category>
        <w:types>
          <w:type w:val="bbPlcHdr"/>
        </w:types>
        <w:behaviors>
          <w:behavior w:val="content"/>
        </w:behaviors>
        <w:guid w:val="{D7D72A13-33F9-40EF-80D1-C6799F4FE808}"/>
      </w:docPartPr>
      <w:docPartBody>
        <w:p w:rsidR="00E81B68" w:rsidRDefault="00EA02B2" w:rsidP="00EA02B2">
          <w:pPr>
            <w:pStyle w:val="B26C1AD7BE0643A3A43687D0B9A88DEF4"/>
          </w:pPr>
          <w:r w:rsidRPr="00EB61FB">
            <w:rPr>
              <w:color w:val="0070C0"/>
            </w:rPr>
            <w:t xml:space="preserve">[#            </w:t>
          </w:r>
          <w:r w:rsidRPr="00EB61FB">
            <w:t xml:space="preserve">          </w:t>
          </w:r>
          <w:r w:rsidRPr="00EB61FB">
            <w:rPr>
              <w:color w:val="0070C0"/>
            </w:rPr>
            <w:t xml:space="preserve">              ]</w:t>
          </w:r>
        </w:p>
      </w:docPartBody>
    </w:docPart>
    <w:docPart>
      <w:docPartPr>
        <w:name w:val="92873BB7870C4C85AE0F53EE05B65714"/>
        <w:category>
          <w:name w:val="一般"/>
          <w:gallery w:val="placeholder"/>
        </w:category>
        <w:types>
          <w:type w:val="bbPlcHdr"/>
        </w:types>
        <w:behaviors>
          <w:behavior w:val="content"/>
        </w:behaviors>
        <w:guid w:val="{3886A512-9847-4110-84EA-6CC824C7ED82}"/>
      </w:docPartPr>
      <w:docPartBody>
        <w:p w:rsidR="00E81B68" w:rsidRDefault="00EA02B2" w:rsidP="00EA02B2">
          <w:pPr>
            <w:pStyle w:val="92873BB7870C4C85AE0F53EE05B657144"/>
          </w:pPr>
          <w:r w:rsidRPr="00EB61FB">
            <w:rPr>
              <w:color w:val="0070C0"/>
            </w:rPr>
            <w:t xml:space="preserve">[#            </w:t>
          </w:r>
          <w:r w:rsidRPr="00EB61FB">
            <w:t xml:space="preserve">          </w:t>
          </w:r>
          <w:r w:rsidRPr="00EB61FB">
            <w:rPr>
              <w:color w:val="0070C0"/>
            </w:rPr>
            <w:t xml:space="preserve">              ]</w:t>
          </w:r>
        </w:p>
      </w:docPartBody>
    </w:docPart>
    <w:docPart>
      <w:docPartPr>
        <w:name w:val="154D4BC41B694B6E85D24157FDE12C9B"/>
        <w:category>
          <w:name w:val="一般"/>
          <w:gallery w:val="placeholder"/>
        </w:category>
        <w:types>
          <w:type w:val="bbPlcHdr"/>
        </w:types>
        <w:behaviors>
          <w:behavior w:val="content"/>
        </w:behaviors>
        <w:guid w:val="{79652F1F-F82C-4F29-8F6E-E3A3AEFD62BA}"/>
      </w:docPartPr>
      <w:docPartBody>
        <w:p w:rsidR="00E81B68" w:rsidRDefault="00EA02B2" w:rsidP="00EA02B2">
          <w:pPr>
            <w:pStyle w:val="154D4BC41B694B6E85D24157FDE12C9B4"/>
          </w:pPr>
          <w:r w:rsidRPr="00EB61FB">
            <w:rPr>
              <w:color w:val="0070C0"/>
            </w:rPr>
            <w:t xml:space="preserve">[#            </w:t>
          </w:r>
          <w:r w:rsidRPr="00EB61FB">
            <w:t xml:space="preserve">          </w:t>
          </w:r>
          <w:r w:rsidRPr="00EB61FB">
            <w:rPr>
              <w:color w:val="0070C0"/>
            </w:rPr>
            <w:t xml:space="preserve">              ]</w:t>
          </w:r>
        </w:p>
      </w:docPartBody>
    </w:docPart>
    <w:docPart>
      <w:docPartPr>
        <w:name w:val="F9864AF7DEC44EA99431493707BAADCA"/>
        <w:category>
          <w:name w:val="一般"/>
          <w:gallery w:val="placeholder"/>
        </w:category>
        <w:types>
          <w:type w:val="bbPlcHdr"/>
        </w:types>
        <w:behaviors>
          <w:behavior w:val="content"/>
        </w:behaviors>
        <w:guid w:val="{71262DE6-9631-4E1F-A292-35091385B8BB}"/>
      </w:docPartPr>
      <w:docPartBody>
        <w:p w:rsidR="00E81B68" w:rsidRDefault="00EA02B2" w:rsidP="00EA02B2">
          <w:pPr>
            <w:pStyle w:val="F9864AF7DEC44EA99431493707BAADCA4"/>
          </w:pPr>
          <w:r w:rsidRPr="00EB61FB">
            <w:rPr>
              <w:rStyle w:val="r120"/>
              <w:color w:val="0070C0"/>
            </w:rPr>
            <w:t>[#                       ]</w:t>
          </w:r>
        </w:p>
      </w:docPartBody>
    </w:docPart>
    <w:docPart>
      <w:docPartPr>
        <w:name w:val="86F32D76916946D08D93A2B64D793BE0"/>
        <w:category>
          <w:name w:val="一般"/>
          <w:gallery w:val="placeholder"/>
        </w:category>
        <w:types>
          <w:type w:val="bbPlcHdr"/>
        </w:types>
        <w:behaviors>
          <w:behavior w:val="content"/>
        </w:behaviors>
        <w:guid w:val="{8698E881-345C-4801-97EF-AFC8788876FE}"/>
      </w:docPartPr>
      <w:docPartBody>
        <w:p w:rsidR="00E81B68" w:rsidRDefault="00EA02B2" w:rsidP="00EA02B2">
          <w:pPr>
            <w:pStyle w:val="86F32D76916946D08D93A2B64D793BE04"/>
          </w:pPr>
          <w:r w:rsidRPr="00EB61FB">
            <w:rPr>
              <w:color w:val="0070C0"/>
              <w:u w:val="none"/>
            </w:rPr>
            <w:t>[#                       ]</w:t>
          </w:r>
          <w:r w:rsidRPr="00EB61FB">
            <w:rPr>
              <w:color w:val="0070C0"/>
              <w:u w:val="none"/>
            </w:rPr>
            <w:br/>
            <w:t>[#                       ]</w:t>
          </w:r>
        </w:p>
      </w:docPartBody>
    </w:docPart>
    <w:docPart>
      <w:docPartPr>
        <w:name w:val="D1DEF4CA820C48E589A23C2B16DD5431"/>
        <w:category>
          <w:name w:val="一般"/>
          <w:gallery w:val="placeholder"/>
        </w:category>
        <w:types>
          <w:type w:val="bbPlcHdr"/>
        </w:types>
        <w:behaviors>
          <w:behavior w:val="content"/>
        </w:behaviors>
        <w:guid w:val="{376AE288-D60D-42C1-9713-E06E330D6827}"/>
      </w:docPartPr>
      <w:docPartBody>
        <w:p w:rsidR="00620A4C" w:rsidRDefault="00EA02B2" w:rsidP="00EA02B2">
          <w:pPr>
            <w:pStyle w:val="D1DEF4CA820C48E589A23C2B16DD54311"/>
          </w:pPr>
          <w:r>
            <w:rPr>
              <w:rStyle w:val="a3"/>
              <w:b/>
              <w:color w:val="0070C0"/>
            </w:rPr>
            <w:t>*D</w:t>
          </w:r>
          <w:r w:rsidRPr="005D5E7A">
            <w:rPr>
              <w:rStyle w:val="a3"/>
              <w:b/>
              <w:color w:val="0070C0"/>
            </w:rPr>
            <w:t>istrict Lands Office</w:t>
          </w:r>
          <w:r>
            <w:rPr>
              <w:rStyle w:val="a3"/>
              <w:b/>
              <w:color w:val="0070C0"/>
            </w:rPr>
            <w:t>/#</w:t>
          </w:r>
          <w:r w:rsidRPr="005D5E7A">
            <w:rPr>
              <w:rStyle w:val="a3"/>
              <w:b/>
              <w:color w:val="0070C0"/>
            </w:rPr>
            <w:t>__________/</w:t>
          </w:r>
          <w:r>
            <w:rPr>
              <w:rStyle w:val="a3"/>
              <w:b/>
              <w:color w:val="0070C0"/>
            </w:rPr>
            <w:t xml:space="preserve"> #</w:t>
          </w:r>
          <w:r w:rsidRPr="005D5E7A">
            <w:rPr>
              <w:rStyle w:val="a3"/>
              <w:b/>
              <w:color w:val="0070C0"/>
            </w:rPr>
            <w:t>__________ Section</w:t>
          </w:r>
        </w:p>
      </w:docPartBody>
    </w:docPart>
    <w:docPart>
      <w:docPartPr>
        <w:name w:val="AFF63A75909641318F0B034A08E252AE"/>
        <w:category>
          <w:name w:val="一般"/>
          <w:gallery w:val="placeholder"/>
        </w:category>
        <w:types>
          <w:type w:val="bbPlcHdr"/>
        </w:types>
        <w:behaviors>
          <w:behavior w:val="content"/>
        </w:behaviors>
        <w:guid w:val="{058C5853-DAD4-4BC6-A7F4-4EF678BDCC9A}"/>
      </w:docPartPr>
      <w:docPartBody>
        <w:p w:rsidR="00620A4C" w:rsidRDefault="00EA02B2" w:rsidP="00EA02B2">
          <w:pPr>
            <w:pStyle w:val="AFF63A75909641318F0B034A08E252AE1"/>
          </w:pPr>
          <w:r w:rsidRPr="004E2E8B">
            <w:rPr>
              <w:rFonts w:eastAsia="新細明體" w:cs="Times New Roman"/>
              <w:color w:val="0070C0"/>
              <w:szCs w:val="24"/>
            </w:rPr>
            <w:t>#__________________</w:t>
          </w:r>
          <w:r w:rsidRPr="004E2E8B">
            <w:rPr>
              <w:rFonts w:cs="Times New Roman"/>
              <w:color w:val="0070C0"/>
              <w:szCs w:val="24"/>
            </w:rPr>
            <w:t>______________________</w:t>
          </w:r>
          <w:r w:rsidRPr="004E2E8B">
            <w:rPr>
              <w:rFonts w:eastAsia="新細明體" w:cs="Times New Roman"/>
              <w:color w:val="0070C0"/>
              <w:szCs w:val="24"/>
            </w:rPr>
            <w:t>_____________</w:t>
          </w:r>
        </w:p>
      </w:docPartBody>
    </w:docPart>
    <w:docPart>
      <w:docPartPr>
        <w:name w:val="B92E1DB4A8554BF2BAE224DFA293BC19"/>
        <w:category>
          <w:name w:val="一般"/>
          <w:gallery w:val="placeholder"/>
        </w:category>
        <w:types>
          <w:type w:val="bbPlcHdr"/>
        </w:types>
        <w:behaviors>
          <w:behavior w:val="content"/>
        </w:behaviors>
        <w:guid w:val="{ADB8F4A3-433C-4474-BB82-FBB8AD7265C6}"/>
      </w:docPartPr>
      <w:docPartBody>
        <w:p w:rsidR="00620A4C" w:rsidRDefault="00EA02B2" w:rsidP="00EA02B2">
          <w:pPr>
            <w:pStyle w:val="B92E1DB4A8554BF2BAE224DFA293BC191"/>
          </w:pPr>
          <w:r w:rsidRPr="007F6E2D">
            <w:rPr>
              <w:color w:val="0070C0"/>
              <w:u w:val="none"/>
            </w:rPr>
            <w:t>#_____________________________________________________</w:t>
          </w:r>
        </w:p>
      </w:docPartBody>
    </w:docPart>
    <w:docPart>
      <w:docPartPr>
        <w:name w:val="233D013A8CC443068268C54FB88FDD4C"/>
        <w:category>
          <w:name w:val="一般"/>
          <w:gallery w:val="placeholder"/>
        </w:category>
        <w:types>
          <w:type w:val="bbPlcHdr"/>
        </w:types>
        <w:behaviors>
          <w:behavior w:val="content"/>
        </w:behaviors>
        <w:guid w:val="{8BC1A9CF-C6A5-4C39-934C-62B27EBE5050}"/>
      </w:docPartPr>
      <w:docPartBody>
        <w:p w:rsidR="00620A4C" w:rsidRDefault="00EA02B2" w:rsidP="00EA02B2">
          <w:pPr>
            <w:pStyle w:val="233D013A8CC443068268C54FB88FDD4C1"/>
          </w:pPr>
          <w:r w:rsidRPr="00B52C68">
            <w:rPr>
              <w:rFonts w:eastAsia="新細明體" w:cs="Times New Roman"/>
              <w:color w:val="0070C0"/>
              <w:szCs w:val="24"/>
            </w:rPr>
            <w:t>*Yes/ No</w:t>
          </w:r>
        </w:p>
      </w:docPartBody>
    </w:docPart>
    <w:docPart>
      <w:docPartPr>
        <w:name w:val="503E6F3C58664DDCBBAB0238B340B829"/>
        <w:category>
          <w:name w:val="一般"/>
          <w:gallery w:val="placeholder"/>
        </w:category>
        <w:types>
          <w:type w:val="bbPlcHdr"/>
        </w:types>
        <w:behaviors>
          <w:behavior w:val="content"/>
        </w:behaviors>
        <w:guid w:val="{65A98AC3-73B7-4EA0-898D-A489EEAB4EF5}"/>
      </w:docPartPr>
      <w:docPartBody>
        <w:p w:rsidR="00620A4C" w:rsidRDefault="00EA02B2" w:rsidP="00EA02B2">
          <w:pPr>
            <w:pStyle w:val="503E6F3C58664DDCBBAB0238B340B8291"/>
          </w:pPr>
          <w:r w:rsidRPr="004E2E8B">
            <w:rPr>
              <w:rFonts w:cs="Times New Roman"/>
              <w:color w:val="0070C0"/>
              <w:szCs w:val="24"/>
            </w:rPr>
            <w:t>#_________</w:t>
          </w:r>
        </w:p>
      </w:docPartBody>
    </w:docPart>
    <w:docPart>
      <w:docPartPr>
        <w:name w:val="B5C693F736F643F5A015E4A891E799F0"/>
        <w:category>
          <w:name w:val="一般"/>
          <w:gallery w:val="placeholder"/>
        </w:category>
        <w:types>
          <w:type w:val="bbPlcHdr"/>
        </w:types>
        <w:behaviors>
          <w:behavior w:val="content"/>
        </w:behaviors>
        <w:guid w:val="{D56A21B1-8F89-4D12-8D64-78DB30852709}"/>
      </w:docPartPr>
      <w:docPartBody>
        <w:p w:rsidR="00620A4C" w:rsidRDefault="00EA02B2" w:rsidP="00EA02B2">
          <w:pPr>
            <w:pStyle w:val="B5C693F736F643F5A015E4A891E799F01"/>
          </w:pPr>
          <w:r w:rsidRPr="002C6CC4">
            <w:rPr>
              <w:rFonts w:cs="Times New Roman"/>
              <w:color w:val="0070C0"/>
              <w:szCs w:val="24"/>
            </w:rPr>
            <w:t>#_____________________________________________</w:t>
          </w:r>
        </w:p>
      </w:docPartBody>
    </w:docPart>
    <w:docPart>
      <w:docPartPr>
        <w:name w:val="E94D39969E964759B41F5474E720E290"/>
        <w:category>
          <w:name w:val="一般"/>
          <w:gallery w:val="placeholder"/>
        </w:category>
        <w:types>
          <w:type w:val="bbPlcHdr"/>
        </w:types>
        <w:behaviors>
          <w:behavior w:val="content"/>
        </w:behaviors>
        <w:guid w:val="{7A7A1E52-E5EE-4618-A755-0931FF05500D}"/>
      </w:docPartPr>
      <w:docPartBody>
        <w:p w:rsidR="00620A4C" w:rsidRDefault="00EA02B2" w:rsidP="00EA02B2">
          <w:pPr>
            <w:pStyle w:val="E94D39969E964759B41F5474E720E2901"/>
          </w:pPr>
          <w:r w:rsidRPr="004A6CCD">
            <w:rPr>
              <w:rFonts w:eastAsia="新細明體" w:cs="Times New Roman"/>
              <w:color w:val="0070C0"/>
              <w:sz w:val="22"/>
            </w:rPr>
            <w:t>*</w:t>
          </w:r>
          <w:r w:rsidRPr="00305223">
            <w:rPr>
              <w:rFonts w:eastAsia="新細明體" w:cs="Times New Roman"/>
              <w:color w:val="0070C0"/>
              <w:szCs w:val="24"/>
            </w:rPr>
            <w:t>Yes/ No</w:t>
          </w:r>
        </w:p>
      </w:docPartBody>
    </w:docPart>
    <w:docPart>
      <w:docPartPr>
        <w:name w:val="9269B0EB8E7844AD810A61B9919769ED"/>
        <w:category>
          <w:name w:val="一般"/>
          <w:gallery w:val="placeholder"/>
        </w:category>
        <w:types>
          <w:type w:val="bbPlcHdr"/>
        </w:types>
        <w:behaviors>
          <w:behavior w:val="content"/>
        </w:behaviors>
        <w:guid w:val="{C2A48AEC-0076-4E08-AB7B-8DAAC4FF4EE8}"/>
      </w:docPartPr>
      <w:docPartBody>
        <w:p w:rsidR="00620A4C" w:rsidRDefault="00EA02B2" w:rsidP="00EA02B2">
          <w:pPr>
            <w:pStyle w:val="9269B0EB8E7844AD810A61B9919769ED1"/>
          </w:pPr>
          <w:r w:rsidRPr="00305223">
            <w:rPr>
              <w:rFonts w:cs="Times New Roman"/>
              <w:color w:val="0070C0"/>
              <w:szCs w:val="24"/>
            </w:rPr>
            <w:t>#_______________________________________</w:t>
          </w:r>
        </w:p>
      </w:docPartBody>
    </w:docPart>
    <w:docPart>
      <w:docPartPr>
        <w:name w:val="D78E0CEFF5D14C92BF8618AC1600BEF5"/>
        <w:category>
          <w:name w:val="一般"/>
          <w:gallery w:val="placeholder"/>
        </w:category>
        <w:types>
          <w:type w:val="bbPlcHdr"/>
        </w:types>
        <w:behaviors>
          <w:behavior w:val="content"/>
        </w:behaviors>
        <w:guid w:val="{688478A0-B88F-4A04-AFA3-1F35409306D9}"/>
      </w:docPartPr>
      <w:docPartBody>
        <w:p w:rsidR="00620A4C" w:rsidRDefault="00EA02B2" w:rsidP="00EA02B2">
          <w:pPr>
            <w:pStyle w:val="D78E0CEFF5D14C92BF8618AC1600BEF51"/>
          </w:pPr>
          <w:r w:rsidRPr="00305223">
            <w:rPr>
              <w:rFonts w:cs="Times New Roman"/>
              <w:color w:val="0070C0"/>
              <w:szCs w:val="24"/>
            </w:rPr>
            <w:t>#_________________________</w:t>
          </w:r>
          <w:r>
            <w:rPr>
              <w:rFonts w:cs="Times New Roman"/>
              <w:color w:val="0070C0"/>
              <w:szCs w:val="24"/>
            </w:rPr>
            <w:t>_________</w:t>
          </w:r>
          <w:r w:rsidRPr="00305223">
            <w:rPr>
              <w:rFonts w:cs="Times New Roman"/>
              <w:color w:val="0070C0"/>
              <w:szCs w:val="24"/>
            </w:rPr>
            <w:t>_____</w:t>
          </w:r>
        </w:p>
      </w:docPartBody>
    </w:docPart>
    <w:docPart>
      <w:docPartPr>
        <w:name w:val="305511FEF3FA458197F2841336C310CE"/>
        <w:category>
          <w:name w:val="一般"/>
          <w:gallery w:val="placeholder"/>
        </w:category>
        <w:types>
          <w:type w:val="bbPlcHdr"/>
        </w:types>
        <w:behaviors>
          <w:behavior w:val="content"/>
        </w:behaviors>
        <w:guid w:val="{1CF8D57E-90C8-4E91-A51C-8E7CBB89A03C}"/>
      </w:docPartPr>
      <w:docPartBody>
        <w:p w:rsidR="00620A4C" w:rsidRDefault="00EA02B2" w:rsidP="00EA02B2">
          <w:pPr>
            <w:pStyle w:val="305511FEF3FA458197F2841336C310CE1"/>
          </w:pPr>
          <w:r w:rsidRPr="004A6CCD">
            <w:rPr>
              <w:rFonts w:eastAsia="新細明體" w:cs="Times New Roman"/>
              <w:color w:val="0070C0"/>
              <w:sz w:val="22"/>
            </w:rPr>
            <w:t>*</w:t>
          </w:r>
          <w:r w:rsidRPr="00817007">
            <w:rPr>
              <w:rFonts w:eastAsia="新細明體" w:cs="Times New Roman"/>
              <w:color w:val="0070C0"/>
              <w:szCs w:val="24"/>
            </w:rPr>
            <w:t>re-submission/ amendment submission</w:t>
          </w:r>
        </w:p>
      </w:docPartBody>
    </w:docPart>
    <w:docPart>
      <w:docPartPr>
        <w:name w:val="C6294BFA2447497785F78B54F0B93251"/>
        <w:category>
          <w:name w:val="一般"/>
          <w:gallery w:val="placeholder"/>
        </w:category>
        <w:types>
          <w:type w:val="bbPlcHdr"/>
        </w:types>
        <w:behaviors>
          <w:behavior w:val="content"/>
        </w:behaviors>
        <w:guid w:val="{0753BAEC-683A-4006-84E6-9D525BACD0D8}"/>
      </w:docPartPr>
      <w:docPartBody>
        <w:p w:rsidR="00620A4C" w:rsidRDefault="00EA02B2" w:rsidP="00EA02B2">
          <w:pPr>
            <w:pStyle w:val="C6294BFA2447497785F78B54F0B932511"/>
          </w:pPr>
          <w:r w:rsidRPr="004A6CCD">
            <w:rPr>
              <w:rFonts w:eastAsia="新細明體" w:cs="Times New Roman"/>
              <w:color w:val="0070C0"/>
              <w:sz w:val="22"/>
            </w:rPr>
            <w:t>*</w:t>
          </w:r>
          <w:r>
            <w:rPr>
              <w:rFonts w:eastAsia="新細明體" w:cs="Times New Roman"/>
              <w:color w:val="0070C0"/>
              <w:szCs w:val="24"/>
            </w:rPr>
            <w:t>Yes/ No</w:t>
          </w:r>
        </w:p>
      </w:docPartBody>
    </w:docPart>
    <w:docPart>
      <w:docPartPr>
        <w:name w:val="EB0DF191A536437C8C7C8E2F1F3421CD"/>
        <w:category>
          <w:name w:val="一般"/>
          <w:gallery w:val="placeholder"/>
        </w:category>
        <w:types>
          <w:type w:val="bbPlcHdr"/>
        </w:types>
        <w:behaviors>
          <w:behavior w:val="content"/>
        </w:behaviors>
        <w:guid w:val="{4F70AB14-ECB5-42FA-96BD-371F8D48B77D}"/>
      </w:docPartPr>
      <w:docPartBody>
        <w:p w:rsidR="00620A4C" w:rsidRDefault="00EA02B2" w:rsidP="00EA02B2">
          <w:pPr>
            <w:pStyle w:val="EB0DF191A536437C8C7C8E2F1F3421CD1"/>
          </w:pPr>
          <w:r w:rsidRPr="004E2E8B">
            <w:rPr>
              <w:rFonts w:cs="Times New Roman"/>
              <w:color w:val="0070C0"/>
              <w:szCs w:val="24"/>
            </w:rPr>
            <w:t>#____________________________________________________________</w:t>
          </w:r>
        </w:p>
      </w:docPartBody>
    </w:docPart>
    <w:docPart>
      <w:docPartPr>
        <w:name w:val="EFAB687B44B74CA580415C57317C4667"/>
        <w:category>
          <w:name w:val="一般"/>
          <w:gallery w:val="placeholder"/>
        </w:category>
        <w:types>
          <w:type w:val="bbPlcHdr"/>
        </w:types>
        <w:behaviors>
          <w:behavior w:val="content"/>
        </w:behaviors>
        <w:guid w:val="{2AC30BDE-B54A-4B19-A548-93BFE570507D}"/>
      </w:docPartPr>
      <w:docPartBody>
        <w:p w:rsidR="00620A4C" w:rsidRDefault="00EA02B2" w:rsidP="00EA02B2">
          <w:pPr>
            <w:pStyle w:val="EFAB687B44B74CA580415C57317C46671"/>
          </w:pPr>
          <w:r w:rsidRPr="00B52C68">
            <w:rPr>
              <w:rFonts w:cs="Times New Roman"/>
              <w:color w:val="0070C0"/>
              <w:szCs w:val="24"/>
            </w:rPr>
            <w:t>(#____________________________)</w:t>
          </w:r>
        </w:p>
      </w:docPartBody>
    </w:docPart>
    <w:docPart>
      <w:docPartPr>
        <w:name w:val="A2E9659CDE6D4F9F87376ED76BD4B954"/>
        <w:category>
          <w:name w:val="一般"/>
          <w:gallery w:val="placeholder"/>
        </w:category>
        <w:types>
          <w:type w:val="bbPlcHdr"/>
        </w:types>
        <w:behaviors>
          <w:behavior w:val="content"/>
        </w:behaviors>
        <w:guid w:val="{F098AF8A-EC99-4D21-BFDF-C24D530763F6}"/>
      </w:docPartPr>
      <w:docPartBody>
        <w:p w:rsidR="00620A4C" w:rsidRDefault="00EA02B2" w:rsidP="00EA02B2">
          <w:pPr>
            <w:pStyle w:val="A2E9659CDE6D4F9F87376ED76BD4B9541"/>
          </w:pPr>
          <w:r w:rsidRPr="00B52C68">
            <w:rPr>
              <w:rFonts w:cs="Times New Roman"/>
              <w:color w:val="0070C0"/>
            </w:rPr>
            <w:t>(#____________________________)</w:t>
          </w:r>
        </w:p>
      </w:docPartBody>
    </w:docPart>
    <w:docPart>
      <w:docPartPr>
        <w:name w:val="60E17615ED924D4CB16BAC3133C5D0E8"/>
        <w:category>
          <w:name w:val="一般"/>
          <w:gallery w:val="placeholder"/>
        </w:category>
        <w:types>
          <w:type w:val="bbPlcHdr"/>
        </w:types>
        <w:behaviors>
          <w:behavior w:val="content"/>
        </w:behaviors>
        <w:guid w:val="{84052F50-9542-4D60-A08A-64895B641270}"/>
      </w:docPartPr>
      <w:docPartBody>
        <w:p w:rsidR="00620A4C" w:rsidRDefault="00EA02B2" w:rsidP="00EA02B2">
          <w:pPr>
            <w:pStyle w:val="60E17615ED924D4CB16BAC3133C5D0E81"/>
          </w:pPr>
          <w:r w:rsidRPr="004A6CCD">
            <w:rPr>
              <w:rFonts w:eastAsia="新細明體" w:cs="Times New Roman"/>
              <w:color w:val="0070C0"/>
              <w:sz w:val="22"/>
            </w:rPr>
            <w:t>*</w:t>
          </w:r>
          <w:r>
            <w:rPr>
              <w:rFonts w:eastAsia="新細明體" w:cs="Times New Roman"/>
              <w:color w:val="0070C0"/>
              <w:szCs w:val="24"/>
            </w:rPr>
            <w:t>Yes/ No</w:t>
          </w:r>
        </w:p>
      </w:docPartBody>
    </w:docPart>
    <w:docPart>
      <w:docPartPr>
        <w:name w:val="17DA4A9AAFC14263918260A420197FCE"/>
        <w:category>
          <w:name w:val="一般"/>
          <w:gallery w:val="placeholder"/>
        </w:category>
        <w:types>
          <w:type w:val="bbPlcHdr"/>
        </w:types>
        <w:behaviors>
          <w:behavior w:val="content"/>
        </w:behaviors>
        <w:guid w:val="{907857C3-4EED-4EE6-961D-B7F7DCE5F749}"/>
      </w:docPartPr>
      <w:docPartBody>
        <w:p w:rsidR="00620A4C" w:rsidRDefault="00EA02B2" w:rsidP="00EA02B2">
          <w:pPr>
            <w:pStyle w:val="17DA4A9AAFC14263918260A420197FCE1"/>
          </w:pPr>
          <w:r w:rsidRPr="00B52C68">
            <w:rPr>
              <w:rStyle w:val="a3"/>
              <w:rFonts w:cs="Times New Roman"/>
              <w:color w:val="0070C0"/>
            </w:rPr>
            <w:t>#____________</w:t>
          </w:r>
        </w:p>
      </w:docPartBody>
    </w:docPart>
    <w:docPart>
      <w:docPartPr>
        <w:name w:val="2B7DE23509134C288462C18C1893080D"/>
        <w:category>
          <w:name w:val="一般"/>
          <w:gallery w:val="placeholder"/>
        </w:category>
        <w:types>
          <w:type w:val="bbPlcHdr"/>
        </w:types>
        <w:behaviors>
          <w:behavior w:val="content"/>
        </w:behaviors>
        <w:guid w:val="{C48BFE38-FFF7-4E58-BAA8-7F7FEAE32428}"/>
      </w:docPartPr>
      <w:docPartBody>
        <w:p w:rsidR="00620A4C" w:rsidRDefault="00EA02B2" w:rsidP="00EA02B2">
          <w:pPr>
            <w:pStyle w:val="2B7DE23509134C288462C18C1893080D1"/>
          </w:pPr>
          <w:r w:rsidRPr="00411647">
            <w:rPr>
              <w:rFonts w:eastAsia="新細明體" w:cs="Times New Roman"/>
              <w:color w:val="0070C0"/>
            </w:rPr>
            <w:t>*identification/ reference/ serial number</w:t>
          </w:r>
        </w:p>
      </w:docPartBody>
    </w:docPart>
    <w:docPart>
      <w:docPartPr>
        <w:name w:val="7728C442C7314C558872BEFE2DC74DF0"/>
        <w:category>
          <w:name w:val="一般"/>
          <w:gallery w:val="placeholder"/>
        </w:category>
        <w:types>
          <w:type w:val="bbPlcHdr"/>
        </w:types>
        <w:behaviors>
          <w:behavior w:val="content"/>
        </w:behaviors>
        <w:guid w:val="{7662E152-0C8B-4F40-BC49-5F3D35E2A164}"/>
      </w:docPartPr>
      <w:docPartBody>
        <w:p w:rsidR="00620A4C" w:rsidRDefault="00EA02B2" w:rsidP="00EA02B2">
          <w:pPr>
            <w:pStyle w:val="7728C442C7314C558872BEFE2DC74DF01"/>
          </w:pPr>
          <w:r w:rsidRPr="00411647">
            <w:rPr>
              <w:rFonts w:eastAsia="新細明體" w:cs="Times New Roman"/>
              <w:color w:val="0070C0"/>
            </w:rPr>
            <w:t>*drawings and/or written statement</w:t>
          </w:r>
        </w:p>
      </w:docPartBody>
    </w:docPart>
    <w:docPart>
      <w:docPartPr>
        <w:name w:val="3395FDAF36284B66839491FE78CE6D01"/>
        <w:category>
          <w:name w:val="一般"/>
          <w:gallery w:val="placeholder"/>
        </w:category>
        <w:types>
          <w:type w:val="bbPlcHdr"/>
        </w:types>
        <w:behaviors>
          <w:behavior w:val="content"/>
        </w:behaviors>
        <w:guid w:val="{38AA5A45-EEC1-450C-BB68-F26ACEABAB5E}"/>
      </w:docPartPr>
      <w:docPartBody>
        <w:p w:rsidR="00620A4C" w:rsidRDefault="00EA02B2" w:rsidP="00EA02B2">
          <w:pPr>
            <w:pStyle w:val="3395FDAF36284B66839491FE78CE6D011"/>
          </w:pPr>
          <w:r w:rsidRPr="00411647">
            <w:rPr>
              <w:rFonts w:eastAsia="新細明體" w:cs="Times New Roman"/>
              <w:color w:val="0070C0"/>
            </w:rPr>
            <w:t>*</w:t>
          </w:r>
          <w:r w:rsidRPr="00411647">
            <w:rPr>
              <w:rFonts w:cs="Times New Roman"/>
              <w:color w:val="0070C0"/>
            </w:rPr>
            <w:t>structural / geotechnical</w:t>
          </w:r>
        </w:p>
      </w:docPartBody>
    </w:docPart>
    <w:docPart>
      <w:docPartPr>
        <w:name w:val="799C14CC05744D188C9E731346FA0D2F"/>
        <w:category>
          <w:name w:val="一般"/>
          <w:gallery w:val="placeholder"/>
        </w:category>
        <w:types>
          <w:type w:val="bbPlcHdr"/>
        </w:types>
        <w:behaviors>
          <w:behavior w:val="content"/>
        </w:behaviors>
        <w:guid w:val="{7BBF1684-30C5-4234-A6F4-7CE5B615BDEE}"/>
      </w:docPartPr>
      <w:docPartBody>
        <w:p w:rsidR="00620A4C" w:rsidRDefault="00EA02B2" w:rsidP="00EA02B2">
          <w:pPr>
            <w:pStyle w:val="799C14CC05744D188C9E731346FA0D2F1"/>
          </w:pPr>
          <w:r w:rsidRPr="00B52C68">
            <w:rPr>
              <w:rFonts w:cs="Times New Roman"/>
              <w:color w:val="0070C0"/>
            </w:rPr>
            <w:t>#_________________________________________________________________</w:t>
          </w:r>
        </w:p>
      </w:docPartBody>
    </w:docPart>
    <w:docPart>
      <w:docPartPr>
        <w:name w:val="C5F0D736AB604FD1B282E8461A909B52"/>
        <w:category>
          <w:name w:val="一般"/>
          <w:gallery w:val="placeholder"/>
        </w:category>
        <w:types>
          <w:type w:val="bbPlcHdr"/>
        </w:types>
        <w:behaviors>
          <w:behavior w:val="content"/>
        </w:behaviors>
        <w:guid w:val="{1DC11743-81AC-4B67-84EE-6358755AFB99}"/>
      </w:docPartPr>
      <w:docPartBody>
        <w:p w:rsidR="00620A4C" w:rsidRDefault="00EA02B2" w:rsidP="00EA02B2">
          <w:pPr>
            <w:pStyle w:val="C5F0D736AB604FD1B282E8461A909B521"/>
          </w:pPr>
          <w:r w:rsidRPr="00721D16">
            <w:rPr>
              <w:rFonts w:cs="Times New Roman"/>
              <w:color w:val="0070C0"/>
              <w:sz w:val="20"/>
              <w:szCs w:val="20"/>
            </w:rPr>
            <w:t>#____________</w:t>
          </w:r>
        </w:p>
      </w:docPartBody>
    </w:docPart>
    <w:docPart>
      <w:docPartPr>
        <w:name w:val="2F537B90867E4AEB8780A19FD19376AA"/>
        <w:category>
          <w:name w:val="一般"/>
          <w:gallery w:val="placeholder"/>
        </w:category>
        <w:types>
          <w:type w:val="bbPlcHdr"/>
        </w:types>
        <w:behaviors>
          <w:behavior w:val="content"/>
        </w:behaviors>
        <w:guid w:val="{53FE38C1-2024-4DCA-B5E7-D0B45FA4C4DD}"/>
      </w:docPartPr>
      <w:docPartBody>
        <w:p w:rsidR="00620A4C" w:rsidRDefault="00EA02B2" w:rsidP="00EA02B2">
          <w:pPr>
            <w:pStyle w:val="2F537B90867E4AEB8780A19FD19376AA1"/>
          </w:pPr>
          <w:r w:rsidRPr="007B7CD3">
            <w:rPr>
              <w:rFonts w:cs="Times New Roman"/>
              <w:color w:val="0070C0"/>
              <w:szCs w:val="24"/>
            </w:rPr>
            <w:t>#____</w:t>
          </w:r>
        </w:p>
      </w:docPartBody>
    </w:docPart>
    <w:docPart>
      <w:docPartPr>
        <w:name w:val="2AC5654392FB48F4A92A71437C13C729"/>
        <w:category>
          <w:name w:val="一般"/>
          <w:gallery w:val="placeholder"/>
        </w:category>
        <w:types>
          <w:type w:val="bbPlcHdr"/>
        </w:types>
        <w:behaviors>
          <w:behavior w:val="content"/>
        </w:behaviors>
        <w:guid w:val="{448C834B-C73D-4228-A2C8-8BC8935F5B8F}"/>
      </w:docPartPr>
      <w:docPartBody>
        <w:p w:rsidR="00620A4C" w:rsidRDefault="00EA02B2" w:rsidP="00EA02B2">
          <w:pPr>
            <w:pStyle w:val="2AC5654392FB48F4A92A71437C13C7291"/>
          </w:pPr>
          <w:r w:rsidRPr="007B7CD3">
            <w:rPr>
              <w:rFonts w:eastAsia="新細明體" w:cs="Times New Roman"/>
              <w:color w:val="0070C0"/>
              <w:szCs w:val="24"/>
            </w:rPr>
            <w:t>*A4/ A3/ A1</w:t>
          </w:r>
        </w:p>
      </w:docPartBody>
    </w:docPart>
    <w:docPart>
      <w:docPartPr>
        <w:name w:val="B3DE5657F28D4B9B8EBA3CDE29C66A47"/>
        <w:category>
          <w:name w:val="一般"/>
          <w:gallery w:val="placeholder"/>
        </w:category>
        <w:types>
          <w:type w:val="bbPlcHdr"/>
        </w:types>
        <w:behaviors>
          <w:behavior w:val="content"/>
        </w:behaviors>
        <w:guid w:val="{03C99808-6481-45D5-AABA-0251BA5A3719}"/>
      </w:docPartPr>
      <w:docPartBody>
        <w:p w:rsidR="00620A4C" w:rsidRDefault="00EA02B2" w:rsidP="00EA02B2">
          <w:pPr>
            <w:pStyle w:val="B3DE5657F28D4B9B8EBA3CDE29C66A471"/>
          </w:pPr>
          <w:r w:rsidRPr="00721D16">
            <w:rPr>
              <w:rStyle w:val="a3"/>
              <w:rFonts w:cs="Times New Roman"/>
              <w:color w:val="0070C0"/>
            </w:rPr>
            <w:t>#____</w:t>
          </w:r>
          <w:r w:rsidRPr="00721D16">
            <w:rPr>
              <w:rFonts w:eastAsia="新細明體" w:cs="Times New Roman"/>
              <w:color w:val="0070C0"/>
              <w:sz w:val="20"/>
              <w:szCs w:val="20"/>
            </w:rPr>
            <w:t>_</w:t>
          </w:r>
          <w:r w:rsidRPr="00721D16">
            <w:rPr>
              <w:rStyle w:val="a3"/>
              <w:rFonts w:cs="Times New Roman"/>
              <w:color w:val="0070C0"/>
            </w:rPr>
            <w:t>____</w:t>
          </w:r>
        </w:p>
      </w:docPartBody>
    </w:docPart>
    <w:docPart>
      <w:docPartPr>
        <w:name w:val="04D6F2F79ADA4A50B3FF0E82AB3BC171"/>
        <w:category>
          <w:name w:val="一般"/>
          <w:gallery w:val="placeholder"/>
        </w:category>
        <w:types>
          <w:type w:val="bbPlcHdr"/>
        </w:types>
        <w:behaviors>
          <w:behavior w:val="content"/>
        </w:behaviors>
        <w:guid w:val="{C146C490-A6EE-4779-9502-5BF65083F0C5}"/>
      </w:docPartPr>
      <w:docPartBody>
        <w:p w:rsidR="00620A4C" w:rsidRDefault="00EA02B2" w:rsidP="00EA02B2">
          <w:pPr>
            <w:pStyle w:val="04D6F2F79ADA4A50B3FF0E82AB3BC1711"/>
          </w:pPr>
          <w:r w:rsidRPr="00721D16">
            <w:rPr>
              <w:rFonts w:cs="Times New Roman"/>
              <w:color w:val="0070C0"/>
              <w:sz w:val="20"/>
              <w:szCs w:val="20"/>
            </w:rPr>
            <w:t>#_____</w:t>
          </w:r>
        </w:p>
      </w:docPartBody>
    </w:docPart>
    <w:docPart>
      <w:docPartPr>
        <w:name w:val="66C63DBB143040CAB000517B8645D49D"/>
        <w:category>
          <w:name w:val="一般"/>
          <w:gallery w:val="placeholder"/>
        </w:category>
        <w:types>
          <w:type w:val="bbPlcHdr"/>
        </w:types>
        <w:behaviors>
          <w:behavior w:val="content"/>
        </w:behaviors>
        <w:guid w:val="{298C4F8F-015D-4F90-B0AB-FA420E805340}"/>
      </w:docPartPr>
      <w:docPartBody>
        <w:p w:rsidR="00620A4C" w:rsidRDefault="00EA02B2" w:rsidP="00EA02B2">
          <w:pPr>
            <w:pStyle w:val="66C63DBB143040CAB000517B8645D49D1"/>
          </w:pPr>
          <w:r w:rsidRPr="00721D16">
            <w:rPr>
              <w:rFonts w:cs="Times New Roman"/>
              <w:color w:val="0070C0"/>
              <w:sz w:val="20"/>
              <w:szCs w:val="20"/>
            </w:rPr>
            <w:t>#____________</w:t>
          </w:r>
        </w:p>
      </w:docPartBody>
    </w:docPart>
    <w:docPart>
      <w:docPartPr>
        <w:name w:val="049EBFC17B7A4B3083ED2A33B7403F34"/>
        <w:category>
          <w:name w:val="一般"/>
          <w:gallery w:val="placeholder"/>
        </w:category>
        <w:types>
          <w:type w:val="bbPlcHdr"/>
        </w:types>
        <w:behaviors>
          <w:behavior w:val="content"/>
        </w:behaviors>
        <w:guid w:val="{A83A6129-DD2F-48AD-9325-82350BE0DAA1}"/>
      </w:docPartPr>
      <w:docPartBody>
        <w:p w:rsidR="00620A4C" w:rsidRDefault="00EA02B2" w:rsidP="00EA02B2">
          <w:pPr>
            <w:pStyle w:val="049EBFC17B7A4B3083ED2A33B7403F341"/>
          </w:pPr>
          <w:r w:rsidRPr="007B7CD3">
            <w:rPr>
              <w:rFonts w:cs="Times New Roman"/>
              <w:color w:val="0070C0"/>
              <w:szCs w:val="24"/>
            </w:rPr>
            <w:t>#____</w:t>
          </w:r>
        </w:p>
      </w:docPartBody>
    </w:docPart>
    <w:docPart>
      <w:docPartPr>
        <w:name w:val="BF10E38701D64373BFA7886EB0DB332E"/>
        <w:category>
          <w:name w:val="一般"/>
          <w:gallery w:val="placeholder"/>
        </w:category>
        <w:types>
          <w:type w:val="bbPlcHdr"/>
        </w:types>
        <w:behaviors>
          <w:behavior w:val="content"/>
        </w:behaviors>
        <w:guid w:val="{4A611F28-B278-4520-A8E1-113FFDB99926}"/>
      </w:docPartPr>
      <w:docPartBody>
        <w:p w:rsidR="00620A4C" w:rsidRDefault="00EA02B2" w:rsidP="00EA02B2">
          <w:pPr>
            <w:pStyle w:val="BF10E38701D64373BFA7886EB0DB332E1"/>
          </w:pPr>
          <w:r w:rsidRPr="007B7CD3">
            <w:rPr>
              <w:rFonts w:eastAsia="新細明體" w:cs="Times New Roman"/>
              <w:color w:val="0070C0"/>
              <w:szCs w:val="24"/>
            </w:rPr>
            <w:t>*A4/ A3/ A1</w:t>
          </w:r>
        </w:p>
      </w:docPartBody>
    </w:docPart>
    <w:docPart>
      <w:docPartPr>
        <w:name w:val="A6FF1A8D74E0494BA7FD5A36BCF25561"/>
        <w:category>
          <w:name w:val="一般"/>
          <w:gallery w:val="placeholder"/>
        </w:category>
        <w:types>
          <w:type w:val="bbPlcHdr"/>
        </w:types>
        <w:behaviors>
          <w:behavior w:val="content"/>
        </w:behaviors>
        <w:guid w:val="{E4B94A60-AC0F-478A-9540-CB46006980B5}"/>
      </w:docPartPr>
      <w:docPartBody>
        <w:p w:rsidR="00620A4C" w:rsidRDefault="00EA02B2" w:rsidP="00EA02B2">
          <w:pPr>
            <w:pStyle w:val="A6FF1A8D74E0494BA7FD5A36BCF255611"/>
          </w:pPr>
          <w:r w:rsidRPr="00721D16">
            <w:rPr>
              <w:rStyle w:val="a3"/>
              <w:rFonts w:cs="Times New Roman"/>
              <w:color w:val="0070C0"/>
            </w:rPr>
            <w:t>#____</w:t>
          </w:r>
          <w:r w:rsidRPr="00721D16">
            <w:rPr>
              <w:rFonts w:eastAsia="新細明體" w:cs="Times New Roman"/>
              <w:color w:val="0070C0"/>
              <w:sz w:val="20"/>
              <w:szCs w:val="20"/>
            </w:rPr>
            <w:t>_</w:t>
          </w:r>
          <w:r w:rsidRPr="00721D16">
            <w:rPr>
              <w:rStyle w:val="a3"/>
              <w:rFonts w:cs="Times New Roman"/>
              <w:color w:val="0070C0"/>
            </w:rPr>
            <w:t>____</w:t>
          </w:r>
        </w:p>
      </w:docPartBody>
    </w:docPart>
    <w:docPart>
      <w:docPartPr>
        <w:name w:val="4224E1FF1B324AE6B44634E7A793362F"/>
        <w:category>
          <w:name w:val="一般"/>
          <w:gallery w:val="placeholder"/>
        </w:category>
        <w:types>
          <w:type w:val="bbPlcHdr"/>
        </w:types>
        <w:behaviors>
          <w:behavior w:val="content"/>
        </w:behaviors>
        <w:guid w:val="{E5C2AFAB-06C8-4479-848C-78C02ACA332E}"/>
      </w:docPartPr>
      <w:docPartBody>
        <w:p w:rsidR="00620A4C" w:rsidRDefault="00EA02B2" w:rsidP="00EA02B2">
          <w:pPr>
            <w:pStyle w:val="4224E1FF1B324AE6B44634E7A793362F1"/>
          </w:pPr>
          <w:r w:rsidRPr="00721D16">
            <w:rPr>
              <w:rFonts w:cs="Times New Roman"/>
              <w:color w:val="0070C0"/>
              <w:sz w:val="20"/>
              <w:szCs w:val="20"/>
            </w:rPr>
            <w:t>#_____</w:t>
          </w:r>
        </w:p>
      </w:docPartBody>
    </w:docPart>
    <w:docPart>
      <w:docPartPr>
        <w:name w:val="F29AE4FDB1214BE28FE33D7AE2174B72"/>
        <w:category>
          <w:name w:val="一般"/>
          <w:gallery w:val="placeholder"/>
        </w:category>
        <w:types>
          <w:type w:val="bbPlcHdr"/>
        </w:types>
        <w:behaviors>
          <w:behavior w:val="content"/>
        </w:behaviors>
        <w:guid w:val="{EEA2F41D-D8DD-4583-95C1-41E683DFAD84}"/>
      </w:docPartPr>
      <w:docPartBody>
        <w:p w:rsidR="00620A4C" w:rsidRDefault="00EA02B2" w:rsidP="00EA02B2">
          <w:pPr>
            <w:pStyle w:val="F29AE4FDB1214BE28FE33D7AE2174B721"/>
          </w:pPr>
          <w:r w:rsidRPr="00721D16">
            <w:rPr>
              <w:rFonts w:cs="Times New Roman"/>
              <w:color w:val="0070C0"/>
              <w:sz w:val="20"/>
              <w:szCs w:val="20"/>
            </w:rPr>
            <w:t>#____________</w:t>
          </w:r>
        </w:p>
      </w:docPartBody>
    </w:docPart>
    <w:docPart>
      <w:docPartPr>
        <w:name w:val="9131851028A14A2A9037379866CA8C8A"/>
        <w:category>
          <w:name w:val="一般"/>
          <w:gallery w:val="placeholder"/>
        </w:category>
        <w:types>
          <w:type w:val="bbPlcHdr"/>
        </w:types>
        <w:behaviors>
          <w:behavior w:val="content"/>
        </w:behaviors>
        <w:guid w:val="{1B659A07-F16E-4E0B-BE9F-9725526A84E5}"/>
      </w:docPartPr>
      <w:docPartBody>
        <w:p w:rsidR="00620A4C" w:rsidRDefault="00EA02B2" w:rsidP="00EA02B2">
          <w:pPr>
            <w:pStyle w:val="9131851028A14A2A9037379866CA8C8A1"/>
          </w:pPr>
          <w:r w:rsidRPr="007B7CD3">
            <w:rPr>
              <w:rFonts w:cs="Times New Roman"/>
              <w:color w:val="0070C0"/>
              <w:szCs w:val="24"/>
            </w:rPr>
            <w:t>#____</w:t>
          </w:r>
        </w:p>
      </w:docPartBody>
    </w:docPart>
    <w:docPart>
      <w:docPartPr>
        <w:name w:val="60B5BBD4DE6047D18A51248F841A0C2A"/>
        <w:category>
          <w:name w:val="一般"/>
          <w:gallery w:val="placeholder"/>
        </w:category>
        <w:types>
          <w:type w:val="bbPlcHdr"/>
        </w:types>
        <w:behaviors>
          <w:behavior w:val="content"/>
        </w:behaviors>
        <w:guid w:val="{CA86CD8D-5C4B-43F2-9A44-91547AACFC19}"/>
      </w:docPartPr>
      <w:docPartBody>
        <w:p w:rsidR="00620A4C" w:rsidRDefault="00EA02B2" w:rsidP="00EA02B2">
          <w:pPr>
            <w:pStyle w:val="60B5BBD4DE6047D18A51248F841A0C2A1"/>
          </w:pPr>
          <w:r w:rsidRPr="007B7CD3">
            <w:rPr>
              <w:rFonts w:eastAsia="新細明體" w:cs="Times New Roman"/>
              <w:color w:val="0070C0"/>
              <w:szCs w:val="24"/>
            </w:rPr>
            <w:t>*A4/ A3/ A1</w:t>
          </w:r>
        </w:p>
      </w:docPartBody>
    </w:docPart>
    <w:docPart>
      <w:docPartPr>
        <w:name w:val="09F2ADABAF314EC2992FD2C8A3538BEA"/>
        <w:category>
          <w:name w:val="一般"/>
          <w:gallery w:val="placeholder"/>
        </w:category>
        <w:types>
          <w:type w:val="bbPlcHdr"/>
        </w:types>
        <w:behaviors>
          <w:behavior w:val="content"/>
        </w:behaviors>
        <w:guid w:val="{2B8452C2-4BC4-48DD-9BA4-E913FF26B455}"/>
      </w:docPartPr>
      <w:docPartBody>
        <w:p w:rsidR="00620A4C" w:rsidRDefault="00EA02B2" w:rsidP="00EA02B2">
          <w:pPr>
            <w:pStyle w:val="09F2ADABAF314EC2992FD2C8A3538BEA1"/>
          </w:pPr>
          <w:r w:rsidRPr="00721D16">
            <w:rPr>
              <w:rStyle w:val="a3"/>
              <w:rFonts w:cs="Times New Roman"/>
              <w:color w:val="0070C0"/>
            </w:rPr>
            <w:t>#____</w:t>
          </w:r>
          <w:r w:rsidRPr="00721D16">
            <w:rPr>
              <w:rFonts w:eastAsia="新細明體" w:cs="Times New Roman"/>
              <w:color w:val="0070C0"/>
              <w:sz w:val="20"/>
              <w:szCs w:val="20"/>
            </w:rPr>
            <w:t>_</w:t>
          </w:r>
          <w:r w:rsidRPr="00721D16">
            <w:rPr>
              <w:rStyle w:val="a3"/>
              <w:rFonts w:cs="Times New Roman"/>
              <w:color w:val="0070C0"/>
            </w:rPr>
            <w:t>____</w:t>
          </w:r>
        </w:p>
      </w:docPartBody>
    </w:docPart>
    <w:docPart>
      <w:docPartPr>
        <w:name w:val="BBE2E253C92A46908D4A8C72D5878B4F"/>
        <w:category>
          <w:name w:val="一般"/>
          <w:gallery w:val="placeholder"/>
        </w:category>
        <w:types>
          <w:type w:val="bbPlcHdr"/>
        </w:types>
        <w:behaviors>
          <w:behavior w:val="content"/>
        </w:behaviors>
        <w:guid w:val="{BD2B9F0D-69B4-4522-AABC-F5B18D9FE128}"/>
      </w:docPartPr>
      <w:docPartBody>
        <w:p w:rsidR="00620A4C" w:rsidRDefault="00EA02B2" w:rsidP="00EA02B2">
          <w:pPr>
            <w:pStyle w:val="BBE2E253C92A46908D4A8C72D5878B4F1"/>
          </w:pPr>
          <w:r w:rsidRPr="00721D16">
            <w:rPr>
              <w:rFonts w:cs="Times New Roman"/>
              <w:color w:val="0070C0"/>
              <w:sz w:val="20"/>
              <w:szCs w:val="20"/>
            </w:rPr>
            <w:t>#_____</w:t>
          </w:r>
        </w:p>
      </w:docPartBody>
    </w:docPart>
    <w:docPart>
      <w:docPartPr>
        <w:name w:val="1D13FA532F494EE4AB571EFA911F08DB"/>
        <w:category>
          <w:name w:val="一般"/>
          <w:gallery w:val="placeholder"/>
        </w:category>
        <w:types>
          <w:type w:val="bbPlcHdr"/>
        </w:types>
        <w:behaviors>
          <w:behavior w:val="content"/>
        </w:behaviors>
        <w:guid w:val="{289C05E2-2AD9-4D86-9804-6ECCA673AC1C}"/>
      </w:docPartPr>
      <w:docPartBody>
        <w:p w:rsidR="00620A4C" w:rsidRDefault="00EA02B2" w:rsidP="00EA02B2">
          <w:pPr>
            <w:pStyle w:val="1D13FA532F494EE4AB571EFA911F08DB1"/>
          </w:pPr>
          <w:r w:rsidRPr="00721D16">
            <w:rPr>
              <w:rFonts w:cs="Times New Roman"/>
              <w:color w:val="0070C0"/>
              <w:sz w:val="20"/>
              <w:szCs w:val="20"/>
            </w:rPr>
            <w:t>#____________</w:t>
          </w:r>
        </w:p>
      </w:docPartBody>
    </w:docPart>
    <w:docPart>
      <w:docPartPr>
        <w:name w:val="28194C9E598F459AB959BDD0227682C8"/>
        <w:category>
          <w:name w:val="一般"/>
          <w:gallery w:val="placeholder"/>
        </w:category>
        <w:types>
          <w:type w:val="bbPlcHdr"/>
        </w:types>
        <w:behaviors>
          <w:behavior w:val="content"/>
        </w:behaviors>
        <w:guid w:val="{18222266-1FFF-475F-89E9-41621AF12583}"/>
      </w:docPartPr>
      <w:docPartBody>
        <w:p w:rsidR="00620A4C" w:rsidRDefault="00EA02B2" w:rsidP="00EA02B2">
          <w:pPr>
            <w:pStyle w:val="28194C9E598F459AB959BDD0227682C81"/>
          </w:pPr>
          <w:r w:rsidRPr="007B7CD3">
            <w:rPr>
              <w:rFonts w:cs="Times New Roman"/>
              <w:color w:val="0070C0"/>
              <w:szCs w:val="24"/>
            </w:rPr>
            <w:t>#_____________________________________</w:t>
          </w:r>
        </w:p>
      </w:docPartBody>
    </w:docPart>
    <w:docPart>
      <w:docPartPr>
        <w:name w:val="C1CB2D4C228F4F7E93F58A42B43E298D"/>
        <w:category>
          <w:name w:val="一般"/>
          <w:gallery w:val="placeholder"/>
        </w:category>
        <w:types>
          <w:type w:val="bbPlcHdr"/>
        </w:types>
        <w:behaviors>
          <w:behavior w:val="content"/>
        </w:behaviors>
        <w:guid w:val="{8001400A-9B01-42E5-A9B2-2C6C072CF009}"/>
      </w:docPartPr>
      <w:docPartBody>
        <w:p w:rsidR="00620A4C" w:rsidRDefault="00EA02B2" w:rsidP="00EA02B2">
          <w:pPr>
            <w:pStyle w:val="C1CB2D4C228F4F7E93F58A42B43E298D1"/>
          </w:pPr>
          <w:r w:rsidRPr="00721D16">
            <w:rPr>
              <w:rStyle w:val="a3"/>
              <w:rFonts w:cs="Times New Roman"/>
              <w:color w:val="0070C0"/>
            </w:rPr>
            <w:t>#____</w:t>
          </w:r>
          <w:r w:rsidRPr="00721D16">
            <w:rPr>
              <w:rFonts w:eastAsia="新細明體" w:cs="Times New Roman"/>
              <w:color w:val="0070C0"/>
              <w:sz w:val="20"/>
              <w:szCs w:val="20"/>
            </w:rPr>
            <w:t>_</w:t>
          </w:r>
          <w:r w:rsidRPr="00721D16">
            <w:rPr>
              <w:rStyle w:val="a3"/>
              <w:rFonts w:cs="Times New Roman"/>
              <w:color w:val="0070C0"/>
            </w:rPr>
            <w:t>____</w:t>
          </w:r>
        </w:p>
      </w:docPartBody>
    </w:docPart>
    <w:docPart>
      <w:docPartPr>
        <w:name w:val="83953F0626874F9596B42B45CFD15779"/>
        <w:category>
          <w:name w:val="一般"/>
          <w:gallery w:val="placeholder"/>
        </w:category>
        <w:types>
          <w:type w:val="bbPlcHdr"/>
        </w:types>
        <w:behaviors>
          <w:behavior w:val="content"/>
        </w:behaviors>
        <w:guid w:val="{A13D6FB7-FE0B-4AF8-9E88-A6C7CCC26470}"/>
      </w:docPartPr>
      <w:docPartBody>
        <w:p w:rsidR="00620A4C" w:rsidRDefault="00EA02B2" w:rsidP="00EA02B2">
          <w:pPr>
            <w:pStyle w:val="83953F0626874F9596B42B45CFD157791"/>
          </w:pPr>
          <w:r w:rsidRPr="00721D16">
            <w:rPr>
              <w:rFonts w:cs="Times New Roman"/>
              <w:color w:val="0070C0"/>
              <w:sz w:val="20"/>
              <w:szCs w:val="20"/>
            </w:rPr>
            <w:t>#_____</w:t>
          </w:r>
        </w:p>
      </w:docPartBody>
    </w:docPart>
    <w:docPart>
      <w:docPartPr>
        <w:name w:val="0CF4AE563D7F48E19A767CF15A9CB661"/>
        <w:category>
          <w:name w:val="一般"/>
          <w:gallery w:val="placeholder"/>
        </w:category>
        <w:types>
          <w:type w:val="bbPlcHdr"/>
        </w:types>
        <w:behaviors>
          <w:behavior w:val="content"/>
        </w:behaviors>
        <w:guid w:val="{631A755F-D92D-43DD-B572-4FA11DFF932D}"/>
      </w:docPartPr>
      <w:docPartBody>
        <w:p w:rsidR="00620A4C" w:rsidRDefault="00EA02B2" w:rsidP="00EA02B2">
          <w:pPr>
            <w:pStyle w:val="0CF4AE563D7F48E19A767CF15A9CB6611"/>
          </w:pPr>
          <w:r w:rsidRPr="007B7CD3">
            <w:rPr>
              <w:rFonts w:eastAsia="新細明體" w:cs="Times New Roman"/>
              <w:color w:val="0070C0"/>
              <w:sz w:val="22"/>
              <w:szCs w:val="24"/>
            </w:rPr>
            <w:t>*Pink/ Yellow/ Brown/ Green/ Green-Hatched Black</w:t>
          </w:r>
        </w:p>
      </w:docPartBody>
    </w:docPart>
    <w:docPart>
      <w:docPartPr>
        <w:name w:val="A11AE5A7461744CA8BE6604E9E7B5FCE"/>
        <w:category>
          <w:name w:val="一般"/>
          <w:gallery w:val="placeholder"/>
        </w:category>
        <w:types>
          <w:type w:val="bbPlcHdr"/>
        </w:types>
        <w:behaviors>
          <w:behavior w:val="content"/>
        </w:behaviors>
        <w:guid w:val="{014F67A1-A8DA-4B2F-9152-2AC17735F415}"/>
      </w:docPartPr>
      <w:docPartBody>
        <w:p w:rsidR="00620A4C" w:rsidRDefault="00EA02B2" w:rsidP="00EA02B2">
          <w:pPr>
            <w:pStyle w:val="A11AE5A7461744CA8BE6604E9E7B5FCE1"/>
          </w:pPr>
          <w:r w:rsidRPr="007B7CD3">
            <w:rPr>
              <w:rFonts w:eastAsia="新細明體" w:cs="Times New Roman"/>
              <w:color w:val="0070C0"/>
              <w:sz w:val="22"/>
              <w:szCs w:val="24"/>
            </w:rPr>
            <w:t>*yes/ no</w:t>
          </w:r>
        </w:p>
      </w:docPartBody>
    </w:docPart>
    <w:docPart>
      <w:docPartPr>
        <w:name w:val="B58116BCD43C44D09538F1FFCB307D8B"/>
        <w:category>
          <w:name w:val="一般"/>
          <w:gallery w:val="placeholder"/>
        </w:category>
        <w:types>
          <w:type w:val="bbPlcHdr"/>
        </w:types>
        <w:behaviors>
          <w:behavior w:val="content"/>
        </w:behaviors>
        <w:guid w:val="{BF9593DB-8244-47B6-AF47-5BC4C0B5A7CB}"/>
      </w:docPartPr>
      <w:docPartBody>
        <w:p w:rsidR="00620A4C" w:rsidRDefault="00EA02B2" w:rsidP="00EA02B2">
          <w:pPr>
            <w:pStyle w:val="B58116BCD43C44D09538F1FFCB307D8B1"/>
          </w:pPr>
          <w:r w:rsidRPr="007B7CD3">
            <w:rPr>
              <w:rFonts w:eastAsia="新細明體" w:cs="Times New Roman"/>
              <w:color w:val="0070C0"/>
              <w:sz w:val="22"/>
              <w:szCs w:val="24"/>
            </w:rPr>
            <w:t>*yes/ no</w:t>
          </w:r>
        </w:p>
      </w:docPartBody>
    </w:docPart>
    <w:docPart>
      <w:docPartPr>
        <w:name w:val="388D9CE0CDF84314B59C54E93E9B6F1B"/>
        <w:category>
          <w:name w:val="一般"/>
          <w:gallery w:val="placeholder"/>
        </w:category>
        <w:types>
          <w:type w:val="bbPlcHdr"/>
        </w:types>
        <w:behaviors>
          <w:behavior w:val="content"/>
        </w:behaviors>
        <w:guid w:val="{B7437BB4-1141-4047-8177-A4635A9BE6A5}"/>
      </w:docPartPr>
      <w:docPartBody>
        <w:p w:rsidR="00620A4C" w:rsidRDefault="00EA02B2" w:rsidP="00EA02B2">
          <w:pPr>
            <w:pStyle w:val="388D9CE0CDF84314B59C54E93E9B6F1B1"/>
          </w:pPr>
          <w:r w:rsidRPr="007B7CD3">
            <w:rPr>
              <w:rFonts w:eastAsia="新細明體" w:cs="Times New Roman"/>
              <w:color w:val="0070C0"/>
              <w:sz w:val="22"/>
              <w:szCs w:val="24"/>
            </w:rPr>
            <w:t>#__</w:t>
          </w:r>
        </w:p>
      </w:docPartBody>
    </w:docPart>
    <w:docPart>
      <w:docPartPr>
        <w:name w:val="24A8297CD8CB4CBEBCA14B99BD9A0E3D"/>
        <w:category>
          <w:name w:val="一般"/>
          <w:gallery w:val="placeholder"/>
        </w:category>
        <w:types>
          <w:type w:val="bbPlcHdr"/>
        </w:types>
        <w:behaviors>
          <w:behavior w:val="content"/>
        </w:behaviors>
        <w:guid w:val="{F87E68E9-B3C1-4EBF-AA66-A2CFAF060920}"/>
      </w:docPartPr>
      <w:docPartBody>
        <w:p w:rsidR="00620A4C" w:rsidRDefault="00EA02B2" w:rsidP="00EA02B2">
          <w:pPr>
            <w:pStyle w:val="24A8297CD8CB4CBEBCA14B99BD9A0E3D1"/>
          </w:pPr>
          <w:r w:rsidRPr="007B7CD3">
            <w:rPr>
              <w:rFonts w:eastAsia="新細明體" w:cs="Times New Roman"/>
              <w:color w:val="0070C0"/>
              <w:sz w:val="22"/>
              <w:szCs w:val="24"/>
            </w:rPr>
            <w:t>*yes/ no</w:t>
          </w:r>
        </w:p>
      </w:docPartBody>
    </w:docPart>
    <w:docPart>
      <w:docPartPr>
        <w:name w:val="30C7DC6931914293ABB38C261D76FF59"/>
        <w:category>
          <w:name w:val="一般"/>
          <w:gallery w:val="placeholder"/>
        </w:category>
        <w:types>
          <w:type w:val="bbPlcHdr"/>
        </w:types>
        <w:behaviors>
          <w:behavior w:val="content"/>
        </w:behaviors>
        <w:guid w:val="{DA8F77A2-7776-498A-85AC-230ADAD1D5BA}"/>
      </w:docPartPr>
      <w:docPartBody>
        <w:p w:rsidR="00620A4C" w:rsidRDefault="00EA02B2" w:rsidP="00EA02B2">
          <w:pPr>
            <w:pStyle w:val="30C7DC6931914293ABB38C261D76FF591"/>
          </w:pPr>
          <w:r w:rsidRPr="007B7CD3">
            <w:rPr>
              <w:rFonts w:eastAsia="新細明體" w:cs="Times New Roman"/>
              <w:color w:val="0070C0"/>
              <w:sz w:val="22"/>
              <w:szCs w:val="24"/>
            </w:rPr>
            <w:t>#_______________________</w:t>
          </w:r>
        </w:p>
      </w:docPartBody>
    </w:docPart>
    <w:docPart>
      <w:docPartPr>
        <w:name w:val="8047D9D03D7B451EB095C67289656B12"/>
        <w:category>
          <w:name w:val="一般"/>
          <w:gallery w:val="placeholder"/>
        </w:category>
        <w:types>
          <w:type w:val="bbPlcHdr"/>
        </w:types>
        <w:behaviors>
          <w:behavior w:val="content"/>
        </w:behaviors>
        <w:guid w:val="{42A114D7-FFCD-4D4E-90BC-BFB263A390DA}"/>
      </w:docPartPr>
      <w:docPartBody>
        <w:p w:rsidR="00620A4C" w:rsidRDefault="00EA02B2" w:rsidP="00EA02B2">
          <w:pPr>
            <w:pStyle w:val="8047D9D03D7B451EB095C67289656B121"/>
          </w:pPr>
          <w:r w:rsidRPr="007B7CD3">
            <w:rPr>
              <w:rFonts w:eastAsia="新細明體" w:cs="Times New Roman"/>
              <w:color w:val="0070C0"/>
              <w:sz w:val="22"/>
              <w:szCs w:val="24"/>
            </w:rPr>
            <w:t>#__</w:t>
          </w:r>
        </w:p>
      </w:docPartBody>
    </w:docPart>
    <w:docPart>
      <w:docPartPr>
        <w:name w:val="6DBE656F6D3F46498302C09003AB1A1C"/>
        <w:category>
          <w:name w:val="一般"/>
          <w:gallery w:val="placeholder"/>
        </w:category>
        <w:types>
          <w:type w:val="bbPlcHdr"/>
        </w:types>
        <w:behaviors>
          <w:behavior w:val="content"/>
        </w:behaviors>
        <w:guid w:val="{FB71718C-0C9A-499B-AC44-BBA160170FDE}"/>
      </w:docPartPr>
      <w:docPartBody>
        <w:p w:rsidR="00620A4C" w:rsidRDefault="00EA02B2" w:rsidP="00EA02B2">
          <w:pPr>
            <w:pStyle w:val="6DBE656F6D3F46498302C09003AB1A1C1"/>
          </w:pPr>
          <w:r w:rsidRPr="007B7CD3">
            <w:rPr>
              <w:rFonts w:eastAsia="新細明體" w:cs="Times New Roman"/>
              <w:color w:val="0070C0"/>
              <w:sz w:val="22"/>
              <w:szCs w:val="24"/>
            </w:rPr>
            <w:t>#_______________</w:t>
          </w:r>
        </w:p>
      </w:docPartBody>
    </w:docPart>
    <w:docPart>
      <w:docPartPr>
        <w:name w:val="813089D5A98E41D8A4970A3E2164A99F"/>
        <w:category>
          <w:name w:val="一般"/>
          <w:gallery w:val="placeholder"/>
        </w:category>
        <w:types>
          <w:type w:val="bbPlcHdr"/>
        </w:types>
        <w:behaviors>
          <w:behavior w:val="content"/>
        </w:behaviors>
        <w:guid w:val="{3C7282B6-ACD4-4A93-B6CB-FDCA92FDBF32}"/>
      </w:docPartPr>
      <w:docPartBody>
        <w:p w:rsidR="00620A4C" w:rsidRDefault="00EA02B2" w:rsidP="00EA02B2">
          <w:pPr>
            <w:pStyle w:val="813089D5A98E41D8A4970A3E2164A99F1"/>
          </w:pPr>
          <w:r w:rsidRPr="007B7CD3">
            <w:rPr>
              <w:rFonts w:eastAsia="新細明體" w:cs="Times New Roman"/>
              <w:color w:val="0070C0"/>
              <w:sz w:val="22"/>
              <w:szCs w:val="24"/>
            </w:rPr>
            <w:t>*yes/ no</w:t>
          </w:r>
        </w:p>
      </w:docPartBody>
    </w:docPart>
    <w:docPart>
      <w:docPartPr>
        <w:name w:val="95781136FCCF474385842EFBB42CD42E"/>
        <w:category>
          <w:name w:val="一般"/>
          <w:gallery w:val="placeholder"/>
        </w:category>
        <w:types>
          <w:type w:val="bbPlcHdr"/>
        </w:types>
        <w:behaviors>
          <w:behavior w:val="content"/>
        </w:behaviors>
        <w:guid w:val="{41BB2D2F-0713-46BC-B9B4-BBBB810B5CAD}"/>
      </w:docPartPr>
      <w:docPartBody>
        <w:p w:rsidR="00620A4C" w:rsidRDefault="00EA02B2" w:rsidP="00EA02B2">
          <w:pPr>
            <w:pStyle w:val="95781136FCCF474385842EFBB42CD42E1"/>
          </w:pPr>
          <w:r w:rsidRPr="002C7D99">
            <w:rPr>
              <w:rFonts w:eastAsia="新細明體" w:cs="Times New Roman"/>
              <w:color w:val="0070C0"/>
              <w:szCs w:val="24"/>
            </w:rPr>
            <w:t>#_________________________</w:t>
          </w:r>
        </w:p>
      </w:docPartBody>
    </w:docPart>
    <w:docPart>
      <w:docPartPr>
        <w:name w:val="724727229A8F494F96DAB2548660EC3E"/>
        <w:category>
          <w:name w:val="一般"/>
          <w:gallery w:val="placeholder"/>
        </w:category>
        <w:types>
          <w:type w:val="bbPlcHdr"/>
        </w:types>
        <w:behaviors>
          <w:behavior w:val="content"/>
        </w:behaviors>
        <w:guid w:val="{7B4E7C5C-87A0-400F-A080-9E642CEF7A29}"/>
      </w:docPartPr>
      <w:docPartBody>
        <w:p w:rsidR="00620A4C" w:rsidRDefault="00EA02B2" w:rsidP="00EA02B2">
          <w:pPr>
            <w:pStyle w:val="724727229A8F494F96DAB2548660EC3E1"/>
          </w:pPr>
          <w:r w:rsidRPr="002C7D99">
            <w:rPr>
              <w:rFonts w:eastAsia="新細明體" w:cs="Times New Roman"/>
              <w:color w:val="0070C0"/>
              <w:szCs w:val="24"/>
            </w:rPr>
            <w:t>#_________________________</w:t>
          </w:r>
        </w:p>
      </w:docPartBody>
    </w:docPart>
    <w:docPart>
      <w:docPartPr>
        <w:name w:val="44874F5D5FA2493BA140BCDC2221CE44"/>
        <w:category>
          <w:name w:val="一般"/>
          <w:gallery w:val="placeholder"/>
        </w:category>
        <w:types>
          <w:type w:val="bbPlcHdr"/>
        </w:types>
        <w:behaviors>
          <w:behavior w:val="content"/>
        </w:behaviors>
        <w:guid w:val="{E4F928CA-674C-4FBA-BEC1-A95AE9CD790A}"/>
      </w:docPartPr>
      <w:docPartBody>
        <w:p w:rsidR="00620A4C" w:rsidRDefault="00EA02B2" w:rsidP="00EA02B2">
          <w:pPr>
            <w:pStyle w:val="44874F5D5FA2493BA140BCDC2221CE441"/>
          </w:pPr>
          <w:r w:rsidRPr="000E4F0F">
            <w:rPr>
              <w:rStyle w:val="a3"/>
              <w:rFonts w:cs="Times New Roman"/>
              <w:color w:val="0070C0"/>
              <w:szCs w:val="24"/>
            </w:rPr>
            <w:t>#____________</w:t>
          </w:r>
        </w:p>
      </w:docPartBody>
    </w:docPart>
    <w:docPart>
      <w:docPartPr>
        <w:name w:val="631ACDCC7A6B4E2F81D1BF461C0DF94B"/>
        <w:category>
          <w:name w:val="一般"/>
          <w:gallery w:val="placeholder"/>
        </w:category>
        <w:types>
          <w:type w:val="bbPlcHdr"/>
        </w:types>
        <w:behaviors>
          <w:behavior w:val="content"/>
        </w:behaviors>
        <w:guid w:val="{AF1AC86F-CFC5-4AD9-BFE9-43375684349B}"/>
      </w:docPartPr>
      <w:docPartBody>
        <w:p w:rsidR="00CA2676" w:rsidRDefault="00EA02B2" w:rsidP="00EA02B2">
          <w:pPr>
            <w:pStyle w:val="631ACDCC7A6B4E2F81D1BF461C0DF94B1"/>
          </w:pPr>
          <w:r w:rsidRPr="007B7CD3">
            <w:rPr>
              <w:rFonts w:eastAsia="新細明體" w:cs="Times New Roman"/>
              <w:color w:val="0070C0"/>
              <w:sz w:val="22"/>
              <w:szCs w:val="24"/>
            </w:rPr>
            <w:t>#__</w:t>
          </w:r>
        </w:p>
      </w:docPartBody>
    </w:docPart>
    <w:docPart>
      <w:docPartPr>
        <w:name w:val="9C31C26145894BC482719F9A996A7988"/>
        <w:category>
          <w:name w:val="一般"/>
          <w:gallery w:val="placeholder"/>
        </w:category>
        <w:types>
          <w:type w:val="bbPlcHdr"/>
        </w:types>
        <w:behaviors>
          <w:behavior w:val="content"/>
        </w:behaviors>
        <w:guid w:val="{5BF68F7A-2B15-4C8C-A243-29679340CE31}"/>
      </w:docPartPr>
      <w:docPartBody>
        <w:p w:rsidR="00CA2676" w:rsidRDefault="00EA02B2" w:rsidP="00EA02B2">
          <w:pPr>
            <w:pStyle w:val="9C31C26145894BC482719F9A996A79881"/>
          </w:pPr>
          <w:r w:rsidRPr="007B7CD3">
            <w:rPr>
              <w:rFonts w:eastAsia="新細明體" w:cs="Times New Roman"/>
              <w:color w:val="0070C0"/>
              <w:sz w:val="22"/>
              <w:szCs w:val="24"/>
            </w:rPr>
            <w:t>*Green</w:t>
          </w:r>
          <w:r>
            <w:rPr>
              <w:rFonts w:eastAsia="新細明體" w:cs="Times New Roman"/>
              <w:color w:val="0070C0"/>
              <w:sz w:val="22"/>
              <w:szCs w:val="24"/>
            </w:rPr>
            <w:t xml:space="preserve"> Area</w:t>
          </w:r>
          <w:r w:rsidRPr="007B7CD3">
            <w:rPr>
              <w:rFonts w:eastAsia="新細明體" w:cs="Times New Roman"/>
              <w:color w:val="0070C0"/>
              <w:sz w:val="22"/>
              <w:szCs w:val="24"/>
            </w:rPr>
            <w:t>/</w:t>
          </w:r>
        </w:p>
      </w:docPartBody>
    </w:docPart>
    <w:docPart>
      <w:docPartPr>
        <w:name w:val="D7EBB5C691E242CB83598BE7EADE6F83"/>
        <w:category>
          <w:name w:val="一般"/>
          <w:gallery w:val="placeholder"/>
        </w:category>
        <w:types>
          <w:type w:val="bbPlcHdr"/>
        </w:types>
        <w:behaviors>
          <w:behavior w:val="content"/>
        </w:behaviors>
        <w:guid w:val="{0518F3F6-83D9-4A9E-82D5-D9A87B433B37}"/>
      </w:docPartPr>
      <w:docPartBody>
        <w:p w:rsidR="00CA2676" w:rsidRDefault="00EA02B2" w:rsidP="00EA02B2">
          <w:pPr>
            <w:pStyle w:val="D7EBB5C691E242CB83598BE7EADE6F831"/>
          </w:pPr>
          <w:r w:rsidRPr="007B7CD3">
            <w:rPr>
              <w:rFonts w:eastAsia="新細明體" w:cs="Times New Roman"/>
              <w:color w:val="0070C0"/>
              <w:sz w:val="22"/>
              <w:szCs w:val="24"/>
            </w:rPr>
            <w:t>*</w:t>
          </w:r>
          <w:r>
            <w:rPr>
              <w:rFonts w:eastAsia="新細明體" w:cs="Times New Roman"/>
              <w:color w:val="0070C0"/>
              <w:sz w:val="22"/>
              <w:szCs w:val="24"/>
            </w:rPr>
            <w:t>Yellow Area</w:t>
          </w:r>
        </w:p>
      </w:docPartBody>
    </w:docPart>
    <w:docPart>
      <w:docPartPr>
        <w:name w:val="B382FD2656464304A9C7ED81E935D661"/>
        <w:category>
          <w:name w:val="一般"/>
          <w:gallery w:val="placeholder"/>
        </w:category>
        <w:types>
          <w:type w:val="bbPlcHdr"/>
        </w:types>
        <w:behaviors>
          <w:behavior w:val="content"/>
        </w:behaviors>
        <w:guid w:val="{CA1F0F5F-8EB0-4CDB-91A4-A8531295EAF8}"/>
      </w:docPartPr>
      <w:docPartBody>
        <w:p w:rsidR="00CA2676" w:rsidRDefault="00EA02B2" w:rsidP="00EA02B2">
          <w:pPr>
            <w:pStyle w:val="B382FD2656464304A9C7ED81E935D6611"/>
          </w:pPr>
          <w:r w:rsidRPr="007B7CD3">
            <w:rPr>
              <w:rFonts w:eastAsia="新細明體" w:cs="Times New Roman"/>
              <w:color w:val="0070C0"/>
              <w:sz w:val="22"/>
              <w:szCs w:val="24"/>
            </w:rPr>
            <w:t>*yes/ no</w:t>
          </w:r>
        </w:p>
      </w:docPartBody>
    </w:docPart>
    <w:docPart>
      <w:docPartPr>
        <w:name w:val="63A2EC601AB04FDDBCDA18FDADEEA2BA"/>
        <w:category>
          <w:name w:val="一般"/>
          <w:gallery w:val="placeholder"/>
        </w:category>
        <w:types>
          <w:type w:val="bbPlcHdr"/>
        </w:types>
        <w:behaviors>
          <w:behavior w:val="content"/>
        </w:behaviors>
        <w:guid w:val="{F571B933-8E76-4496-B399-AD635750C4CA}"/>
      </w:docPartPr>
      <w:docPartBody>
        <w:p w:rsidR="00CA2676" w:rsidRDefault="00EA02B2" w:rsidP="00EA02B2">
          <w:pPr>
            <w:pStyle w:val="63A2EC601AB04FDDBCDA18FDADEEA2BA1"/>
          </w:pPr>
          <w:r w:rsidRPr="007B7CD3">
            <w:rPr>
              <w:rFonts w:eastAsia="新細明體" w:cs="Times New Roman"/>
              <w:color w:val="0070C0"/>
              <w:sz w:val="22"/>
              <w:szCs w:val="24"/>
            </w:rPr>
            <w:t>#__</w:t>
          </w:r>
        </w:p>
      </w:docPartBody>
    </w:docPart>
    <w:docPart>
      <w:docPartPr>
        <w:name w:val="1776BA3D6E8846F594A1DC40B81A1AF9"/>
        <w:category>
          <w:name w:val="一般"/>
          <w:gallery w:val="placeholder"/>
        </w:category>
        <w:types>
          <w:type w:val="bbPlcHdr"/>
        </w:types>
        <w:behaviors>
          <w:behavior w:val="content"/>
        </w:behaviors>
        <w:guid w:val="{DD45D232-7F98-4C18-8941-9C611F2C0190}"/>
      </w:docPartPr>
      <w:docPartBody>
        <w:p w:rsidR="00CA2676" w:rsidRDefault="00EA02B2" w:rsidP="00EA02B2">
          <w:pPr>
            <w:pStyle w:val="1776BA3D6E8846F594A1DC40B81A1AF91"/>
          </w:pPr>
          <w:r w:rsidRPr="007B7CD3">
            <w:rPr>
              <w:rFonts w:eastAsia="新細明體" w:cs="Times New Roman"/>
              <w:color w:val="0070C0"/>
              <w:sz w:val="22"/>
              <w:szCs w:val="24"/>
            </w:rPr>
            <w:t>*Green-Hatched Black</w:t>
          </w:r>
          <w:r>
            <w:rPr>
              <w:rFonts w:eastAsia="新細明體" w:cs="Times New Roman"/>
              <w:color w:val="0070C0"/>
              <w:sz w:val="22"/>
              <w:szCs w:val="24"/>
            </w:rPr>
            <w:t xml:space="preserve"> Area/ *Brown Area/</w:t>
          </w:r>
        </w:p>
      </w:docPartBody>
    </w:docPart>
    <w:docPart>
      <w:docPartPr>
        <w:name w:val="C69D27A7896C4567AAA34DACA1D5122C"/>
        <w:category>
          <w:name w:val="一般"/>
          <w:gallery w:val="placeholder"/>
        </w:category>
        <w:types>
          <w:type w:val="bbPlcHdr"/>
        </w:types>
        <w:behaviors>
          <w:behavior w:val="content"/>
        </w:behaviors>
        <w:guid w:val="{2A8D16AB-708C-4022-BCA8-BB199CEC1C41}"/>
      </w:docPartPr>
      <w:docPartBody>
        <w:p w:rsidR="00CA2676" w:rsidRDefault="00EA02B2" w:rsidP="00EA02B2">
          <w:pPr>
            <w:pStyle w:val="C69D27A7896C4567AAA34DACA1D5122C1"/>
          </w:pPr>
          <w:r w:rsidRPr="007B7CD3">
            <w:rPr>
              <w:rFonts w:eastAsia="新細明體" w:cs="Times New Roman"/>
              <w:color w:val="0070C0"/>
              <w:sz w:val="22"/>
              <w:szCs w:val="24"/>
            </w:rPr>
            <w:t>*</w:t>
          </w:r>
          <w:r>
            <w:rPr>
              <w:rFonts w:eastAsia="新細明體" w:cs="Times New Roman"/>
              <w:color w:val="0070C0"/>
              <w:sz w:val="22"/>
              <w:szCs w:val="24"/>
            </w:rPr>
            <w:t>Yellow Area</w:t>
          </w:r>
        </w:p>
      </w:docPartBody>
    </w:docPart>
    <w:docPart>
      <w:docPartPr>
        <w:name w:val="9D7F5586515946B4B25ED5E1CB2C2589"/>
        <w:category>
          <w:name w:val="一般"/>
          <w:gallery w:val="placeholder"/>
        </w:category>
        <w:types>
          <w:type w:val="bbPlcHdr"/>
        </w:types>
        <w:behaviors>
          <w:behavior w:val="content"/>
        </w:behaviors>
        <w:guid w:val="{F526E728-C94F-4D1C-9721-65A57DAAA8AD}"/>
      </w:docPartPr>
      <w:docPartBody>
        <w:p w:rsidR="00CA2676" w:rsidRDefault="00EA02B2" w:rsidP="00EA02B2">
          <w:pPr>
            <w:pStyle w:val="9D7F5586515946B4B25ED5E1CB2C25891"/>
          </w:pPr>
          <w:r w:rsidRPr="007B7CD3">
            <w:rPr>
              <w:rFonts w:eastAsia="新細明體" w:cs="Times New Roman"/>
              <w:color w:val="0070C0"/>
              <w:sz w:val="22"/>
              <w:szCs w:val="24"/>
            </w:rPr>
            <w:t>*yes/ no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 w:name="新細明體o浡渀.">
    <w:altName w:val="新細明體"/>
    <w:panose1 w:val="00000000000000000000"/>
    <w:charset w:val="88"/>
    <w:family w:val="roman"/>
    <w:notTrueType/>
    <w:pitch w:val="default"/>
    <w:sig w:usb0="00000001" w:usb1="08080000" w:usb2="00000010" w:usb3="00000000" w:csb0="0010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4D69"/>
    <w:rsid w:val="000421E5"/>
    <w:rsid w:val="00051FCC"/>
    <w:rsid w:val="0005532C"/>
    <w:rsid w:val="0006725B"/>
    <w:rsid w:val="000D104A"/>
    <w:rsid w:val="000F5220"/>
    <w:rsid w:val="000F6A60"/>
    <w:rsid w:val="00105F97"/>
    <w:rsid w:val="00126E01"/>
    <w:rsid w:val="00127F6F"/>
    <w:rsid w:val="001756CE"/>
    <w:rsid w:val="00184C6D"/>
    <w:rsid w:val="001972F2"/>
    <w:rsid w:val="001A1D27"/>
    <w:rsid w:val="001B02C1"/>
    <w:rsid w:val="001B493B"/>
    <w:rsid w:val="001C7EF3"/>
    <w:rsid w:val="00202A63"/>
    <w:rsid w:val="00211048"/>
    <w:rsid w:val="002226A8"/>
    <w:rsid w:val="0024685D"/>
    <w:rsid w:val="00296DBD"/>
    <w:rsid w:val="002B046F"/>
    <w:rsid w:val="002B50B9"/>
    <w:rsid w:val="002C03DD"/>
    <w:rsid w:val="0035185B"/>
    <w:rsid w:val="00395014"/>
    <w:rsid w:val="003B4A4A"/>
    <w:rsid w:val="003B7D37"/>
    <w:rsid w:val="00456A1A"/>
    <w:rsid w:val="0046036A"/>
    <w:rsid w:val="00465ECE"/>
    <w:rsid w:val="00471E43"/>
    <w:rsid w:val="00496EBC"/>
    <w:rsid w:val="004D13ED"/>
    <w:rsid w:val="004E70B6"/>
    <w:rsid w:val="004F59CB"/>
    <w:rsid w:val="00541C99"/>
    <w:rsid w:val="00543D0E"/>
    <w:rsid w:val="00543F8D"/>
    <w:rsid w:val="005667A8"/>
    <w:rsid w:val="005A1492"/>
    <w:rsid w:val="005B5AD9"/>
    <w:rsid w:val="005E53BB"/>
    <w:rsid w:val="00620A4C"/>
    <w:rsid w:val="0064652C"/>
    <w:rsid w:val="00657F15"/>
    <w:rsid w:val="00664F88"/>
    <w:rsid w:val="0067028A"/>
    <w:rsid w:val="00687950"/>
    <w:rsid w:val="00691501"/>
    <w:rsid w:val="006D4E4A"/>
    <w:rsid w:val="00726757"/>
    <w:rsid w:val="00745337"/>
    <w:rsid w:val="007C29D3"/>
    <w:rsid w:val="008000D2"/>
    <w:rsid w:val="00826CFE"/>
    <w:rsid w:val="00854536"/>
    <w:rsid w:val="00865427"/>
    <w:rsid w:val="008A3D8D"/>
    <w:rsid w:val="008C3B56"/>
    <w:rsid w:val="008C7045"/>
    <w:rsid w:val="008E7059"/>
    <w:rsid w:val="008F10A9"/>
    <w:rsid w:val="008F578F"/>
    <w:rsid w:val="008F66E0"/>
    <w:rsid w:val="00952029"/>
    <w:rsid w:val="00954252"/>
    <w:rsid w:val="00973697"/>
    <w:rsid w:val="0099592B"/>
    <w:rsid w:val="009C5126"/>
    <w:rsid w:val="009E1F92"/>
    <w:rsid w:val="009E6383"/>
    <w:rsid w:val="009F467B"/>
    <w:rsid w:val="00A14735"/>
    <w:rsid w:val="00A15152"/>
    <w:rsid w:val="00A21C42"/>
    <w:rsid w:val="00A2413C"/>
    <w:rsid w:val="00A26BC6"/>
    <w:rsid w:val="00A53E3F"/>
    <w:rsid w:val="00AB6771"/>
    <w:rsid w:val="00AC5138"/>
    <w:rsid w:val="00AC586C"/>
    <w:rsid w:val="00AC6F66"/>
    <w:rsid w:val="00AD3E46"/>
    <w:rsid w:val="00AD4147"/>
    <w:rsid w:val="00B27616"/>
    <w:rsid w:val="00B303BB"/>
    <w:rsid w:val="00B375E6"/>
    <w:rsid w:val="00B6220D"/>
    <w:rsid w:val="00B70E80"/>
    <w:rsid w:val="00BA637C"/>
    <w:rsid w:val="00BB1982"/>
    <w:rsid w:val="00BB1DE8"/>
    <w:rsid w:val="00BB1E60"/>
    <w:rsid w:val="00BC077F"/>
    <w:rsid w:val="00BE100A"/>
    <w:rsid w:val="00BF09E6"/>
    <w:rsid w:val="00C16844"/>
    <w:rsid w:val="00C36F6B"/>
    <w:rsid w:val="00C53D73"/>
    <w:rsid w:val="00C56215"/>
    <w:rsid w:val="00C83EC0"/>
    <w:rsid w:val="00CA2676"/>
    <w:rsid w:val="00CB5354"/>
    <w:rsid w:val="00CB5939"/>
    <w:rsid w:val="00CF5621"/>
    <w:rsid w:val="00D01062"/>
    <w:rsid w:val="00D27435"/>
    <w:rsid w:val="00D54756"/>
    <w:rsid w:val="00D7718F"/>
    <w:rsid w:val="00D94D69"/>
    <w:rsid w:val="00D959C0"/>
    <w:rsid w:val="00DA40DD"/>
    <w:rsid w:val="00DB184B"/>
    <w:rsid w:val="00DC0B84"/>
    <w:rsid w:val="00DF70B4"/>
    <w:rsid w:val="00E043F7"/>
    <w:rsid w:val="00E0555A"/>
    <w:rsid w:val="00E102B1"/>
    <w:rsid w:val="00E1381B"/>
    <w:rsid w:val="00E3724B"/>
    <w:rsid w:val="00E516BD"/>
    <w:rsid w:val="00E542B6"/>
    <w:rsid w:val="00E73AF3"/>
    <w:rsid w:val="00E81B68"/>
    <w:rsid w:val="00E92B50"/>
    <w:rsid w:val="00EA02B2"/>
    <w:rsid w:val="00EB2F18"/>
    <w:rsid w:val="00EC5AD7"/>
    <w:rsid w:val="00EE05E6"/>
    <w:rsid w:val="00EF30CB"/>
    <w:rsid w:val="00F012E2"/>
    <w:rsid w:val="00F31321"/>
    <w:rsid w:val="00F32B43"/>
    <w:rsid w:val="00F379FE"/>
    <w:rsid w:val="00F63B93"/>
    <w:rsid w:val="00F65919"/>
    <w:rsid w:val="00F756CA"/>
    <w:rsid w:val="00F9393D"/>
    <w:rsid w:val="00F978EF"/>
    <w:rsid w:val="00FE49D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3C6E672D2534B9F90F0C0FF92FB834D">
    <w:name w:val="C3C6E672D2534B9F90F0C0FF92FB834D"/>
    <w:pPr>
      <w:widowControl w:val="0"/>
    </w:pPr>
  </w:style>
  <w:style w:type="paragraph" w:customStyle="1" w:styleId="90F5C51218A445DCAAD6E605651D731A">
    <w:name w:val="90F5C51218A445DCAAD6E605651D731A"/>
    <w:pPr>
      <w:widowControl w:val="0"/>
    </w:pPr>
  </w:style>
  <w:style w:type="character" w:styleId="a3">
    <w:name w:val="Placeholder Text"/>
    <w:basedOn w:val="a0"/>
    <w:uiPriority w:val="99"/>
    <w:semiHidden/>
    <w:rsid w:val="00EA02B2"/>
    <w:rPr>
      <w:color w:val="808080"/>
    </w:rPr>
  </w:style>
  <w:style w:type="paragraph" w:customStyle="1" w:styleId="D95FA8F8F13442B5A0C8C7FEC31BBEA1">
    <w:name w:val="D95FA8F8F13442B5A0C8C7FEC31BBEA1"/>
    <w:pPr>
      <w:widowControl w:val="0"/>
    </w:pPr>
  </w:style>
  <w:style w:type="paragraph" w:customStyle="1" w:styleId="CD61C16F165548A383D363E7297A4029">
    <w:name w:val="CD61C16F165548A383D363E7297A4029"/>
    <w:pPr>
      <w:widowControl w:val="0"/>
    </w:pPr>
  </w:style>
  <w:style w:type="paragraph" w:customStyle="1" w:styleId="62FE56BBEB5C4FE0A205CACC5486E7FB">
    <w:name w:val="62FE56BBEB5C4FE0A205CACC5486E7FB"/>
    <w:pPr>
      <w:widowControl w:val="0"/>
    </w:pPr>
  </w:style>
  <w:style w:type="paragraph" w:customStyle="1" w:styleId="0A2F8A45618A409FBA91FD11B0145D2B">
    <w:name w:val="0A2F8A45618A409FBA91FD11B0145D2B"/>
    <w:pPr>
      <w:widowControl w:val="0"/>
    </w:pPr>
  </w:style>
  <w:style w:type="paragraph" w:customStyle="1" w:styleId="25CF133197DF4D4691435333C1FA6080">
    <w:name w:val="25CF133197DF4D4691435333C1FA6080"/>
    <w:pPr>
      <w:widowControl w:val="0"/>
    </w:pPr>
  </w:style>
  <w:style w:type="paragraph" w:customStyle="1" w:styleId="1B2177BA85D442C1B6C29FA92CE9EA32">
    <w:name w:val="1B2177BA85D442C1B6C29FA92CE9EA32"/>
    <w:pPr>
      <w:widowControl w:val="0"/>
    </w:pPr>
  </w:style>
  <w:style w:type="paragraph" w:customStyle="1" w:styleId="A34C020A7B1A4C63920900CB95032466">
    <w:name w:val="A34C020A7B1A4C63920900CB95032466"/>
    <w:pPr>
      <w:widowControl w:val="0"/>
    </w:pPr>
  </w:style>
  <w:style w:type="paragraph" w:customStyle="1" w:styleId="B1C1083556B1418680C2A9E6D03D7B58">
    <w:name w:val="B1C1083556B1418680C2A9E6D03D7B58"/>
    <w:pPr>
      <w:widowControl w:val="0"/>
    </w:pPr>
  </w:style>
  <w:style w:type="paragraph" w:customStyle="1" w:styleId="29E993D443904761AE08DD9D38824E95">
    <w:name w:val="29E993D443904761AE08DD9D38824E95"/>
    <w:pPr>
      <w:widowControl w:val="0"/>
    </w:pPr>
  </w:style>
  <w:style w:type="paragraph" w:customStyle="1" w:styleId="C66926F32D424A849C58FC6B72207A34">
    <w:name w:val="C66926F32D424A849C58FC6B72207A34"/>
    <w:pPr>
      <w:widowControl w:val="0"/>
    </w:pPr>
  </w:style>
  <w:style w:type="paragraph" w:customStyle="1" w:styleId="BCE160363B8748538AD30D23C63B5B3A">
    <w:name w:val="BCE160363B8748538AD30D23C63B5B3A"/>
    <w:pPr>
      <w:widowControl w:val="0"/>
    </w:pPr>
  </w:style>
  <w:style w:type="paragraph" w:customStyle="1" w:styleId="9C25DB89204D4AB881F1CDD5C71D95FD">
    <w:name w:val="9C25DB89204D4AB881F1CDD5C71D95FD"/>
    <w:pPr>
      <w:widowControl w:val="0"/>
    </w:pPr>
  </w:style>
  <w:style w:type="paragraph" w:customStyle="1" w:styleId="D9F4413931C942FE8988EE3CE4EF2C22">
    <w:name w:val="D9F4413931C942FE8988EE3CE4EF2C22"/>
    <w:pPr>
      <w:widowControl w:val="0"/>
    </w:pPr>
  </w:style>
  <w:style w:type="paragraph" w:customStyle="1" w:styleId="3880DF36E6A541DD81BE00E710C60140">
    <w:name w:val="3880DF36E6A541DD81BE00E710C60140"/>
    <w:pPr>
      <w:widowControl w:val="0"/>
    </w:pPr>
  </w:style>
  <w:style w:type="paragraph" w:customStyle="1" w:styleId="9762596FB7624256899527917B037814">
    <w:name w:val="9762596FB7624256899527917B037814"/>
    <w:pPr>
      <w:widowControl w:val="0"/>
    </w:pPr>
  </w:style>
  <w:style w:type="paragraph" w:customStyle="1" w:styleId="9CF2E058D85F4D35B004FCA1D52450F0">
    <w:name w:val="9CF2E058D85F4D35B004FCA1D52450F0"/>
    <w:pPr>
      <w:widowControl w:val="0"/>
    </w:pPr>
  </w:style>
  <w:style w:type="paragraph" w:customStyle="1" w:styleId="8D3E0938F24B49FC8F72C2ED5F42A7E4">
    <w:name w:val="8D3E0938F24B49FC8F72C2ED5F42A7E4"/>
    <w:pPr>
      <w:widowControl w:val="0"/>
    </w:pPr>
  </w:style>
  <w:style w:type="paragraph" w:customStyle="1" w:styleId="7BB2F53AC7554DADB8B0D2E8B13D31F8">
    <w:name w:val="7BB2F53AC7554DADB8B0D2E8B13D31F8"/>
    <w:pPr>
      <w:widowControl w:val="0"/>
    </w:pPr>
  </w:style>
  <w:style w:type="paragraph" w:customStyle="1" w:styleId="815BB74E984D49D599F8DB330AEFA110">
    <w:name w:val="815BB74E984D49D599F8DB330AEFA110"/>
    <w:pPr>
      <w:widowControl w:val="0"/>
    </w:pPr>
  </w:style>
  <w:style w:type="paragraph" w:customStyle="1" w:styleId="C16447D97E584F8E9ECF5144321AB99A">
    <w:name w:val="C16447D97E584F8E9ECF5144321AB99A"/>
    <w:pPr>
      <w:widowControl w:val="0"/>
    </w:pPr>
  </w:style>
  <w:style w:type="paragraph" w:customStyle="1" w:styleId="4CB208B2343F4848A67F80584928C6AA">
    <w:name w:val="4CB208B2343F4848A67F80584928C6AA"/>
    <w:pPr>
      <w:widowControl w:val="0"/>
    </w:pPr>
  </w:style>
  <w:style w:type="paragraph" w:customStyle="1" w:styleId="347F8118F05C4C6F93F7BB3EE2F5FB86">
    <w:name w:val="347F8118F05C4C6F93F7BB3EE2F5FB86"/>
    <w:pPr>
      <w:widowControl w:val="0"/>
    </w:pPr>
  </w:style>
  <w:style w:type="paragraph" w:customStyle="1" w:styleId="EBA2C76B810042B5B3BAA5EC63346A7A">
    <w:name w:val="EBA2C76B810042B5B3BAA5EC63346A7A"/>
    <w:pPr>
      <w:widowControl w:val="0"/>
    </w:pPr>
  </w:style>
  <w:style w:type="paragraph" w:customStyle="1" w:styleId="F6A0F53E708247E08D120E92E8107F52">
    <w:name w:val="F6A0F53E708247E08D120E92E8107F52"/>
    <w:pPr>
      <w:widowControl w:val="0"/>
    </w:pPr>
  </w:style>
  <w:style w:type="paragraph" w:customStyle="1" w:styleId="5F85305AC842422080602A4BD44F51B5">
    <w:name w:val="5F85305AC842422080602A4BD44F51B5"/>
    <w:pPr>
      <w:widowControl w:val="0"/>
    </w:pPr>
  </w:style>
  <w:style w:type="paragraph" w:customStyle="1" w:styleId="CB62E540D1F74019B09D8BC0456AE5E1">
    <w:name w:val="CB62E540D1F74019B09D8BC0456AE5E1"/>
    <w:pPr>
      <w:widowControl w:val="0"/>
    </w:pPr>
  </w:style>
  <w:style w:type="paragraph" w:customStyle="1" w:styleId="9DC719DA29714E33AB81ABA6F77D72E5">
    <w:name w:val="9DC719DA29714E33AB81ABA6F77D72E5"/>
    <w:pPr>
      <w:widowControl w:val="0"/>
    </w:pPr>
  </w:style>
  <w:style w:type="paragraph" w:customStyle="1" w:styleId="F59A107A4B3D421394CA6297B6DF770E">
    <w:name w:val="F59A107A4B3D421394CA6297B6DF770E"/>
    <w:pPr>
      <w:widowControl w:val="0"/>
    </w:pPr>
  </w:style>
  <w:style w:type="paragraph" w:customStyle="1" w:styleId="673B648FCC654213832BF76FE352082C">
    <w:name w:val="673B648FCC654213832BF76FE352082C"/>
    <w:pPr>
      <w:widowControl w:val="0"/>
    </w:pPr>
  </w:style>
  <w:style w:type="paragraph" w:customStyle="1" w:styleId="21C6E174C4FC48AF80E525ABF75C4EE2">
    <w:name w:val="21C6E174C4FC48AF80E525ABF75C4EE2"/>
    <w:pPr>
      <w:widowControl w:val="0"/>
    </w:pPr>
  </w:style>
  <w:style w:type="paragraph" w:customStyle="1" w:styleId="E78341192DCA44ECBDD62724C465FD24">
    <w:name w:val="E78341192DCA44ECBDD62724C465FD24"/>
    <w:pPr>
      <w:widowControl w:val="0"/>
    </w:pPr>
  </w:style>
  <w:style w:type="paragraph" w:customStyle="1" w:styleId="BA394E06617845A0B5F03A92D25D60ED">
    <w:name w:val="BA394E06617845A0B5F03A92D25D60ED"/>
    <w:pPr>
      <w:widowControl w:val="0"/>
    </w:pPr>
  </w:style>
  <w:style w:type="paragraph" w:customStyle="1" w:styleId="1E9CCA113F8849ECAF68953E2515123D">
    <w:name w:val="1E9CCA113F8849ECAF68953E2515123D"/>
    <w:pPr>
      <w:widowControl w:val="0"/>
    </w:pPr>
  </w:style>
  <w:style w:type="paragraph" w:customStyle="1" w:styleId="001D575BE69C41D6994206D0D6936005">
    <w:name w:val="001D575BE69C41D6994206D0D6936005"/>
    <w:pPr>
      <w:widowControl w:val="0"/>
    </w:pPr>
  </w:style>
  <w:style w:type="paragraph" w:customStyle="1" w:styleId="151A6D67B79945F6AE2AFD819DE133EE">
    <w:name w:val="151A6D67B79945F6AE2AFD819DE133EE"/>
    <w:pPr>
      <w:widowControl w:val="0"/>
    </w:pPr>
  </w:style>
  <w:style w:type="paragraph" w:customStyle="1" w:styleId="7CF6EA40577849E698490A68EC3DC177">
    <w:name w:val="7CF6EA40577849E698490A68EC3DC177"/>
    <w:pPr>
      <w:widowControl w:val="0"/>
    </w:pPr>
  </w:style>
  <w:style w:type="paragraph" w:customStyle="1" w:styleId="78EAE7530F1541EF935E04586183E807">
    <w:name w:val="78EAE7530F1541EF935E04586183E807"/>
    <w:pPr>
      <w:widowControl w:val="0"/>
    </w:pPr>
  </w:style>
  <w:style w:type="paragraph" w:customStyle="1" w:styleId="6C952F10360240E9BEEA1645A4754E42">
    <w:name w:val="6C952F10360240E9BEEA1645A4754E42"/>
    <w:pPr>
      <w:widowControl w:val="0"/>
    </w:pPr>
  </w:style>
  <w:style w:type="paragraph" w:customStyle="1" w:styleId="63A52904D3A74FE1A01600286D747A50">
    <w:name w:val="63A52904D3A74FE1A01600286D747A50"/>
    <w:pPr>
      <w:widowControl w:val="0"/>
    </w:pPr>
  </w:style>
  <w:style w:type="paragraph" w:customStyle="1" w:styleId="B80C14F8318E4EB5AB7A9DA401419967">
    <w:name w:val="B80C14F8318E4EB5AB7A9DA401419967"/>
    <w:pPr>
      <w:widowControl w:val="0"/>
    </w:pPr>
  </w:style>
  <w:style w:type="paragraph" w:customStyle="1" w:styleId="266839E364CB48638B4354C94F1D9FC0">
    <w:name w:val="266839E364CB48638B4354C94F1D9FC0"/>
    <w:pPr>
      <w:widowControl w:val="0"/>
    </w:pPr>
  </w:style>
  <w:style w:type="paragraph" w:customStyle="1" w:styleId="CD4554973A7F429FA0C4D3D4EE3A0848">
    <w:name w:val="CD4554973A7F429FA0C4D3D4EE3A0848"/>
    <w:pPr>
      <w:widowControl w:val="0"/>
    </w:pPr>
  </w:style>
  <w:style w:type="paragraph" w:customStyle="1" w:styleId="8B96AEF150404AB2A1D8413EB43A0711">
    <w:name w:val="8B96AEF150404AB2A1D8413EB43A0711"/>
    <w:pPr>
      <w:widowControl w:val="0"/>
    </w:pPr>
  </w:style>
  <w:style w:type="paragraph" w:customStyle="1" w:styleId="24351E9FA7E94D4FB6E3061B740C3E64">
    <w:name w:val="24351E9FA7E94D4FB6E3061B740C3E64"/>
    <w:pPr>
      <w:widowControl w:val="0"/>
    </w:pPr>
  </w:style>
  <w:style w:type="paragraph" w:customStyle="1" w:styleId="3A45F01B31104C7D9DC739B3F213A27A">
    <w:name w:val="3A45F01B31104C7D9DC739B3F213A27A"/>
    <w:pPr>
      <w:widowControl w:val="0"/>
    </w:pPr>
  </w:style>
  <w:style w:type="paragraph" w:customStyle="1" w:styleId="B3CFA43D10A64626A2BC5F2FA4A4DEE8">
    <w:name w:val="B3CFA43D10A64626A2BC5F2FA4A4DEE8"/>
    <w:pPr>
      <w:widowControl w:val="0"/>
    </w:pPr>
  </w:style>
  <w:style w:type="paragraph" w:customStyle="1" w:styleId="DEB3786F0AAB46639076781F437DD909">
    <w:name w:val="DEB3786F0AAB46639076781F437DD909"/>
    <w:pPr>
      <w:widowControl w:val="0"/>
    </w:pPr>
  </w:style>
  <w:style w:type="paragraph" w:customStyle="1" w:styleId="A6AD028E4555479E91864ACA3AE01D44">
    <w:name w:val="A6AD028E4555479E91864ACA3AE01D44"/>
    <w:pPr>
      <w:widowControl w:val="0"/>
    </w:pPr>
  </w:style>
  <w:style w:type="paragraph" w:customStyle="1" w:styleId="96D6D8263C064C4A98DD610781B0CD3B">
    <w:name w:val="96D6D8263C064C4A98DD610781B0CD3B"/>
    <w:pPr>
      <w:widowControl w:val="0"/>
    </w:pPr>
  </w:style>
  <w:style w:type="paragraph" w:customStyle="1" w:styleId="47FF1CFAFD594146BA225D6E77F5DC78">
    <w:name w:val="47FF1CFAFD594146BA225D6E77F5DC78"/>
    <w:pPr>
      <w:widowControl w:val="0"/>
    </w:pPr>
  </w:style>
  <w:style w:type="paragraph" w:customStyle="1" w:styleId="7E7AA7A572DE4BA3BB259BBFBF55F011">
    <w:name w:val="7E7AA7A572DE4BA3BB259BBFBF55F011"/>
    <w:pPr>
      <w:widowControl w:val="0"/>
    </w:pPr>
  </w:style>
  <w:style w:type="paragraph" w:customStyle="1" w:styleId="EAF86EE9D1B14E119DB40A10C18EB738">
    <w:name w:val="EAF86EE9D1B14E119DB40A10C18EB738"/>
    <w:pPr>
      <w:widowControl w:val="0"/>
    </w:pPr>
  </w:style>
  <w:style w:type="paragraph" w:customStyle="1" w:styleId="E0FB71C3CE5F4BE9958AF8BC10A641CE">
    <w:name w:val="E0FB71C3CE5F4BE9958AF8BC10A641CE"/>
    <w:pPr>
      <w:widowControl w:val="0"/>
    </w:pPr>
  </w:style>
  <w:style w:type="paragraph" w:customStyle="1" w:styleId="4C35A4389AE14E7E8489226FC4BA8CF9">
    <w:name w:val="4C35A4389AE14E7E8489226FC4BA8CF9"/>
    <w:pPr>
      <w:widowControl w:val="0"/>
    </w:pPr>
  </w:style>
  <w:style w:type="paragraph" w:customStyle="1" w:styleId="4F5417EC92AF45CDBA1DA2998C5C6757">
    <w:name w:val="4F5417EC92AF45CDBA1DA2998C5C6757"/>
    <w:pPr>
      <w:widowControl w:val="0"/>
    </w:pPr>
  </w:style>
  <w:style w:type="paragraph" w:customStyle="1" w:styleId="5987A4ED27724839B047FDCE72434BF9">
    <w:name w:val="5987A4ED27724839B047FDCE72434BF9"/>
    <w:pPr>
      <w:widowControl w:val="0"/>
    </w:pPr>
  </w:style>
  <w:style w:type="paragraph" w:customStyle="1" w:styleId="975759B4D7CB4864BAF814132C672592">
    <w:name w:val="975759B4D7CB4864BAF814132C672592"/>
    <w:pPr>
      <w:widowControl w:val="0"/>
    </w:pPr>
  </w:style>
  <w:style w:type="paragraph" w:customStyle="1" w:styleId="177E1105778C4622946A617B7DE66411">
    <w:name w:val="177E1105778C4622946A617B7DE66411"/>
    <w:rsid w:val="008E7059"/>
    <w:pPr>
      <w:widowControl w:val="0"/>
    </w:pPr>
  </w:style>
  <w:style w:type="paragraph" w:customStyle="1" w:styleId="C85D2BC90F814DE1B2C0F29A465129BC">
    <w:name w:val="C85D2BC90F814DE1B2C0F29A465129BC"/>
    <w:rsid w:val="008E7059"/>
    <w:pPr>
      <w:widowControl w:val="0"/>
    </w:pPr>
  </w:style>
  <w:style w:type="paragraph" w:customStyle="1" w:styleId="23ACE1ABDDF24AA5BA49916BEDDD6127">
    <w:name w:val="23ACE1ABDDF24AA5BA49916BEDDD6127"/>
    <w:rsid w:val="00F9393D"/>
    <w:pPr>
      <w:widowControl w:val="0"/>
    </w:pPr>
  </w:style>
  <w:style w:type="paragraph" w:customStyle="1" w:styleId="62B003FAB10B4E5298F319BEEAA0DD0F">
    <w:name w:val="62B003FAB10B4E5298F319BEEAA0DD0F"/>
    <w:rsid w:val="00F9393D"/>
    <w:pPr>
      <w:widowControl w:val="0"/>
    </w:pPr>
  </w:style>
  <w:style w:type="paragraph" w:customStyle="1" w:styleId="7330E1F999AC44D0AA9044AC609AB6D2">
    <w:name w:val="7330E1F999AC44D0AA9044AC609AB6D2"/>
    <w:rsid w:val="00F9393D"/>
    <w:pPr>
      <w:widowControl w:val="0"/>
    </w:pPr>
  </w:style>
  <w:style w:type="paragraph" w:customStyle="1" w:styleId="6E535042319840A7B64DFB295A4AC906">
    <w:name w:val="6E535042319840A7B64DFB295A4AC906"/>
    <w:rsid w:val="00F9393D"/>
    <w:pPr>
      <w:widowControl w:val="0"/>
    </w:pPr>
  </w:style>
  <w:style w:type="paragraph" w:customStyle="1" w:styleId="ECEFA76CDD214F65A9708757BB85289F">
    <w:name w:val="ECEFA76CDD214F65A9708757BB85289F"/>
    <w:rsid w:val="00F9393D"/>
    <w:pPr>
      <w:widowControl w:val="0"/>
    </w:pPr>
  </w:style>
  <w:style w:type="paragraph" w:customStyle="1" w:styleId="32F635D4985542829A7B5B42129CF174">
    <w:name w:val="32F635D4985542829A7B5B42129CF174"/>
    <w:rsid w:val="00F9393D"/>
    <w:pPr>
      <w:widowControl w:val="0"/>
    </w:pPr>
  </w:style>
  <w:style w:type="paragraph" w:customStyle="1" w:styleId="E2A469FC278C440794F9D4168A9A4BF7">
    <w:name w:val="E2A469FC278C440794F9D4168A9A4BF7"/>
    <w:rsid w:val="00F9393D"/>
    <w:pPr>
      <w:widowControl w:val="0"/>
    </w:pPr>
  </w:style>
  <w:style w:type="paragraph" w:customStyle="1" w:styleId="0464C7AE02A6444F98FD33974A67DC6C">
    <w:name w:val="0464C7AE02A6444F98FD33974A67DC6C"/>
    <w:rsid w:val="00F9393D"/>
    <w:pPr>
      <w:widowControl w:val="0"/>
    </w:pPr>
  </w:style>
  <w:style w:type="paragraph" w:customStyle="1" w:styleId="0BB7C94172B44C24873C5832EFB24582">
    <w:name w:val="0BB7C94172B44C24873C5832EFB24582"/>
    <w:rsid w:val="00F9393D"/>
    <w:pPr>
      <w:widowControl w:val="0"/>
    </w:pPr>
  </w:style>
  <w:style w:type="paragraph" w:customStyle="1" w:styleId="16C3E43A7C9F4EEB821BEBEAE6B5D4B3">
    <w:name w:val="16C3E43A7C9F4EEB821BEBEAE6B5D4B3"/>
    <w:rsid w:val="009E6383"/>
    <w:pPr>
      <w:widowControl w:val="0"/>
    </w:pPr>
  </w:style>
  <w:style w:type="paragraph" w:customStyle="1" w:styleId="D6FEF7BCC35D438CAAD7DF052751F694">
    <w:name w:val="D6FEF7BCC35D438CAAD7DF052751F694"/>
    <w:rsid w:val="009E6383"/>
    <w:pPr>
      <w:widowControl w:val="0"/>
    </w:pPr>
  </w:style>
  <w:style w:type="paragraph" w:customStyle="1" w:styleId="BD544CE9A6A64842B0DFC5B998407159">
    <w:name w:val="BD544CE9A6A64842B0DFC5B998407159"/>
    <w:rsid w:val="009E6383"/>
    <w:pPr>
      <w:widowControl w:val="0"/>
    </w:pPr>
  </w:style>
  <w:style w:type="paragraph" w:customStyle="1" w:styleId="24EAF6C7E0C847BA94CD7457A1A4E018">
    <w:name w:val="24EAF6C7E0C847BA94CD7457A1A4E018"/>
    <w:rsid w:val="009E6383"/>
    <w:pPr>
      <w:widowControl w:val="0"/>
    </w:pPr>
  </w:style>
  <w:style w:type="paragraph" w:customStyle="1" w:styleId="8B8976D8FA4342D0A500D892EFCFAE21">
    <w:name w:val="8B8976D8FA4342D0A500D892EFCFAE21"/>
    <w:rsid w:val="009E6383"/>
    <w:pPr>
      <w:widowControl w:val="0"/>
    </w:pPr>
  </w:style>
  <w:style w:type="paragraph" w:customStyle="1" w:styleId="DE2DE71A52CF4A2F92A8567942980BB2">
    <w:name w:val="DE2DE71A52CF4A2F92A8567942980BB2"/>
    <w:rsid w:val="009E6383"/>
    <w:pPr>
      <w:widowControl w:val="0"/>
    </w:pPr>
  </w:style>
  <w:style w:type="paragraph" w:customStyle="1" w:styleId="4940166F60FF4D7A93E141673344FEEE">
    <w:name w:val="4940166F60FF4D7A93E141673344FEEE"/>
    <w:rsid w:val="009E6383"/>
    <w:pPr>
      <w:widowControl w:val="0"/>
    </w:pPr>
  </w:style>
  <w:style w:type="paragraph" w:customStyle="1" w:styleId="8761DE49E20F4117B6AC77EB31DEC8BD">
    <w:name w:val="8761DE49E20F4117B6AC77EB31DEC8BD"/>
    <w:rsid w:val="009E6383"/>
    <w:pPr>
      <w:widowControl w:val="0"/>
    </w:pPr>
  </w:style>
  <w:style w:type="paragraph" w:customStyle="1" w:styleId="59509CACD67F43238984B7E075293A1F">
    <w:name w:val="59509CACD67F43238984B7E075293A1F"/>
    <w:rsid w:val="009E6383"/>
    <w:pPr>
      <w:widowControl w:val="0"/>
    </w:pPr>
  </w:style>
  <w:style w:type="paragraph" w:customStyle="1" w:styleId="91B2AB51684F478FB6C78A388DD913CC">
    <w:name w:val="91B2AB51684F478FB6C78A388DD913CC"/>
    <w:rsid w:val="00AC586C"/>
    <w:pPr>
      <w:widowControl w:val="0"/>
    </w:pPr>
  </w:style>
  <w:style w:type="paragraph" w:customStyle="1" w:styleId="85FAEE42EB5C45E9B9FB412A710D47A4">
    <w:name w:val="85FAEE42EB5C45E9B9FB412A710D47A4"/>
    <w:rsid w:val="00AC586C"/>
    <w:pPr>
      <w:widowControl w:val="0"/>
    </w:pPr>
  </w:style>
  <w:style w:type="paragraph" w:customStyle="1" w:styleId="756EE772A9CE452CB004E82FAAFB0C6D">
    <w:name w:val="756EE772A9CE452CB004E82FAAFB0C6D"/>
    <w:rsid w:val="00AC586C"/>
    <w:pPr>
      <w:widowControl w:val="0"/>
    </w:pPr>
  </w:style>
  <w:style w:type="paragraph" w:customStyle="1" w:styleId="C3C6E672D2534B9F90F0C0FF92FB834D1">
    <w:name w:val="C3C6E672D2534B9F90F0C0FF92FB834D1"/>
    <w:rsid w:val="00AC586C"/>
    <w:pPr>
      <w:widowControl w:val="0"/>
    </w:pPr>
    <w:rPr>
      <w:rFonts w:ascii="Times New Roman" w:hAnsi="Times New Roman"/>
    </w:rPr>
  </w:style>
  <w:style w:type="paragraph" w:customStyle="1" w:styleId="90F5C51218A445DCAAD6E605651D731A1">
    <w:name w:val="90F5C51218A445DCAAD6E605651D731A1"/>
    <w:rsid w:val="00AC586C"/>
    <w:pPr>
      <w:widowControl w:val="0"/>
    </w:pPr>
    <w:rPr>
      <w:rFonts w:ascii="Times New Roman" w:hAnsi="Times New Roman"/>
    </w:rPr>
  </w:style>
  <w:style w:type="paragraph" w:customStyle="1" w:styleId="D95FA8F8F13442B5A0C8C7FEC31BBEA11">
    <w:name w:val="D95FA8F8F13442B5A0C8C7FEC31BBEA11"/>
    <w:rsid w:val="00AC586C"/>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
    <w:name w:val="CD61C16F165548A383D363E7297A40291"/>
    <w:rsid w:val="00AC586C"/>
    <w:pPr>
      <w:widowControl w:val="0"/>
    </w:pPr>
    <w:rPr>
      <w:rFonts w:ascii="Times New Roman" w:hAnsi="Times New Roman"/>
    </w:rPr>
  </w:style>
  <w:style w:type="paragraph" w:customStyle="1" w:styleId="62FE56BBEB5C4FE0A205CACC5486E7FB1">
    <w:name w:val="62FE56BBEB5C4FE0A205CACC5486E7FB1"/>
    <w:rsid w:val="00AC586C"/>
    <w:pPr>
      <w:widowControl w:val="0"/>
      <w:snapToGrid w:val="0"/>
    </w:pPr>
    <w:rPr>
      <w:rFonts w:ascii="Times New Roman" w:hAnsi="Times New Roman" w:cs="Times New Roman"/>
      <w:color w:val="385623" w:themeColor="accent6" w:themeShade="80"/>
      <w:u w:val="single"/>
    </w:rPr>
  </w:style>
  <w:style w:type="paragraph" w:customStyle="1" w:styleId="0A2F8A45618A409FBA91FD11B0145D2B1">
    <w:name w:val="0A2F8A45618A409FBA91FD11B0145D2B1"/>
    <w:rsid w:val="00AC586C"/>
    <w:pPr>
      <w:widowControl w:val="0"/>
    </w:pPr>
    <w:rPr>
      <w:rFonts w:ascii="Times New Roman" w:hAnsi="Times New Roman"/>
    </w:rPr>
  </w:style>
  <w:style w:type="paragraph" w:customStyle="1" w:styleId="25CF133197DF4D4691435333C1FA60801">
    <w:name w:val="25CF133197DF4D4691435333C1FA60801"/>
    <w:rsid w:val="00AC586C"/>
    <w:pPr>
      <w:widowControl w:val="0"/>
    </w:pPr>
    <w:rPr>
      <w:rFonts w:ascii="Times New Roman" w:hAnsi="Times New Roman"/>
    </w:rPr>
  </w:style>
  <w:style w:type="paragraph" w:customStyle="1" w:styleId="1B2177BA85D442C1B6C29FA92CE9EA321">
    <w:name w:val="1B2177BA85D442C1B6C29FA92CE9EA321"/>
    <w:rsid w:val="00AC586C"/>
    <w:pPr>
      <w:widowControl w:val="0"/>
    </w:pPr>
    <w:rPr>
      <w:rFonts w:ascii="Times New Roman" w:hAnsi="Times New Roman"/>
    </w:rPr>
  </w:style>
  <w:style w:type="paragraph" w:customStyle="1" w:styleId="A34C020A7B1A4C63920900CB950324661">
    <w:name w:val="A34C020A7B1A4C63920900CB950324661"/>
    <w:rsid w:val="00AC586C"/>
    <w:pPr>
      <w:widowControl w:val="0"/>
    </w:pPr>
    <w:rPr>
      <w:rFonts w:ascii="Times New Roman" w:hAnsi="Times New Roman"/>
    </w:rPr>
  </w:style>
  <w:style w:type="paragraph" w:customStyle="1" w:styleId="B1C1083556B1418680C2A9E6D03D7B581">
    <w:name w:val="B1C1083556B1418680C2A9E6D03D7B581"/>
    <w:rsid w:val="00AC586C"/>
    <w:pPr>
      <w:widowControl w:val="0"/>
    </w:pPr>
    <w:rPr>
      <w:rFonts w:ascii="Times New Roman" w:hAnsi="Times New Roman"/>
    </w:rPr>
  </w:style>
  <w:style w:type="paragraph" w:customStyle="1" w:styleId="29E993D443904761AE08DD9D38824E951">
    <w:name w:val="29E993D443904761AE08DD9D38824E951"/>
    <w:rsid w:val="00AC586C"/>
    <w:pPr>
      <w:widowControl w:val="0"/>
    </w:pPr>
    <w:rPr>
      <w:rFonts w:ascii="Times New Roman" w:hAnsi="Times New Roman"/>
    </w:rPr>
  </w:style>
  <w:style w:type="paragraph" w:customStyle="1" w:styleId="C66926F32D424A849C58FC6B72207A341">
    <w:name w:val="C66926F32D424A849C58FC6B72207A341"/>
    <w:rsid w:val="00AC586C"/>
    <w:pPr>
      <w:widowControl w:val="0"/>
    </w:pPr>
    <w:rPr>
      <w:rFonts w:ascii="Times New Roman" w:hAnsi="Times New Roman"/>
    </w:rPr>
  </w:style>
  <w:style w:type="paragraph" w:customStyle="1" w:styleId="BCE160363B8748538AD30D23C63B5B3A1">
    <w:name w:val="BCE160363B8748538AD30D23C63B5B3A1"/>
    <w:rsid w:val="00AC586C"/>
    <w:pPr>
      <w:widowControl w:val="0"/>
    </w:pPr>
    <w:rPr>
      <w:rFonts w:ascii="Times New Roman" w:hAnsi="Times New Roman"/>
    </w:rPr>
  </w:style>
  <w:style w:type="paragraph" w:customStyle="1" w:styleId="9C25DB89204D4AB881F1CDD5C71D95FD1">
    <w:name w:val="9C25DB89204D4AB881F1CDD5C71D95FD1"/>
    <w:rsid w:val="00AC586C"/>
    <w:pPr>
      <w:widowControl w:val="0"/>
    </w:pPr>
    <w:rPr>
      <w:rFonts w:ascii="Times New Roman" w:hAnsi="Times New Roman"/>
    </w:rPr>
  </w:style>
  <w:style w:type="paragraph" w:customStyle="1" w:styleId="D9F4413931C942FE8988EE3CE4EF2C221">
    <w:name w:val="D9F4413931C942FE8988EE3CE4EF2C221"/>
    <w:rsid w:val="00AC586C"/>
    <w:pPr>
      <w:widowControl w:val="0"/>
    </w:pPr>
    <w:rPr>
      <w:rFonts w:ascii="Times New Roman" w:hAnsi="Times New Roman"/>
    </w:rPr>
  </w:style>
  <w:style w:type="paragraph" w:customStyle="1" w:styleId="3880DF36E6A541DD81BE00E710C601401">
    <w:name w:val="3880DF36E6A541DD81BE00E710C601401"/>
    <w:rsid w:val="00AC586C"/>
    <w:pPr>
      <w:widowControl w:val="0"/>
    </w:pPr>
    <w:rPr>
      <w:rFonts w:ascii="Times New Roman" w:hAnsi="Times New Roman"/>
    </w:rPr>
  </w:style>
  <w:style w:type="paragraph" w:customStyle="1" w:styleId="9762596FB7624256899527917B0378141">
    <w:name w:val="9762596FB7624256899527917B0378141"/>
    <w:rsid w:val="00AC586C"/>
    <w:pPr>
      <w:widowControl w:val="0"/>
    </w:pPr>
    <w:rPr>
      <w:rFonts w:ascii="Times New Roman" w:hAnsi="Times New Roman"/>
    </w:rPr>
  </w:style>
  <w:style w:type="paragraph" w:customStyle="1" w:styleId="91B2AB51684F478FB6C78A388DD913CC1">
    <w:name w:val="91B2AB51684F478FB6C78A388DD913CC1"/>
    <w:rsid w:val="00AC586C"/>
    <w:pPr>
      <w:widowControl w:val="0"/>
    </w:pPr>
    <w:rPr>
      <w:rFonts w:ascii="Times New Roman" w:hAnsi="Times New Roman"/>
    </w:rPr>
  </w:style>
  <w:style w:type="paragraph" w:customStyle="1" w:styleId="8D3E0938F24B49FC8F72C2ED5F42A7E41">
    <w:name w:val="8D3E0938F24B49FC8F72C2ED5F42A7E41"/>
    <w:rsid w:val="00AC586C"/>
    <w:pPr>
      <w:widowControl w:val="0"/>
    </w:pPr>
    <w:rPr>
      <w:rFonts w:ascii="Times New Roman" w:hAnsi="Times New Roman"/>
    </w:rPr>
  </w:style>
  <w:style w:type="paragraph" w:customStyle="1" w:styleId="7BB2F53AC7554DADB8B0D2E8B13D31F81">
    <w:name w:val="7BB2F53AC7554DADB8B0D2E8B13D31F81"/>
    <w:rsid w:val="00AC586C"/>
    <w:pPr>
      <w:widowControl w:val="0"/>
    </w:pPr>
    <w:rPr>
      <w:rFonts w:ascii="Times New Roman" w:hAnsi="Times New Roman"/>
    </w:rPr>
  </w:style>
  <w:style w:type="paragraph" w:customStyle="1" w:styleId="815BB74E984D49D599F8DB330AEFA1101">
    <w:name w:val="815BB74E984D49D599F8DB330AEFA1101"/>
    <w:rsid w:val="00AC586C"/>
    <w:pPr>
      <w:widowControl w:val="0"/>
      <w:ind w:left="480"/>
    </w:pPr>
    <w:rPr>
      <w:rFonts w:ascii="Times New Roman" w:hAnsi="Times New Roman"/>
    </w:rPr>
  </w:style>
  <w:style w:type="paragraph" w:customStyle="1" w:styleId="C16447D97E584F8E9ECF5144321AB99A1">
    <w:name w:val="C16447D97E584F8E9ECF5144321AB99A1"/>
    <w:rsid w:val="00AC586C"/>
    <w:pPr>
      <w:widowControl w:val="0"/>
      <w:ind w:left="480"/>
    </w:pPr>
    <w:rPr>
      <w:rFonts w:ascii="Times New Roman" w:hAnsi="Times New Roman"/>
    </w:rPr>
  </w:style>
  <w:style w:type="paragraph" w:customStyle="1" w:styleId="4CB208B2343F4848A67F80584928C6AA1">
    <w:name w:val="4CB208B2343F4848A67F80584928C6AA1"/>
    <w:rsid w:val="00AC586C"/>
    <w:pPr>
      <w:widowControl w:val="0"/>
      <w:ind w:left="480"/>
    </w:pPr>
    <w:rPr>
      <w:rFonts w:ascii="Times New Roman" w:hAnsi="Times New Roman"/>
    </w:rPr>
  </w:style>
  <w:style w:type="paragraph" w:customStyle="1" w:styleId="347F8118F05C4C6F93F7BB3EE2F5FB861">
    <w:name w:val="347F8118F05C4C6F93F7BB3EE2F5FB861"/>
    <w:rsid w:val="00AC586C"/>
    <w:pPr>
      <w:widowControl w:val="0"/>
      <w:ind w:left="480"/>
    </w:pPr>
    <w:rPr>
      <w:rFonts w:ascii="Times New Roman" w:hAnsi="Times New Roman"/>
    </w:rPr>
  </w:style>
  <w:style w:type="paragraph" w:customStyle="1" w:styleId="85FAEE42EB5C45E9B9FB412A710D47A41">
    <w:name w:val="85FAEE42EB5C45E9B9FB412A710D47A41"/>
    <w:rsid w:val="00AC586C"/>
    <w:pPr>
      <w:widowControl w:val="0"/>
    </w:pPr>
    <w:rPr>
      <w:rFonts w:ascii="Times New Roman" w:hAnsi="Times New Roman"/>
    </w:rPr>
  </w:style>
  <w:style w:type="paragraph" w:customStyle="1" w:styleId="F6A0F53E708247E08D120E92E8107F521">
    <w:name w:val="F6A0F53E708247E08D120E92E8107F521"/>
    <w:rsid w:val="00AC586C"/>
    <w:pPr>
      <w:widowControl w:val="0"/>
    </w:pPr>
    <w:rPr>
      <w:rFonts w:ascii="Times New Roman" w:hAnsi="Times New Roman"/>
    </w:rPr>
  </w:style>
  <w:style w:type="paragraph" w:customStyle="1" w:styleId="5F85305AC842422080602A4BD44F51B51">
    <w:name w:val="5F85305AC842422080602A4BD44F51B51"/>
    <w:rsid w:val="00AC586C"/>
    <w:pPr>
      <w:widowControl w:val="0"/>
    </w:pPr>
    <w:rPr>
      <w:rFonts w:ascii="Times New Roman" w:hAnsi="Times New Roman"/>
    </w:rPr>
  </w:style>
  <w:style w:type="paragraph" w:customStyle="1" w:styleId="CB62E540D1F74019B09D8BC0456AE5E11">
    <w:name w:val="CB62E540D1F74019B09D8BC0456AE5E11"/>
    <w:rsid w:val="00AC586C"/>
    <w:pPr>
      <w:widowControl w:val="0"/>
    </w:pPr>
    <w:rPr>
      <w:rFonts w:ascii="Times New Roman" w:hAnsi="Times New Roman"/>
    </w:rPr>
  </w:style>
  <w:style w:type="paragraph" w:customStyle="1" w:styleId="9DC719DA29714E33AB81ABA6F77D72E51">
    <w:name w:val="9DC719DA29714E33AB81ABA6F77D72E51"/>
    <w:rsid w:val="00AC586C"/>
    <w:pPr>
      <w:widowControl w:val="0"/>
    </w:pPr>
    <w:rPr>
      <w:rFonts w:ascii="Times New Roman" w:hAnsi="Times New Roman"/>
    </w:rPr>
  </w:style>
  <w:style w:type="paragraph" w:customStyle="1" w:styleId="F59A107A4B3D421394CA6297B6DF770E1">
    <w:name w:val="F59A107A4B3D421394CA6297B6DF770E1"/>
    <w:rsid w:val="00AC586C"/>
    <w:pPr>
      <w:widowControl w:val="0"/>
    </w:pPr>
    <w:rPr>
      <w:rFonts w:ascii="Times New Roman" w:hAnsi="Times New Roman"/>
    </w:rPr>
  </w:style>
  <w:style w:type="paragraph" w:customStyle="1" w:styleId="673B648FCC654213832BF76FE352082C1">
    <w:name w:val="673B648FCC654213832BF76FE352082C1"/>
    <w:rsid w:val="00AC586C"/>
    <w:pPr>
      <w:widowControl w:val="0"/>
    </w:pPr>
    <w:rPr>
      <w:rFonts w:ascii="Times New Roman" w:hAnsi="Times New Roman"/>
    </w:rPr>
  </w:style>
  <w:style w:type="paragraph" w:customStyle="1" w:styleId="21C6E174C4FC48AF80E525ABF75C4EE21">
    <w:name w:val="21C6E174C4FC48AF80E525ABF75C4EE21"/>
    <w:rsid w:val="00AC586C"/>
    <w:pPr>
      <w:widowControl w:val="0"/>
    </w:pPr>
    <w:rPr>
      <w:rFonts w:ascii="Times New Roman" w:hAnsi="Times New Roman"/>
    </w:rPr>
  </w:style>
  <w:style w:type="paragraph" w:customStyle="1" w:styleId="E78341192DCA44ECBDD62724C465FD241">
    <w:name w:val="E78341192DCA44ECBDD62724C465FD241"/>
    <w:rsid w:val="00AC586C"/>
    <w:pPr>
      <w:widowControl w:val="0"/>
    </w:pPr>
    <w:rPr>
      <w:rFonts w:ascii="Times New Roman" w:hAnsi="Times New Roman"/>
    </w:rPr>
  </w:style>
  <w:style w:type="paragraph" w:customStyle="1" w:styleId="BA394E06617845A0B5F03A92D25D60ED1">
    <w:name w:val="BA394E06617845A0B5F03A92D25D60ED1"/>
    <w:rsid w:val="00AC586C"/>
    <w:pPr>
      <w:widowControl w:val="0"/>
    </w:pPr>
    <w:rPr>
      <w:rFonts w:ascii="Times New Roman" w:hAnsi="Times New Roman"/>
    </w:rPr>
  </w:style>
  <w:style w:type="paragraph" w:customStyle="1" w:styleId="6E535042319840A7B64DFB295A4AC9061">
    <w:name w:val="6E535042319840A7B64DFB295A4AC9061"/>
    <w:rsid w:val="00AC586C"/>
    <w:pPr>
      <w:widowControl w:val="0"/>
    </w:pPr>
    <w:rPr>
      <w:rFonts w:ascii="Times New Roman" w:hAnsi="Times New Roman"/>
    </w:rPr>
  </w:style>
  <w:style w:type="paragraph" w:customStyle="1" w:styleId="ECEFA76CDD214F65A9708757BB85289F1">
    <w:name w:val="ECEFA76CDD214F65A9708757BB85289F1"/>
    <w:rsid w:val="00AC586C"/>
    <w:pPr>
      <w:widowControl w:val="0"/>
    </w:pPr>
    <w:rPr>
      <w:rFonts w:ascii="Times New Roman" w:hAnsi="Times New Roman"/>
    </w:rPr>
  </w:style>
  <w:style w:type="paragraph" w:customStyle="1" w:styleId="32F635D4985542829A7B5B42129CF1741">
    <w:name w:val="32F635D4985542829A7B5B42129CF1741"/>
    <w:rsid w:val="00AC586C"/>
    <w:pPr>
      <w:widowControl w:val="0"/>
    </w:pPr>
    <w:rPr>
      <w:rFonts w:ascii="Times New Roman" w:hAnsi="Times New Roman"/>
    </w:rPr>
  </w:style>
  <w:style w:type="paragraph" w:customStyle="1" w:styleId="E2A469FC278C440794F9D4168A9A4BF71">
    <w:name w:val="E2A469FC278C440794F9D4168A9A4BF71"/>
    <w:rsid w:val="00AC586C"/>
    <w:pPr>
      <w:widowControl w:val="0"/>
    </w:pPr>
    <w:rPr>
      <w:rFonts w:ascii="Times New Roman" w:hAnsi="Times New Roman"/>
    </w:rPr>
  </w:style>
  <w:style w:type="paragraph" w:customStyle="1" w:styleId="0464C7AE02A6444F98FD33974A67DC6C1">
    <w:name w:val="0464C7AE02A6444F98FD33974A67DC6C1"/>
    <w:rsid w:val="00AC586C"/>
    <w:pPr>
      <w:widowControl w:val="0"/>
    </w:pPr>
    <w:rPr>
      <w:rFonts w:ascii="Times New Roman" w:hAnsi="Times New Roman"/>
    </w:rPr>
  </w:style>
  <w:style w:type="paragraph" w:customStyle="1" w:styleId="0BB7C94172B44C24873C5832EFB245821">
    <w:name w:val="0BB7C94172B44C24873C5832EFB245821"/>
    <w:rsid w:val="00AC586C"/>
    <w:pPr>
      <w:widowControl w:val="0"/>
    </w:pPr>
    <w:rPr>
      <w:rFonts w:ascii="Times New Roman" w:hAnsi="Times New Roman"/>
    </w:rPr>
  </w:style>
  <w:style w:type="paragraph" w:customStyle="1" w:styleId="756EE772A9CE452CB004E82FAAFB0C6D1">
    <w:name w:val="756EE772A9CE452CB004E82FAAFB0C6D1"/>
    <w:rsid w:val="00AC586C"/>
    <w:pPr>
      <w:widowControl w:val="0"/>
    </w:pPr>
    <w:rPr>
      <w:rFonts w:ascii="Times New Roman" w:hAnsi="Times New Roman"/>
    </w:rPr>
  </w:style>
  <w:style w:type="paragraph" w:customStyle="1" w:styleId="6C952F10360240E9BEEA1645A4754E421">
    <w:name w:val="6C952F10360240E9BEEA1645A4754E421"/>
    <w:rsid w:val="00AC586C"/>
    <w:pPr>
      <w:widowControl w:val="0"/>
    </w:pPr>
    <w:rPr>
      <w:rFonts w:ascii="Times New Roman" w:hAnsi="Times New Roman"/>
    </w:rPr>
  </w:style>
  <w:style w:type="paragraph" w:customStyle="1" w:styleId="8761DE49E20F4117B6AC77EB31DEC8BD1">
    <w:name w:val="8761DE49E20F4117B6AC77EB31DEC8BD1"/>
    <w:rsid w:val="00AC586C"/>
    <w:pPr>
      <w:widowControl w:val="0"/>
    </w:pPr>
    <w:rPr>
      <w:rFonts w:ascii="Times New Roman" w:hAnsi="Times New Roman"/>
    </w:rPr>
  </w:style>
  <w:style w:type="paragraph" w:customStyle="1" w:styleId="D6FEF7BCC35D438CAAD7DF052751F6941">
    <w:name w:val="D6FEF7BCC35D438CAAD7DF052751F6941"/>
    <w:rsid w:val="00AC586C"/>
    <w:pPr>
      <w:widowControl w:val="0"/>
    </w:pPr>
    <w:rPr>
      <w:rFonts w:ascii="Times New Roman" w:hAnsi="Times New Roman"/>
    </w:rPr>
  </w:style>
  <w:style w:type="paragraph" w:customStyle="1" w:styleId="BD544CE9A6A64842B0DFC5B9984071591">
    <w:name w:val="BD544CE9A6A64842B0DFC5B9984071591"/>
    <w:rsid w:val="00AC586C"/>
    <w:pPr>
      <w:widowControl w:val="0"/>
    </w:pPr>
    <w:rPr>
      <w:rFonts w:ascii="Times New Roman" w:hAnsi="Times New Roman"/>
    </w:rPr>
  </w:style>
  <w:style w:type="paragraph" w:customStyle="1" w:styleId="24EAF6C7E0C847BA94CD7457A1A4E0181">
    <w:name w:val="24EAF6C7E0C847BA94CD7457A1A4E0181"/>
    <w:rsid w:val="00AC586C"/>
    <w:pPr>
      <w:widowControl w:val="0"/>
    </w:pPr>
    <w:rPr>
      <w:rFonts w:ascii="Times New Roman" w:hAnsi="Times New Roman"/>
    </w:rPr>
  </w:style>
  <w:style w:type="paragraph" w:customStyle="1" w:styleId="266839E364CB48638B4354C94F1D9FC01">
    <w:name w:val="266839E364CB48638B4354C94F1D9FC01"/>
    <w:rsid w:val="00AC586C"/>
    <w:pPr>
      <w:widowControl w:val="0"/>
    </w:pPr>
    <w:rPr>
      <w:rFonts w:ascii="Times New Roman" w:hAnsi="Times New Roman"/>
    </w:rPr>
  </w:style>
  <w:style w:type="paragraph" w:customStyle="1" w:styleId="4940166F60FF4D7A93E141673344FEEE1">
    <w:name w:val="4940166F60FF4D7A93E141673344FEEE1"/>
    <w:rsid w:val="00AC586C"/>
    <w:pPr>
      <w:widowControl w:val="0"/>
    </w:pPr>
    <w:rPr>
      <w:rFonts w:ascii="Times New Roman" w:hAnsi="Times New Roman"/>
    </w:rPr>
  </w:style>
  <w:style w:type="paragraph" w:customStyle="1" w:styleId="CD4554973A7F429FA0C4D3D4EE3A08481">
    <w:name w:val="CD4554973A7F429FA0C4D3D4EE3A08481"/>
    <w:rsid w:val="00AC586C"/>
    <w:pPr>
      <w:widowControl w:val="0"/>
    </w:pPr>
    <w:rPr>
      <w:rFonts w:ascii="Times New Roman" w:hAnsi="Times New Roman"/>
    </w:rPr>
  </w:style>
  <w:style w:type="paragraph" w:customStyle="1" w:styleId="8B96AEF150404AB2A1D8413EB43A07111">
    <w:name w:val="8B96AEF150404AB2A1D8413EB43A07111"/>
    <w:rsid w:val="00AC586C"/>
    <w:pPr>
      <w:widowControl w:val="0"/>
    </w:pPr>
    <w:rPr>
      <w:rFonts w:ascii="Times New Roman" w:hAnsi="Times New Roman"/>
    </w:rPr>
  </w:style>
  <w:style w:type="paragraph" w:customStyle="1" w:styleId="59509CACD67F43238984B7E075293A1F1">
    <w:name w:val="59509CACD67F43238984B7E075293A1F1"/>
    <w:rsid w:val="00AC586C"/>
    <w:pPr>
      <w:widowControl w:val="0"/>
    </w:pPr>
    <w:rPr>
      <w:rFonts w:ascii="Times New Roman" w:hAnsi="Times New Roman"/>
    </w:rPr>
  </w:style>
  <w:style w:type="paragraph" w:customStyle="1" w:styleId="24351E9FA7E94D4FB6E3061B740C3E641">
    <w:name w:val="24351E9FA7E94D4FB6E3061B740C3E641"/>
    <w:rsid w:val="00AC586C"/>
    <w:pPr>
      <w:widowControl w:val="0"/>
    </w:pPr>
    <w:rPr>
      <w:rFonts w:ascii="Times New Roman" w:hAnsi="Times New Roman"/>
    </w:rPr>
  </w:style>
  <w:style w:type="paragraph" w:customStyle="1" w:styleId="3A45F01B31104C7D9DC739B3F213A27A1">
    <w:name w:val="3A45F01B31104C7D9DC739B3F213A27A1"/>
    <w:rsid w:val="00AC586C"/>
    <w:pPr>
      <w:widowControl w:val="0"/>
    </w:pPr>
    <w:rPr>
      <w:rFonts w:ascii="Times New Roman" w:hAnsi="Times New Roman"/>
    </w:rPr>
  </w:style>
  <w:style w:type="paragraph" w:customStyle="1" w:styleId="A6AD028E4555479E91864ACA3AE01D441">
    <w:name w:val="A6AD028E4555479E91864ACA3AE01D441"/>
    <w:rsid w:val="00AC586C"/>
    <w:pPr>
      <w:widowControl w:val="0"/>
    </w:pPr>
    <w:rPr>
      <w:rFonts w:ascii="Times New Roman" w:hAnsi="Times New Roman"/>
    </w:rPr>
  </w:style>
  <w:style w:type="paragraph" w:customStyle="1" w:styleId="96D6D8263C064C4A98DD610781B0CD3B1">
    <w:name w:val="96D6D8263C064C4A98DD610781B0CD3B1"/>
    <w:rsid w:val="00AC586C"/>
    <w:pPr>
      <w:widowControl w:val="0"/>
    </w:pPr>
    <w:rPr>
      <w:rFonts w:ascii="Times New Roman" w:hAnsi="Times New Roman"/>
    </w:rPr>
  </w:style>
  <w:style w:type="paragraph" w:customStyle="1" w:styleId="47FF1CFAFD594146BA225D6E77F5DC781">
    <w:name w:val="47FF1CFAFD594146BA225D6E77F5DC781"/>
    <w:rsid w:val="00AC586C"/>
    <w:pPr>
      <w:widowControl w:val="0"/>
    </w:pPr>
    <w:rPr>
      <w:rFonts w:ascii="Times New Roman" w:hAnsi="Times New Roman"/>
    </w:rPr>
  </w:style>
  <w:style w:type="paragraph" w:customStyle="1" w:styleId="7E7AA7A572DE4BA3BB259BBFBF55F0111">
    <w:name w:val="7E7AA7A572DE4BA3BB259BBFBF55F0111"/>
    <w:rsid w:val="00AC586C"/>
    <w:pPr>
      <w:widowControl w:val="0"/>
    </w:pPr>
    <w:rPr>
      <w:rFonts w:ascii="Times New Roman" w:hAnsi="Times New Roman"/>
    </w:rPr>
  </w:style>
  <w:style w:type="paragraph" w:customStyle="1" w:styleId="4F5417EC92AF45CDBA1DA2998C5C67571">
    <w:name w:val="4F5417EC92AF45CDBA1DA2998C5C67571"/>
    <w:rsid w:val="00AC586C"/>
    <w:pPr>
      <w:widowControl w:val="0"/>
      <w:snapToGrid w:val="0"/>
    </w:pPr>
    <w:rPr>
      <w:rFonts w:ascii="Times New Roman" w:hAnsi="Times New Roman" w:cs="Times New Roman"/>
      <w:color w:val="385623" w:themeColor="accent6" w:themeShade="80"/>
      <w:u w:val="single"/>
    </w:rPr>
  </w:style>
  <w:style w:type="paragraph" w:customStyle="1" w:styleId="5987A4ED27724839B047FDCE72434BF91">
    <w:name w:val="5987A4ED27724839B047FDCE72434BF91"/>
    <w:rsid w:val="00AC586C"/>
    <w:pPr>
      <w:widowControl w:val="0"/>
    </w:pPr>
    <w:rPr>
      <w:rFonts w:ascii="Times New Roman" w:hAnsi="Times New Roman"/>
    </w:rPr>
  </w:style>
  <w:style w:type="paragraph" w:customStyle="1" w:styleId="975759B4D7CB4864BAF814132C6725921">
    <w:name w:val="975759B4D7CB4864BAF814132C6725921"/>
    <w:rsid w:val="00AC586C"/>
    <w:pPr>
      <w:widowControl w:val="0"/>
    </w:pPr>
    <w:rPr>
      <w:rFonts w:ascii="Times New Roman" w:hAnsi="Times New Roman"/>
    </w:rPr>
  </w:style>
  <w:style w:type="paragraph" w:customStyle="1" w:styleId="7739E60B0489441DBC0BDA37D71BA759">
    <w:name w:val="7739E60B0489441DBC0BDA37D71BA759"/>
    <w:rsid w:val="00AC586C"/>
    <w:pPr>
      <w:widowControl w:val="0"/>
    </w:pPr>
  </w:style>
  <w:style w:type="paragraph" w:customStyle="1" w:styleId="C3C6E672D2534B9F90F0C0FF92FB834D2">
    <w:name w:val="C3C6E672D2534B9F90F0C0FF92FB834D2"/>
    <w:rsid w:val="00AC586C"/>
    <w:pPr>
      <w:widowControl w:val="0"/>
    </w:pPr>
    <w:rPr>
      <w:rFonts w:ascii="Times New Roman" w:hAnsi="Times New Roman"/>
    </w:rPr>
  </w:style>
  <w:style w:type="paragraph" w:customStyle="1" w:styleId="90F5C51218A445DCAAD6E605651D731A2">
    <w:name w:val="90F5C51218A445DCAAD6E605651D731A2"/>
    <w:rsid w:val="00AC586C"/>
    <w:pPr>
      <w:widowControl w:val="0"/>
    </w:pPr>
    <w:rPr>
      <w:rFonts w:ascii="Times New Roman" w:hAnsi="Times New Roman"/>
    </w:rPr>
  </w:style>
  <w:style w:type="paragraph" w:customStyle="1" w:styleId="D95FA8F8F13442B5A0C8C7FEC31BBEA12">
    <w:name w:val="D95FA8F8F13442B5A0C8C7FEC31BBEA12"/>
    <w:rsid w:val="00AC586C"/>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
    <w:name w:val="CD61C16F165548A383D363E7297A40292"/>
    <w:rsid w:val="00AC586C"/>
    <w:pPr>
      <w:widowControl w:val="0"/>
    </w:pPr>
    <w:rPr>
      <w:rFonts w:ascii="Times New Roman" w:hAnsi="Times New Roman"/>
    </w:rPr>
  </w:style>
  <w:style w:type="paragraph" w:customStyle="1" w:styleId="62FE56BBEB5C4FE0A205CACC5486E7FB2">
    <w:name w:val="62FE56BBEB5C4FE0A205CACC5486E7FB2"/>
    <w:rsid w:val="00AC586C"/>
    <w:pPr>
      <w:widowControl w:val="0"/>
      <w:snapToGrid w:val="0"/>
    </w:pPr>
    <w:rPr>
      <w:rFonts w:ascii="Times New Roman" w:hAnsi="Times New Roman" w:cs="Times New Roman"/>
      <w:color w:val="385623" w:themeColor="accent6" w:themeShade="80"/>
      <w:u w:val="single"/>
    </w:rPr>
  </w:style>
  <w:style w:type="paragraph" w:customStyle="1" w:styleId="0A2F8A45618A409FBA91FD11B0145D2B2">
    <w:name w:val="0A2F8A45618A409FBA91FD11B0145D2B2"/>
    <w:rsid w:val="00AC586C"/>
    <w:pPr>
      <w:widowControl w:val="0"/>
    </w:pPr>
    <w:rPr>
      <w:rFonts w:ascii="Times New Roman" w:hAnsi="Times New Roman"/>
    </w:rPr>
  </w:style>
  <w:style w:type="paragraph" w:customStyle="1" w:styleId="25CF133197DF4D4691435333C1FA60802">
    <w:name w:val="25CF133197DF4D4691435333C1FA60802"/>
    <w:rsid w:val="00AC586C"/>
    <w:pPr>
      <w:widowControl w:val="0"/>
    </w:pPr>
    <w:rPr>
      <w:rFonts w:ascii="Times New Roman" w:hAnsi="Times New Roman"/>
    </w:rPr>
  </w:style>
  <w:style w:type="paragraph" w:customStyle="1" w:styleId="1B2177BA85D442C1B6C29FA92CE9EA322">
    <w:name w:val="1B2177BA85D442C1B6C29FA92CE9EA322"/>
    <w:rsid w:val="00AC586C"/>
    <w:pPr>
      <w:widowControl w:val="0"/>
    </w:pPr>
    <w:rPr>
      <w:rFonts w:ascii="Times New Roman" w:hAnsi="Times New Roman"/>
    </w:rPr>
  </w:style>
  <w:style w:type="paragraph" w:customStyle="1" w:styleId="A34C020A7B1A4C63920900CB950324662">
    <w:name w:val="A34C020A7B1A4C63920900CB950324662"/>
    <w:rsid w:val="00AC586C"/>
    <w:pPr>
      <w:widowControl w:val="0"/>
    </w:pPr>
    <w:rPr>
      <w:rFonts w:ascii="Times New Roman" w:hAnsi="Times New Roman"/>
    </w:rPr>
  </w:style>
  <w:style w:type="paragraph" w:customStyle="1" w:styleId="B1C1083556B1418680C2A9E6D03D7B582">
    <w:name w:val="B1C1083556B1418680C2A9E6D03D7B582"/>
    <w:rsid w:val="00AC586C"/>
    <w:pPr>
      <w:widowControl w:val="0"/>
    </w:pPr>
    <w:rPr>
      <w:rFonts w:ascii="Times New Roman" w:hAnsi="Times New Roman"/>
    </w:rPr>
  </w:style>
  <w:style w:type="paragraph" w:customStyle="1" w:styleId="29E993D443904761AE08DD9D38824E952">
    <w:name w:val="29E993D443904761AE08DD9D38824E952"/>
    <w:rsid w:val="00AC586C"/>
    <w:pPr>
      <w:widowControl w:val="0"/>
    </w:pPr>
    <w:rPr>
      <w:rFonts w:ascii="Times New Roman" w:hAnsi="Times New Roman"/>
    </w:rPr>
  </w:style>
  <w:style w:type="paragraph" w:customStyle="1" w:styleId="C66926F32D424A849C58FC6B72207A342">
    <w:name w:val="C66926F32D424A849C58FC6B72207A342"/>
    <w:rsid w:val="00AC586C"/>
    <w:pPr>
      <w:widowControl w:val="0"/>
    </w:pPr>
    <w:rPr>
      <w:rFonts w:ascii="Times New Roman" w:hAnsi="Times New Roman"/>
    </w:rPr>
  </w:style>
  <w:style w:type="paragraph" w:customStyle="1" w:styleId="BCE160363B8748538AD30D23C63B5B3A2">
    <w:name w:val="BCE160363B8748538AD30D23C63B5B3A2"/>
    <w:rsid w:val="00AC586C"/>
    <w:pPr>
      <w:widowControl w:val="0"/>
    </w:pPr>
    <w:rPr>
      <w:rFonts w:ascii="Times New Roman" w:hAnsi="Times New Roman"/>
    </w:rPr>
  </w:style>
  <w:style w:type="paragraph" w:customStyle="1" w:styleId="9C25DB89204D4AB881F1CDD5C71D95FD2">
    <w:name w:val="9C25DB89204D4AB881F1CDD5C71D95FD2"/>
    <w:rsid w:val="00AC586C"/>
    <w:pPr>
      <w:widowControl w:val="0"/>
    </w:pPr>
    <w:rPr>
      <w:rFonts w:ascii="Times New Roman" w:hAnsi="Times New Roman"/>
    </w:rPr>
  </w:style>
  <w:style w:type="paragraph" w:customStyle="1" w:styleId="D9F4413931C942FE8988EE3CE4EF2C222">
    <w:name w:val="D9F4413931C942FE8988EE3CE4EF2C222"/>
    <w:rsid w:val="00AC586C"/>
    <w:pPr>
      <w:widowControl w:val="0"/>
    </w:pPr>
    <w:rPr>
      <w:rFonts w:ascii="Times New Roman" w:hAnsi="Times New Roman"/>
    </w:rPr>
  </w:style>
  <w:style w:type="paragraph" w:customStyle="1" w:styleId="3880DF36E6A541DD81BE00E710C601402">
    <w:name w:val="3880DF36E6A541DD81BE00E710C601402"/>
    <w:rsid w:val="00AC586C"/>
    <w:pPr>
      <w:widowControl w:val="0"/>
    </w:pPr>
    <w:rPr>
      <w:rFonts w:ascii="Times New Roman" w:hAnsi="Times New Roman"/>
    </w:rPr>
  </w:style>
  <w:style w:type="paragraph" w:customStyle="1" w:styleId="9762596FB7624256899527917B0378142">
    <w:name w:val="9762596FB7624256899527917B0378142"/>
    <w:rsid w:val="00AC586C"/>
    <w:pPr>
      <w:widowControl w:val="0"/>
    </w:pPr>
    <w:rPr>
      <w:rFonts w:ascii="Times New Roman" w:hAnsi="Times New Roman"/>
    </w:rPr>
  </w:style>
  <w:style w:type="paragraph" w:customStyle="1" w:styleId="91B2AB51684F478FB6C78A388DD913CC2">
    <w:name w:val="91B2AB51684F478FB6C78A388DD913CC2"/>
    <w:rsid w:val="00AC586C"/>
    <w:pPr>
      <w:widowControl w:val="0"/>
    </w:pPr>
    <w:rPr>
      <w:rFonts w:ascii="Times New Roman" w:hAnsi="Times New Roman"/>
    </w:rPr>
  </w:style>
  <w:style w:type="paragraph" w:customStyle="1" w:styleId="8D3E0938F24B49FC8F72C2ED5F42A7E42">
    <w:name w:val="8D3E0938F24B49FC8F72C2ED5F42A7E42"/>
    <w:rsid w:val="00AC586C"/>
    <w:pPr>
      <w:widowControl w:val="0"/>
    </w:pPr>
    <w:rPr>
      <w:rFonts w:ascii="Times New Roman" w:hAnsi="Times New Roman"/>
    </w:rPr>
  </w:style>
  <w:style w:type="paragraph" w:customStyle="1" w:styleId="7BB2F53AC7554DADB8B0D2E8B13D31F82">
    <w:name w:val="7BB2F53AC7554DADB8B0D2E8B13D31F82"/>
    <w:rsid w:val="00AC586C"/>
    <w:pPr>
      <w:widowControl w:val="0"/>
    </w:pPr>
    <w:rPr>
      <w:rFonts w:ascii="Times New Roman" w:hAnsi="Times New Roman"/>
    </w:rPr>
  </w:style>
  <w:style w:type="paragraph" w:customStyle="1" w:styleId="815BB74E984D49D599F8DB330AEFA1102">
    <w:name w:val="815BB74E984D49D599F8DB330AEFA1102"/>
    <w:rsid w:val="00AC586C"/>
    <w:pPr>
      <w:widowControl w:val="0"/>
      <w:ind w:left="480"/>
    </w:pPr>
    <w:rPr>
      <w:rFonts w:ascii="Times New Roman" w:hAnsi="Times New Roman"/>
    </w:rPr>
  </w:style>
  <w:style w:type="paragraph" w:customStyle="1" w:styleId="C16447D97E584F8E9ECF5144321AB99A2">
    <w:name w:val="C16447D97E584F8E9ECF5144321AB99A2"/>
    <w:rsid w:val="00AC586C"/>
    <w:pPr>
      <w:widowControl w:val="0"/>
      <w:ind w:left="480"/>
    </w:pPr>
    <w:rPr>
      <w:rFonts w:ascii="Times New Roman" w:hAnsi="Times New Roman"/>
    </w:rPr>
  </w:style>
  <w:style w:type="paragraph" w:customStyle="1" w:styleId="4CB208B2343F4848A67F80584928C6AA2">
    <w:name w:val="4CB208B2343F4848A67F80584928C6AA2"/>
    <w:rsid w:val="00AC586C"/>
    <w:pPr>
      <w:widowControl w:val="0"/>
      <w:ind w:left="480"/>
    </w:pPr>
    <w:rPr>
      <w:rFonts w:ascii="Times New Roman" w:hAnsi="Times New Roman"/>
    </w:rPr>
  </w:style>
  <w:style w:type="paragraph" w:customStyle="1" w:styleId="347F8118F05C4C6F93F7BB3EE2F5FB862">
    <w:name w:val="347F8118F05C4C6F93F7BB3EE2F5FB862"/>
    <w:rsid w:val="00AC586C"/>
    <w:pPr>
      <w:widowControl w:val="0"/>
      <w:ind w:left="480"/>
    </w:pPr>
    <w:rPr>
      <w:rFonts w:ascii="Times New Roman" w:hAnsi="Times New Roman"/>
    </w:rPr>
  </w:style>
  <w:style w:type="paragraph" w:customStyle="1" w:styleId="85FAEE42EB5C45E9B9FB412A710D47A42">
    <w:name w:val="85FAEE42EB5C45E9B9FB412A710D47A42"/>
    <w:rsid w:val="00AC586C"/>
    <w:pPr>
      <w:widowControl w:val="0"/>
    </w:pPr>
    <w:rPr>
      <w:rFonts w:ascii="Times New Roman" w:hAnsi="Times New Roman"/>
    </w:rPr>
  </w:style>
  <w:style w:type="paragraph" w:customStyle="1" w:styleId="F6A0F53E708247E08D120E92E8107F522">
    <w:name w:val="F6A0F53E708247E08D120E92E8107F522"/>
    <w:rsid w:val="00AC586C"/>
    <w:pPr>
      <w:widowControl w:val="0"/>
    </w:pPr>
    <w:rPr>
      <w:rFonts w:ascii="Times New Roman" w:hAnsi="Times New Roman"/>
    </w:rPr>
  </w:style>
  <w:style w:type="paragraph" w:customStyle="1" w:styleId="5F85305AC842422080602A4BD44F51B52">
    <w:name w:val="5F85305AC842422080602A4BD44F51B52"/>
    <w:rsid w:val="00AC586C"/>
    <w:pPr>
      <w:widowControl w:val="0"/>
    </w:pPr>
    <w:rPr>
      <w:rFonts w:ascii="Times New Roman" w:hAnsi="Times New Roman"/>
    </w:rPr>
  </w:style>
  <w:style w:type="paragraph" w:customStyle="1" w:styleId="CB62E540D1F74019B09D8BC0456AE5E12">
    <w:name w:val="CB62E540D1F74019B09D8BC0456AE5E12"/>
    <w:rsid w:val="00AC586C"/>
    <w:pPr>
      <w:widowControl w:val="0"/>
    </w:pPr>
    <w:rPr>
      <w:rFonts w:ascii="Times New Roman" w:hAnsi="Times New Roman"/>
    </w:rPr>
  </w:style>
  <w:style w:type="paragraph" w:customStyle="1" w:styleId="9DC719DA29714E33AB81ABA6F77D72E52">
    <w:name w:val="9DC719DA29714E33AB81ABA6F77D72E52"/>
    <w:rsid w:val="00AC586C"/>
    <w:pPr>
      <w:widowControl w:val="0"/>
    </w:pPr>
    <w:rPr>
      <w:rFonts w:ascii="Times New Roman" w:hAnsi="Times New Roman"/>
    </w:rPr>
  </w:style>
  <w:style w:type="paragraph" w:customStyle="1" w:styleId="F59A107A4B3D421394CA6297B6DF770E2">
    <w:name w:val="F59A107A4B3D421394CA6297B6DF770E2"/>
    <w:rsid w:val="00AC586C"/>
    <w:pPr>
      <w:widowControl w:val="0"/>
    </w:pPr>
    <w:rPr>
      <w:rFonts w:ascii="Times New Roman" w:hAnsi="Times New Roman"/>
    </w:rPr>
  </w:style>
  <w:style w:type="paragraph" w:customStyle="1" w:styleId="673B648FCC654213832BF76FE352082C2">
    <w:name w:val="673B648FCC654213832BF76FE352082C2"/>
    <w:rsid w:val="00AC586C"/>
    <w:pPr>
      <w:widowControl w:val="0"/>
    </w:pPr>
    <w:rPr>
      <w:rFonts w:ascii="Times New Roman" w:hAnsi="Times New Roman"/>
    </w:rPr>
  </w:style>
  <w:style w:type="paragraph" w:customStyle="1" w:styleId="21C6E174C4FC48AF80E525ABF75C4EE22">
    <w:name w:val="21C6E174C4FC48AF80E525ABF75C4EE22"/>
    <w:rsid w:val="00AC586C"/>
    <w:pPr>
      <w:widowControl w:val="0"/>
    </w:pPr>
    <w:rPr>
      <w:rFonts w:ascii="Times New Roman" w:hAnsi="Times New Roman"/>
    </w:rPr>
  </w:style>
  <w:style w:type="paragraph" w:customStyle="1" w:styleId="E78341192DCA44ECBDD62724C465FD242">
    <w:name w:val="E78341192DCA44ECBDD62724C465FD242"/>
    <w:rsid w:val="00AC586C"/>
    <w:pPr>
      <w:widowControl w:val="0"/>
    </w:pPr>
    <w:rPr>
      <w:rFonts w:ascii="Times New Roman" w:hAnsi="Times New Roman"/>
    </w:rPr>
  </w:style>
  <w:style w:type="paragraph" w:customStyle="1" w:styleId="BA394E06617845A0B5F03A92D25D60ED2">
    <w:name w:val="BA394E06617845A0B5F03A92D25D60ED2"/>
    <w:rsid w:val="00AC586C"/>
    <w:pPr>
      <w:widowControl w:val="0"/>
    </w:pPr>
    <w:rPr>
      <w:rFonts w:ascii="Times New Roman" w:hAnsi="Times New Roman"/>
    </w:rPr>
  </w:style>
  <w:style w:type="paragraph" w:customStyle="1" w:styleId="6E535042319840A7B64DFB295A4AC9062">
    <w:name w:val="6E535042319840A7B64DFB295A4AC9062"/>
    <w:rsid w:val="00AC586C"/>
    <w:pPr>
      <w:widowControl w:val="0"/>
    </w:pPr>
    <w:rPr>
      <w:rFonts w:ascii="Times New Roman" w:hAnsi="Times New Roman"/>
    </w:rPr>
  </w:style>
  <w:style w:type="paragraph" w:customStyle="1" w:styleId="ECEFA76CDD214F65A9708757BB85289F2">
    <w:name w:val="ECEFA76CDD214F65A9708757BB85289F2"/>
    <w:rsid w:val="00AC586C"/>
    <w:pPr>
      <w:widowControl w:val="0"/>
    </w:pPr>
    <w:rPr>
      <w:rFonts w:ascii="Times New Roman" w:hAnsi="Times New Roman"/>
    </w:rPr>
  </w:style>
  <w:style w:type="paragraph" w:customStyle="1" w:styleId="7739E60B0489441DBC0BDA37D71BA7591">
    <w:name w:val="7739E60B0489441DBC0BDA37D71BA7591"/>
    <w:rsid w:val="00AC586C"/>
    <w:pPr>
      <w:widowControl w:val="0"/>
    </w:pPr>
    <w:rPr>
      <w:rFonts w:ascii="Times New Roman" w:hAnsi="Times New Roman"/>
    </w:rPr>
  </w:style>
  <w:style w:type="paragraph" w:customStyle="1" w:styleId="E2A469FC278C440794F9D4168A9A4BF72">
    <w:name w:val="E2A469FC278C440794F9D4168A9A4BF72"/>
    <w:rsid w:val="00AC586C"/>
    <w:pPr>
      <w:widowControl w:val="0"/>
    </w:pPr>
    <w:rPr>
      <w:rFonts w:ascii="Times New Roman" w:hAnsi="Times New Roman"/>
    </w:rPr>
  </w:style>
  <w:style w:type="paragraph" w:customStyle="1" w:styleId="0464C7AE02A6444F98FD33974A67DC6C2">
    <w:name w:val="0464C7AE02A6444F98FD33974A67DC6C2"/>
    <w:rsid w:val="00AC586C"/>
    <w:pPr>
      <w:widowControl w:val="0"/>
    </w:pPr>
    <w:rPr>
      <w:rFonts w:ascii="Times New Roman" w:hAnsi="Times New Roman"/>
    </w:rPr>
  </w:style>
  <w:style w:type="paragraph" w:customStyle="1" w:styleId="0BB7C94172B44C24873C5832EFB245822">
    <w:name w:val="0BB7C94172B44C24873C5832EFB245822"/>
    <w:rsid w:val="00AC586C"/>
    <w:pPr>
      <w:widowControl w:val="0"/>
    </w:pPr>
    <w:rPr>
      <w:rFonts w:ascii="Times New Roman" w:hAnsi="Times New Roman"/>
    </w:rPr>
  </w:style>
  <w:style w:type="paragraph" w:customStyle="1" w:styleId="756EE772A9CE452CB004E82FAAFB0C6D2">
    <w:name w:val="756EE772A9CE452CB004E82FAAFB0C6D2"/>
    <w:rsid w:val="00AC586C"/>
    <w:pPr>
      <w:widowControl w:val="0"/>
    </w:pPr>
    <w:rPr>
      <w:rFonts w:ascii="Times New Roman" w:hAnsi="Times New Roman"/>
    </w:rPr>
  </w:style>
  <w:style w:type="paragraph" w:customStyle="1" w:styleId="6C952F10360240E9BEEA1645A4754E422">
    <w:name w:val="6C952F10360240E9BEEA1645A4754E422"/>
    <w:rsid w:val="00AC586C"/>
    <w:pPr>
      <w:widowControl w:val="0"/>
    </w:pPr>
    <w:rPr>
      <w:rFonts w:ascii="Times New Roman" w:hAnsi="Times New Roman"/>
    </w:rPr>
  </w:style>
  <w:style w:type="paragraph" w:customStyle="1" w:styleId="8761DE49E20F4117B6AC77EB31DEC8BD2">
    <w:name w:val="8761DE49E20F4117B6AC77EB31DEC8BD2"/>
    <w:rsid w:val="00AC586C"/>
    <w:pPr>
      <w:widowControl w:val="0"/>
    </w:pPr>
    <w:rPr>
      <w:rFonts w:ascii="Times New Roman" w:hAnsi="Times New Roman"/>
    </w:rPr>
  </w:style>
  <w:style w:type="paragraph" w:customStyle="1" w:styleId="D6FEF7BCC35D438CAAD7DF052751F6942">
    <w:name w:val="D6FEF7BCC35D438CAAD7DF052751F6942"/>
    <w:rsid w:val="00AC586C"/>
    <w:pPr>
      <w:widowControl w:val="0"/>
    </w:pPr>
    <w:rPr>
      <w:rFonts w:ascii="Times New Roman" w:hAnsi="Times New Roman"/>
    </w:rPr>
  </w:style>
  <w:style w:type="paragraph" w:customStyle="1" w:styleId="BD544CE9A6A64842B0DFC5B9984071592">
    <w:name w:val="BD544CE9A6A64842B0DFC5B9984071592"/>
    <w:rsid w:val="00AC586C"/>
    <w:pPr>
      <w:widowControl w:val="0"/>
    </w:pPr>
    <w:rPr>
      <w:rFonts w:ascii="Times New Roman" w:hAnsi="Times New Roman"/>
    </w:rPr>
  </w:style>
  <w:style w:type="paragraph" w:customStyle="1" w:styleId="24EAF6C7E0C847BA94CD7457A1A4E0182">
    <w:name w:val="24EAF6C7E0C847BA94CD7457A1A4E0182"/>
    <w:rsid w:val="00AC586C"/>
    <w:pPr>
      <w:widowControl w:val="0"/>
    </w:pPr>
    <w:rPr>
      <w:rFonts w:ascii="Times New Roman" w:hAnsi="Times New Roman"/>
    </w:rPr>
  </w:style>
  <w:style w:type="paragraph" w:customStyle="1" w:styleId="266839E364CB48638B4354C94F1D9FC02">
    <w:name w:val="266839E364CB48638B4354C94F1D9FC02"/>
    <w:rsid w:val="00AC586C"/>
    <w:pPr>
      <w:widowControl w:val="0"/>
    </w:pPr>
    <w:rPr>
      <w:rFonts w:ascii="Times New Roman" w:hAnsi="Times New Roman"/>
    </w:rPr>
  </w:style>
  <w:style w:type="paragraph" w:customStyle="1" w:styleId="4940166F60FF4D7A93E141673344FEEE2">
    <w:name w:val="4940166F60FF4D7A93E141673344FEEE2"/>
    <w:rsid w:val="00AC586C"/>
    <w:pPr>
      <w:widowControl w:val="0"/>
    </w:pPr>
    <w:rPr>
      <w:rFonts w:ascii="Times New Roman" w:hAnsi="Times New Roman"/>
    </w:rPr>
  </w:style>
  <w:style w:type="paragraph" w:customStyle="1" w:styleId="CD4554973A7F429FA0C4D3D4EE3A08482">
    <w:name w:val="CD4554973A7F429FA0C4D3D4EE3A08482"/>
    <w:rsid w:val="00AC586C"/>
    <w:pPr>
      <w:widowControl w:val="0"/>
    </w:pPr>
    <w:rPr>
      <w:rFonts w:ascii="Times New Roman" w:hAnsi="Times New Roman"/>
    </w:rPr>
  </w:style>
  <w:style w:type="paragraph" w:customStyle="1" w:styleId="8B96AEF150404AB2A1D8413EB43A07112">
    <w:name w:val="8B96AEF150404AB2A1D8413EB43A07112"/>
    <w:rsid w:val="00AC586C"/>
    <w:pPr>
      <w:widowControl w:val="0"/>
    </w:pPr>
    <w:rPr>
      <w:rFonts w:ascii="Times New Roman" w:hAnsi="Times New Roman"/>
    </w:rPr>
  </w:style>
  <w:style w:type="paragraph" w:customStyle="1" w:styleId="59509CACD67F43238984B7E075293A1F2">
    <w:name w:val="59509CACD67F43238984B7E075293A1F2"/>
    <w:rsid w:val="00AC586C"/>
    <w:pPr>
      <w:widowControl w:val="0"/>
    </w:pPr>
    <w:rPr>
      <w:rFonts w:ascii="Times New Roman" w:hAnsi="Times New Roman"/>
    </w:rPr>
  </w:style>
  <w:style w:type="paragraph" w:customStyle="1" w:styleId="24351E9FA7E94D4FB6E3061B740C3E642">
    <w:name w:val="24351E9FA7E94D4FB6E3061B740C3E642"/>
    <w:rsid w:val="00AC586C"/>
    <w:pPr>
      <w:widowControl w:val="0"/>
    </w:pPr>
    <w:rPr>
      <w:rFonts w:ascii="Times New Roman" w:hAnsi="Times New Roman"/>
    </w:rPr>
  </w:style>
  <w:style w:type="paragraph" w:customStyle="1" w:styleId="3A45F01B31104C7D9DC739B3F213A27A2">
    <w:name w:val="3A45F01B31104C7D9DC739B3F213A27A2"/>
    <w:rsid w:val="00AC586C"/>
    <w:pPr>
      <w:widowControl w:val="0"/>
    </w:pPr>
    <w:rPr>
      <w:rFonts w:ascii="Times New Roman" w:hAnsi="Times New Roman"/>
    </w:rPr>
  </w:style>
  <w:style w:type="paragraph" w:customStyle="1" w:styleId="A6AD028E4555479E91864ACA3AE01D442">
    <w:name w:val="A6AD028E4555479E91864ACA3AE01D442"/>
    <w:rsid w:val="00AC586C"/>
    <w:pPr>
      <w:widowControl w:val="0"/>
    </w:pPr>
    <w:rPr>
      <w:rFonts w:ascii="Times New Roman" w:hAnsi="Times New Roman"/>
    </w:rPr>
  </w:style>
  <w:style w:type="paragraph" w:customStyle="1" w:styleId="96D6D8263C064C4A98DD610781B0CD3B2">
    <w:name w:val="96D6D8263C064C4A98DD610781B0CD3B2"/>
    <w:rsid w:val="00AC586C"/>
    <w:pPr>
      <w:widowControl w:val="0"/>
    </w:pPr>
    <w:rPr>
      <w:rFonts w:ascii="Times New Roman" w:hAnsi="Times New Roman"/>
    </w:rPr>
  </w:style>
  <w:style w:type="paragraph" w:customStyle="1" w:styleId="47FF1CFAFD594146BA225D6E77F5DC782">
    <w:name w:val="47FF1CFAFD594146BA225D6E77F5DC782"/>
    <w:rsid w:val="00AC586C"/>
    <w:pPr>
      <w:widowControl w:val="0"/>
    </w:pPr>
    <w:rPr>
      <w:rFonts w:ascii="Times New Roman" w:hAnsi="Times New Roman"/>
    </w:rPr>
  </w:style>
  <w:style w:type="paragraph" w:customStyle="1" w:styleId="7E7AA7A572DE4BA3BB259BBFBF55F0112">
    <w:name w:val="7E7AA7A572DE4BA3BB259BBFBF55F0112"/>
    <w:rsid w:val="00AC586C"/>
    <w:pPr>
      <w:widowControl w:val="0"/>
    </w:pPr>
    <w:rPr>
      <w:rFonts w:ascii="Times New Roman" w:hAnsi="Times New Roman"/>
    </w:rPr>
  </w:style>
  <w:style w:type="paragraph" w:customStyle="1" w:styleId="4F5417EC92AF45CDBA1DA2998C5C67572">
    <w:name w:val="4F5417EC92AF45CDBA1DA2998C5C67572"/>
    <w:rsid w:val="00AC586C"/>
    <w:pPr>
      <w:widowControl w:val="0"/>
      <w:snapToGrid w:val="0"/>
    </w:pPr>
    <w:rPr>
      <w:rFonts w:ascii="Times New Roman" w:hAnsi="Times New Roman" w:cs="Times New Roman"/>
      <w:color w:val="385623" w:themeColor="accent6" w:themeShade="80"/>
      <w:u w:val="single"/>
    </w:rPr>
  </w:style>
  <w:style w:type="paragraph" w:customStyle="1" w:styleId="5987A4ED27724839B047FDCE72434BF92">
    <w:name w:val="5987A4ED27724839B047FDCE72434BF92"/>
    <w:rsid w:val="00AC586C"/>
    <w:pPr>
      <w:widowControl w:val="0"/>
    </w:pPr>
    <w:rPr>
      <w:rFonts w:ascii="Times New Roman" w:hAnsi="Times New Roman"/>
    </w:rPr>
  </w:style>
  <w:style w:type="paragraph" w:customStyle="1" w:styleId="975759B4D7CB4864BAF814132C6725922">
    <w:name w:val="975759B4D7CB4864BAF814132C6725922"/>
    <w:rsid w:val="00AC586C"/>
    <w:pPr>
      <w:widowControl w:val="0"/>
    </w:pPr>
    <w:rPr>
      <w:rFonts w:ascii="Times New Roman" w:hAnsi="Times New Roman"/>
    </w:rPr>
  </w:style>
  <w:style w:type="paragraph" w:customStyle="1" w:styleId="64D5A8275BE24DF5B2452B77F44C8F22">
    <w:name w:val="64D5A8275BE24DF5B2452B77F44C8F22"/>
    <w:rsid w:val="00543D0E"/>
    <w:pPr>
      <w:widowControl w:val="0"/>
    </w:pPr>
  </w:style>
  <w:style w:type="paragraph" w:customStyle="1" w:styleId="6B7973FA6D55489AA12A9C680AC09275">
    <w:name w:val="6B7973FA6D55489AA12A9C680AC09275"/>
    <w:rsid w:val="00543D0E"/>
    <w:pPr>
      <w:widowControl w:val="0"/>
    </w:pPr>
  </w:style>
  <w:style w:type="paragraph" w:customStyle="1" w:styleId="3B002712A768489688052BEF48CD4D8F">
    <w:name w:val="3B002712A768489688052BEF48CD4D8F"/>
    <w:rsid w:val="00543D0E"/>
    <w:pPr>
      <w:widowControl w:val="0"/>
    </w:pPr>
  </w:style>
  <w:style w:type="paragraph" w:customStyle="1" w:styleId="98D0FFF2E24D457FB1DFE49E3C7DD988">
    <w:name w:val="98D0FFF2E24D457FB1DFE49E3C7DD988"/>
    <w:rsid w:val="00543D0E"/>
    <w:pPr>
      <w:widowControl w:val="0"/>
    </w:pPr>
  </w:style>
  <w:style w:type="paragraph" w:customStyle="1" w:styleId="5BB915AF5960485786849466AA62877D">
    <w:name w:val="5BB915AF5960485786849466AA62877D"/>
    <w:rsid w:val="00543D0E"/>
    <w:pPr>
      <w:widowControl w:val="0"/>
    </w:pPr>
  </w:style>
  <w:style w:type="paragraph" w:customStyle="1" w:styleId="AAA4DE9B3A1448CAB0E2A028C99C760E">
    <w:name w:val="AAA4DE9B3A1448CAB0E2A028C99C760E"/>
    <w:rsid w:val="00543D0E"/>
    <w:pPr>
      <w:widowControl w:val="0"/>
    </w:pPr>
  </w:style>
  <w:style w:type="paragraph" w:customStyle="1" w:styleId="A984E6E48F8E45FE8A543DE63FFF55AB">
    <w:name w:val="A984E6E48F8E45FE8A543DE63FFF55AB"/>
    <w:rsid w:val="00543D0E"/>
    <w:pPr>
      <w:widowControl w:val="0"/>
    </w:pPr>
  </w:style>
  <w:style w:type="paragraph" w:customStyle="1" w:styleId="179EEF073DFE435188557E2FB1A56BEB">
    <w:name w:val="179EEF073DFE435188557E2FB1A56BEB"/>
    <w:rsid w:val="00543D0E"/>
    <w:pPr>
      <w:widowControl w:val="0"/>
    </w:pPr>
  </w:style>
  <w:style w:type="paragraph" w:customStyle="1" w:styleId="A70DB4DFC81A4C609B095CDAABDD5C34">
    <w:name w:val="A70DB4DFC81A4C609B095CDAABDD5C34"/>
    <w:rsid w:val="00543D0E"/>
    <w:pPr>
      <w:widowControl w:val="0"/>
    </w:pPr>
  </w:style>
  <w:style w:type="paragraph" w:customStyle="1" w:styleId="4D85A396E01B468EACE8F0C67D078BF6">
    <w:name w:val="4D85A396E01B468EACE8F0C67D078BF6"/>
    <w:rsid w:val="00543D0E"/>
    <w:pPr>
      <w:widowControl w:val="0"/>
    </w:pPr>
  </w:style>
  <w:style w:type="paragraph" w:customStyle="1" w:styleId="58384F43FAE54B6FA82E22EC1F780236">
    <w:name w:val="58384F43FAE54B6FA82E22EC1F780236"/>
    <w:rsid w:val="00543D0E"/>
    <w:pPr>
      <w:widowControl w:val="0"/>
    </w:pPr>
  </w:style>
  <w:style w:type="paragraph" w:customStyle="1" w:styleId="332E38CDCCE14E0FA7879C1CADB68001">
    <w:name w:val="332E38CDCCE14E0FA7879C1CADB68001"/>
    <w:rsid w:val="00543D0E"/>
    <w:pPr>
      <w:widowControl w:val="0"/>
    </w:pPr>
  </w:style>
  <w:style w:type="paragraph" w:customStyle="1" w:styleId="43F0365785AD48DEA4CE8FC8056D2747">
    <w:name w:val="43F0365785AD48DEA4CE8FC8056D2747"/>
    <w:rsid w:val="00543D0E"/>
    <w:pPr>
      <w:widowControl w:val="0"/>
    </w:pPr>
  </w:style>
  <w:style w:type="paragraph" w:customStyle="1" w:styleId="90F5C51218A445DCAAD6E605651D731A3">
    <w:name w:val="90F5C51218A445DCAAD6E605651D731A3"/>
    <w:rsid w:val="00543D0E"/>
    <w:pPr>
      <w:widowControl w:val="0"/>
    </w:pPr>
    <w:rPr>
      <w:rFonts w:ascii="Times New Roman" w:hAnsi="Times New Roman"/>
    </w:rPr>
  </w:style>
  <w:style w:type="paragraph" w:customStyle="1" w:styleId="D95FA8F8F13442B5A0C8C7FEC31BBEA13">
    <w:name w:val="D95FA8F8F13442B5A0C8C7FEC31BBEA13"/>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3">
    <w:name w:val="CD61C16F165548A383D363E7297A40293"/>
    <w:rsid w:val="00543D0E"/>
    <w:pPr>
      <w:widowControl w:val="0"/>
    </w:pPr>
    <w:rPr>
      <w:rFonts w:ascii="Times New Roman" w:hAnsi="Times New Roman"/>
    </w:rPr>
  </w:style>
  <w:style w:type="paragraph" w:customStyle="1" w:styleId="62FE56BBEB5C4FE0A205CACC5486E7FB3">
    <w:name w:val="62FE56BBEB5C4FE0A205CACC5486E7FB3"/>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3">
    <w:name w:val="0A2F8A45618A409FBA91FD11B0145D2B3"/>
    <w:rsid w:val="00543D0E"/>
    <w:pPr>
      <w:widowControl w:val="0"/>
    </w:pPr>
    <w:rPr>
      <w:rFonts w:ascii="Times New Roman" w:hAnsi="Times New Roman"/>
    </w:rPr>
  </w:style>
  <w:style w:type="paragraph" w:customStyle="1" w:styleId="25CF133197DF4D4691435333C1FA60803">
    <w:name w:val="25CF133197DF4D4691435333C1FA60803"/>
    <w:rsid w:val="00543D0E"/>
    <w:pPr>
      <w:widowControl w:val="0"/>
    </w:pPr>
    <w:rPr>
      <w:rFonts w:ascii="Times New Roman" w:hAnsi="Times New Roman"/>
    </w:rPr>
  </w:style>
  <w:style w:type="paragraph" w:customStyle="1" w:styleId="A34C020A7B1A4C63920900CB950324663">
    <w:name w:val="A34C020A7B1A4C63920900CB950324663"/>
    <w:rsid w:val="00543D0E"/>
    <w:pPr>
      <w:widowControl w:val="0"/>
    </w:pPr>
    <w:rPr>
      <w:rFonts w:ascii="Times New Roman" w:hAnsi="Times New Roman"/>
    </w:rPr>
  </w:style>
  <w:style w:type="paragraph" w:customStyle="1" w:styleId="B1C1083556B1418680C2A9E6D03D7B583">
    <w:name w:val="B1C1083556B1418680C2A9E6D03D7B583"/>
    <w:rsid w:val="00543D0E"/>
    <w:pPr>
      <w:widowControl w:val="0"/>
    </w:pPr>
    <w:rPr>
      <w:rFonts w:ascii="Times New Roman" w:hAnsi="Times New Roman"/>
    </w:rPr>
  </w:style>
  <w:style w:type="paragraph" w:customStyle="1" w:styleId="C66926F32D424A849C58FC6B72207A343">
    <w:name w:val="C66926F32D424A849C58FC6B72207A343"/>
    <w:rsid w:val="00543D0E"/>
    <w:pPr>
      <w:widowControl w:val="0"/>
    </w:pPr>
    <w:rPr>
      <w:rFonts w:ascii="Times New Roman" w:hAnsi="Times New Roman"/>
    </w:rPr>
  </w:style>
  <w:style w:type="paragraph" w:customStyle="1" w:styleId="BCE160363B8748538AD30D23C63B5B3A3">
    <w:name w:val="BCE160363B8748538AD30D23C63B5B3A3"/>
    <w:rsid w:val="00543D0E"/>
    <w:pPr>
      <w:widowControl w:val="0"/>
    </w:pPr>
    <w:rPr>
      <w:rFonts w:ascii="Times New Roman" w:hAnsi="Times New Roman"/>
    </w:rPr>
  </w:style>
  <w:style w:type="paragraph" w:customStyle="1" w:styleId="A984E6E48F8E45FE8A543DE63FFF55AB1">
    <w:name w:val="A984E6E48F8E45FE8A543DE63FFF55AB1"/>
    <w:rsid w:val="00543D0E"/>
    <w:pPr>
      <w:widowControl w:val="0"/>
    </w:pPr>
    <w:rPr>
      <w:rFonts w:ascii="Times New Roman" w:hAnsi="Times New Roman"/>
    </w:rPr>
  </w:style>
  <w:style w:type="paragraph" w:customStyle="1" w:styleId="179EEF073DFE435188557E2FB1A56BEB1">
    <w:name w:val="179EEF073DFE435188557E2FB1A56BEB1"/>
    <w:rsid w:val="00543D0E"/>
    <w:pPr>
      <w:widowControl w:val="0"/>
    </w:pPr>
    <w:rPr>
      <w:rFonts w:ascii="Times New Roman" w:hAnsi="Times New Roman"/>
    </w:rPr>
  </w:style>
  <w:style w:type="paragraph" w:customStyle="1" w:styleId="A70DB4DFC81A4C609B095CDAABDD5C341">
    <w:name w:val="A70DB4DFC81A4C609B095CDAABDD5C341"/>
    <w:rsid w:val="00543D0E"/>
    <w:pPr>
      <w:widowControl w:val="0"/>
    </w:pPr>
    <w:rPr>
      <w:rFonts w:ascii="Times New Roman" w:hAnsi="Times New Roman"/>
    </w:rPr>
  </w:style>
  <w:style w:type="paragraph" w:customStyle="1" w:styleId="4D85A396E01B468EACE8F0C67D078BF61">
    <w:name w:val="4D85A396E01B468EACE8F0C67D078BF61"/>
    <w:rsid w:val="00543D0E"/>
    <w:pPr>
      <w:widowControl w:val="0"/>
    </w:pPr>
    <w:rPr>
      <w:rFonts w:ascii="Times New Roman" w:hAnsi="Times New Roman"/>
    </w:rPr>
  </w:style>
  <w:style w:type="paragraph" w:customStyle="1" w:styleId="58384F43FAE54B6FA82E22EC1F7802361">
    <w:name w:val="58384F43FAE54B6FA82E22EC1F7802361"/>
    <w:rsid w:val="00543D0E"/>
    <w:pPr>
      <w:widowControl w:val="0"/>
    </w:pPr>
    <w:rPr>
      <w:rFonts w:ascii="Times New Roman" w:hAnsi="Times New Roman"/>
    </w:rPr>
  </w:style>
  <w:style w:type="paragraph" w:customStyle="1" w:styleId="332E38CDCCE14E0FA7879C1CADB680011">
    <w:name w:val="332E38CDCCE14E0FA7879C1CADB680011"/>
    <w:rsid w:val="00543D0E"/>
    <w:pPr>
      <w:widowControl w:val="0"/>
    </w:pPr>
    <w:rPr>
      <w:rFonts w:ascii="Times New Roman" w:hAnsi="Times New Roman"/>
    </w:rPr>
  </w:style>
  <w:style w:type="paragraph" w:customStyle="1" w:styleId="43F0365785AD48DEA4CE8FC8056D27471">
    <w:name w:val="43F0365785AD48DEA4CE8FC8056D27471"/>
    <w:rsid w:val="00543D0E"/>
    <w:pPr>
      <w:widowControl w:val="0"/>
    </w:pPr>
    <w:rPr>
      <w:rFonts w:ascii="Times New Roman" w:hAnsi="Times New Roman"/>
    </w:rPr>
  </w:style>
  <w:style w:type="paragraph" w:customStyle="1" w:styleId="815BB74E984D49D599F8DB330AEFA1103">
    <w:name w:val="815BB74E984D49D599F8DB330AEFA1103"/>
    <w:rsid w:val="00543D0E"/>
    <w:pPr>
      <w:widowControl w:val="0"/>
      <w:ind w:left="480"/>
    </w:pPr>
    <w:rPr>
      <w:rFonts w:ascii="Times New Roman" w:hAnsi="Times New Roman"/>
    </w:rPr>
  </w:style>
  <w:style w:type="paragraph" w:customStyle="1" w:styleId="C16447D97E584F8E9ECF5144321AB99A3">
    <w:name w:val="C16447D97E584F8E9ECF5144321AB99A3"/>
    <w:rsid w:val="00543D0E"/>
    <w:pPr>
      <w:widowControl w:val="0"/>
      <w:ind w:left="480"/>
    </w:pPr>
    <w:rPr>
      <w:rFonts w:ascii="Times New Roman" w:hAnsi="Times New Roman"/>
    </w:rPr>
  </w:style>
  <w:style w:type="paragraph" w:customStyle="1" w:styleId="4CB208B2343F4848A67F80584928C6AA3">
    <w:name w:val="4CB208B2343F4848A67F80584928C6AA3"/>
    <w:rsid w:val="00543D0E"/>
    <w:pPr>
      <w:widowControl w:val="0"/>
      <w:ind w:left="480"/>
    </w:pPr>
    <w:rPr>
      <w:rFonts w:ascii="Times New Roman" w:hAnsi="Times New Roman"/>
    </w:rPr>
  </w:style>
  <w:style w:type="paragraph" w:customStyle="1" w:styleId="347F8118F05C4C6F93F7BB3EE2F5FB863">
    <w:name w:val="347F8118F05C4C6F93F7BB3EE2F5FB863"/>
    <w:rsid w:val="00543D0E"/>
    <w:pPr>
      <w:widowControl w:val="0"/>
      <w:ind w:left="480"/>
    </w:pPr>
    <w:rPr>
      <w:rFonts w:ascii="Times New Roman" w:hAnsi="Times New Roman"/>
    </w:rPr>
  </w:style>
  <w:style w:type="paragraph" w:customStyle="1" w:styleId="85FAEE42EB5C45E9B9FB412A710D47A43">
    <w:name w:val="85FAEE42EB5C45E9B9FB412A710D47A43"/>
    <w:rsid w:val="00543D0E"/>
    <w:pPr>
      <w:widowControl w:val="0"/>
    </w:pPr>
    <w:rPr>
      <w:rFonts w:ascii="Times New Roman" w:hAnsi="Times New Roman"/>
    </w:rPr>
  </w:style>
  <w:style w:type="paragraph" w:customStyle="1" w:styleId="F6A0F53E708247E08D120E92E8107F523">
    <w:name w:val="F6A0F53E708247E08D120E92E8107F523"/>
    <w:rsid w:val="00543D0E"/>
    <w:pPr>
      <w:widowControl w:val="0"/>
    </w:pPr>
    <w:rPr>
      <w:rFonts w:ascii="Times New Roman" w:hAnsi="Times New Roman"/>
    </w:rPr>
  </w:style>
  <w:style w:type="paragraph" w:customStyle="1" w:styleId="5F85305AC842422080602A4BD44F51B53">
    <w:name w:val="5F85305AC842422080602A4BD44F51B53"/>
    <w:rsid w:val="00543D0E"/>
    <w:pPr>
      <w:widowControl w:val="0"/>
    </w:pPr>
    <w:rPr>
      <w:rFonts w:ascii="Times New Roman" w:hAnsi="Times New Roman"/>
    </w:rPr>
  </w:style>
  <w:style w:type="paragraph" w:customStyle="1" w:styleId="CB62E540D1F74019B09D8BC0456AE5E13">
    <w:name w:val="CB62E540D1F74019B09D8BC0456AE5E13"/>
    <w:rsid w:val="00543D0E"/>
    <w:pPr>
      <w:widowControl w:val="0"/>
    </w:pPr>
    <w:rPr>
      <w:rFonts w:ascii="Times New Roman" w:hAnsi="Times New Roman"/>
    </w:rPr>
  </w:style>
  <w:style w:type="paragraph" w:customStyle="1" w:styleId="9DC719DA29714E33AB81ABA6F77D72E53">
    <w:name w:val="9DC719DA29714E33AB81ABA6F77D72E53"/>
    <w:rsid w:val="00543D0E"/>
    <w:pPr>
      <w:widowControl w:val="0"/>
    </w:pPr>
    <w:rPr>
      <w:rFonts w:ascii="Times New Roman" w:hAnsi="Times New Roman"/>
    </w:rPr>
  </w:style>
  <w:style w:type="paragraph" w:customStyle="1" w:styleId="F59A107A4B3D421394CA6297B6DF770E3">
    <w:name w:val="F59A107A4B3D421394CA6297B6DF770E3"/>
    <w:rsid w:val="00543D0E"/>
    <w:pPr>
      <w:widowControl w:val="0"/>
    </w:pPr>
    <w:rPr>
      <w:rFonts w:ascii="Times New Roman" w:hAnsi="Times New Roman"/>
    </w:rPr>
  </w:style>
  <w:style w:type="paragraph" w:customStyle="1" w:styleId="673B648FCC654213832BF76FE352082C3">
    <w:name w:val="673B648FCC654213832BF76FE352082C3"/>
    <w:rsid w:val="00543D0E"/>
    <w:pPr>
      <w:widowControl w:val="0"/>
    </w:pPr>
    <w:rPr>
      <w:rFonts w:ascii="Times New Roman" w:hAnsi="Times New Roman"/>
    </w:rPr>
  </w:style>
  <w:style w:type="paragraph" w:customStyle="1" w:styleId="21C6E174C4FC48AF80E525ABF75C4EE23">
    <w:name w:val="21C6E174C4FC48AF80E525ABF75C4EE23"/>
    <w:rsid w:val="00543D0E"/>
    <w:pPr>
      <w:widowControl w:val="0"/>
    </w:pPr>
    <w:rPr>
      <w:rFonts w:ascii="Times New Roman" w:hAnsi="Times New Roman"/>
    </w:rPr>
  </w:style>
  <w:style w:type="paragraph" w:customStyle="1" w:styleId="E78341192DCA44ECBDD62724C465FD243">
    <w:name w:val="E78341192DCA44ECBDD62724C465FD243"/>
    <w:rsid w:val="00543D0E"/>
    <w:pPr>
      <w:widowControl w:val="0"/>
    </w:pPr>
    <w:rPr>
      <w:rFonts w:ascii="Times New Roman" w:hAnsi="Times New Roman"/>
    </w:rPr>
  </w:style>
  <w:style w:type="paragraph" w:customStyle="1" w:styleId="BA394E06617845A0B5F03A92D25D60ED3">
    <w:name w:val="BA394E06617845A0B5F03A92D25D60ED3"/>
    <w:rsid w:val="00543D0E"/>
    <w:pPr>
      <w:widowControl w:val="0"/>
    </w:pPr>
    <w:rPr>
      <w:rFonts w:ascii="Times New Roman" w:hAnsi="Times New Roman"/>
    </w:rPr>
  </w:style>
  <w:style w:type="paragraph" w:customStyle="1" w:styleId="6E535042319840A7B64DFB295A4AC9063">
    <w:name w:val="6E535042319840A7B64DFB295A4AC9063"/>
    <w:rsid w:val="00543D0E"/>
    <w:pPr>
      <w:widowControl w:val="0"/>
    </w:pPr>
    <w:rPr>
      <w:rFonts w:ascii="Times New Roman" w:hAnsi="Times New Roman"/>
    </w:rPr>
  </w:style>
  <w:style w:type="paragraph" w:customStyle="1" w:styleId="ECEFA76CDD214F65A9708757BB85289F3">
    <w:name w:val="ECEFA76CDD214F65A9708757BB85289F3"/>
    <w:rsid w:val="00543D0E"/>
    <w:pPr>
      <w:widowControl w:val="0"/>
    </w:pPr>
    <w:rPr>
      <w:rFonts w:ascii="Times New Roman" w:hAnsi="Times New Roman"/>
    </w:rPr>
  </w:style>
  <w:style w:type="paragraph" w:customStyle="1" w:styleId="7739E60B0489441DBC0BDA37D71BA7592">
    <w:name w:val="7739E60B0489441DBC0BDA37D71BA7592"/>
    <w:rsid w:val="00543D0E"/>
    <w:pPr>
      <w:widowControl w:val="0"/>
    </w:pPr>
    <w:rPr>
      <w:rFonts w:ascii="Times New Roman" w:hAnsi="Times New Roman"/>
    </w:rPr>
  </w:style>
  <w:style w:type="paragraph" w:customStyle="1" w:styleId="E2A469FC278C440794F9D4168A9A4BF73">
    <w:name w:val="E2A469FC278C440794F9D4168A9A4BF73"/>
    <w:rsid w:val="00543D0E"/>
    <w:pPr>
      <w:widowControl w:val="0"/>
    </w:pPr>
    <w:rPr>
      <w:rFonts w:ascii="Times New Roman" w:hAnsi="Times New Roman"/>
    </w:rPr>
  </w:style>
  <w:style w:type="paragraph" w:customStyle="1" w:styleId="0464C7AE02A6444F98FD33974A67DC6C3">
    <w:name w:val="0464C7AE02A6444F98FD33974A67DC6C3"/>
    <w:rsid w:val="00543D0E"/>
    <w:pPr>
      <w:widowControl w:val="0"/>
    </w:pPr>
    <w:rPr>
      <w:rFonts w:ascii="Times New Roman" w:hAnsi="Times New Roman"/>
    </w:rPr>
  </w:style>
  <w:style w:type="paragraph" w:customStyle="1" w:styleId="0BB7C94172B44C24873C5832EFB245823">
    <w:name w:val="0BB7C94172B44C24873C5832EFB245823"/>
    <w:rsid w:val="00543D0E"/>
    <w:pPr>
      <w:widowControl w:val="0"/>
    </w:pPr>
    <w:rPr>
      <w:rFonts w:ascii="Times New Roman" w:hAnsi="Times New Roman"/>
    </w:rPr>
  </w:style>
  <w:style w:type="paragraph" w:customStyle="1" w:styleId="756EE772A9CE452CB004E82FAAFB0C6D3">
    <w:name w:val="756EE772A9CE452CB004E82FAAFB0C6D3"/>
    <w:rsid w:val="00543D0E"/>
    <w:pPr>
      <w:widowControl w:val="0"/>
    </w:pPr>
    <w:rPr>
      <w:rFonts w:ascii="Times New Roman" w:hAnsi="Times New Roman"/>
    </w:rPr>
  </w:style>
  <w:style w:type="paragraph" w:customStyle="1" w:styleId="6C952F10360240E9BEEA1645A4754E423">
    <w:name w:val="6C952F10360240E9BEEA1645A4754E423"/>
    <w:rsid w:val="00543D0E"/>
    <w:pPr>
      <w:widowControl w:val="0"/>
    </w:pPr>
    <w:rPr>
      <w:rFonts w:ascii="Times New Roman" w:hAnsi="Times New Roman"/>
    </w:rPr>
  </w:style>
  <w:style w:type="paragraph" w:customStyle="1" w:styleId="8761DE49E20F4117B6AC77EB31DEC8BD3">
    <w:name w:val="8761DE49E20F4117B6AC77EB31DEC8BD3"/>
    <w:rsid w:val="00543D0E"/>
    <w:pPr>
      <w:widowControl w:val="0"/>
    </w:pPr>
    <w:rPr>
      <w:rFonts w:ascii="Times New Roman" w:hAnsi="Times New Roman"/>
    </w:rPr>
  </w:style>
  <w:style w:type="paragraph" w:customStyle="1" w:styleId="D6FEF7BCC35D438CAAD7DF052751F6943">
    <w:name w:val="D6FEF7BCC35D438CAAD7DF052751F6943"/>
    <w:rsid w:val="00543D0E"/>
    <w:pPr>
      <w:widowControl w:val="0"/>
    </w:pPr>
    <w:rPr>
      <w:rFonts w:ascii="Times New Roman" w:hAnsi="Times New Roman"/>
    </w:rPr>
  </w:style>
  <w:style w:type="paragraph" w:customStyle="1" w:styleId="BD544CE9A6A64842B0DFC5B9984071593">
    <w:name w:val="BD544CE9A6A64842B0DFC5B9984071593"/>
    <w:rsid w:val="00543D0E"/>
    <w:pPr>
      <w:widowControl w:val="0"/>
    </w:pPr>
    <w:rPr>
      <w:rFonts w:ascii="Times New Roman" w:hAnsi="Times New Roman"/>
    </w:rPr>
  </w:style>
  <w:style w:type="paragraph" w:customStyle="1" w:styleId="24EAF6C7E0C847BA94CD7457A1A4E0183">
    <w:name w:val="24EAF6C7E0C847BA94CD7457A1A4E0183"/>
    <w:rsid w:val="00543D0E"/>
    <w:pPr>
      <w:widowControl w:val="0"/>
    </w:pPr>
    <w:rPr>
      <w:rFonts w:ascii="Times New Roman" w:hAnsi="Times New Roman"/>
    </w:rPr>
  </w:style>
  <w:style w:type="paragraph" w:customStyle="1" w:styleId="266839E364CB48638B4354C94F1D9FC03">
    <w:name w:val="266839E364CB48638B4354C94F1D9FC03"/>
    <w:rsid w:val="00543D0E"/>
    <w:pPr>
      <w:widowControl w:val="0"/>
    </w:pPr>
    <w:rPr>
      <w:rFonts w:ascii="Times New Roman" w:hAnsi="Times New Roman"/>
    </w:rPr>
  </w:style>
  <w:style w:type="paragraph" w:customStyle="1" w:styleId="4940166F60FF4D7A93E141673344FEEE3">
    <w:name w:val="4940166F60FF4D7A93E141673344FEEE3"/>
    <w:rsid w:val="00543D0E"/>
    <w:pPr>
      <w:widowControl w:val="0"/>
    </w:pPr>
    <w:rPr>
      <w:rFonts w:ascii="Times New Roman" w:hAnsi="Times New Roman"/>
    </w:rPr>
  </w:style>
  <w:style w:type="paragraph" w:customStyle="1" w:styleId="CD4554973A7F429FA0C4D3D4EE3A08483">
    <w:name w:val="CD4554973A7F429FA0C4D3D4EE3A08483"/>
    <w:rsid w:val="00543D0E"/>
    <w:pPr>
      <w:widowControl w:val="0"/>
    </w:pPr>
    <w:rPr>
      <w:rFonts w:ascii="Times New Roman" w:hAnsi="Times New Roman"/>
    </w:rPr>
  </w:style>
  <w:style w:type="paragraph" w:customStyle="1" w:styleId="8B96AEF150404AB2A1D8413EB43A07113">
    <w:name w:val="8B96AEF150404AB2A1D8413EB43A07113"/>
    <w:rsid w:val="00543D0E"/>
    <w:pPr>
      <w:widowControl w:val="0"/>
    </w:pPr>
    <w:rPr>
      <w:rFonts w:ascii="Times New Roman" w:hAnsi="Times New Roman"/>
    </w:rPr>
  </w:style>
  <w:style w:type="paragraph" w:customStyle="1" w:styleId="59509CACD67F43238984B7E075293A1F3">
    <w:name w:val="59509CACD67F43238984B7E075293A1F3"/>
    <w:rsid w:val="00543D0E"/>
    <w:pPr>
      <w:widowControl w:val="0"/>
    </w:pPr>
    <w:rPr>
      <w:rFonts w:ascii="Times New Roman" w:hAnsi="Times New Roman"/>
    </w:rPr>
  </w:style>
  <w:style w:type="paragraph" w:customStyle="1" w:styleId="24351E9FA7E94D4FB6E3061B740C3E643">
    <w:name w:val="24351E9FA7E94D4FB6E3061B740C3E643"/>
    <w:rsid w:val="00543D0E"/>
    <w:pPr>
      <w:widowControl w:val="0"/>
    </w:pPr>
    <w:rPr>
      <w:rFonts w:ascii="Times New Roman" w:hAnsi="Times New Roman"/>
    </w:rPr>
  </w:style>
  <w:style w:type="paragraph" w:customStyle="1" w:styleId="3A45F01B31104C7D9DC739B3F213A27A3">
    <w:name w:val="3A45F01B31104C7D9DC739B3F213A27A3"/>
    <w:rsid w:val="00543D0E"/>
    <w:pPr>
      <w:widowControl w:val="0"/>
    </w:pPr>
    <w:rPr>
      <w:rFonts w:ascii="Times New Roman" w:hAnsi="Times New Roman"/>
    </w:rPr>
  </w:style>
  <w:style w:type="paragraph" w:customStyle="1" w:styleId="A6AD028E4555479E91864ACA3AE01D443">
    <w:name w:val="A6AD028E4555479E91864ACA3AE01D443"/>
    <w:rsid w:val="00543D0E"/>
    <w:pPr>
      <w:widowControl w:val="0"/>
    </w:pPr>
    <w:rPr>
      <w:rFonts w:ascii="Times New Roman" w:hAnsi="Times New Roman"/>
    </w:rPr>
  </w:style>
  <w:style w:type="paragraph" w:customStyle="1" w:styleId="96D6D8263C064C4A98DD610781B0CD3B3">
    <w:name w:val="96D6D8263C064C4A98DD610781B0CD3B3"/>
    <w:rsid w:val="00543D0E"/>
    <w:pPr>
      <w:widowControl w:val="0"/>
    </w:pPr>
    <w:rPr>
      <w:rFonts w:ascii="Times New Roman" w:hAnsi="Times New Roman"/>
    </w:rPr>
  </w:style>
  <w:style w:type="paragraph" w:customStyle="1" w:styleId="47FF1CFAFD594146BA225D6E77F5DC783">
    <w:name w:val="47FF1CFAFD594146BA225D6E77F5DC783"/>
    <w:rsid w:val="00543D0E"/>
    <w:pPr>
      <w:widowControl w:val="0"/>
    </w:pPr>
    <w:rPr>
      <w:rFonts w:ascii="Times New Roman" w:hAnsi="Times New Roman"/>
    </w:rPr>
  </w:style>
  <w:style w:type="paragraph" w:customStyle="1" w:styleId="7E7AA7A572DE4BA3BB259BBFBF55F0113">
    <w:name w:val="7E7AA7A572DE4BA3BB259BBFBF55F0113"/>
    <w:rsid w:val="00543D0E"/>
    <w:pPr>
      <w:widowControl w:val="0"/>
    </w:pPr>
    <w:rPr>
      <w:rFonts w:ascii="Times New Roman" w:hAnsi="Times New Roman"/>
    </w:rPr>
  </w:style>
  <w:style w:type="paragraph" w:customStyle="1" w:styleId="4F5417EC92AF45CDBA1DA2998C5C67573">
    <w:name w:val="4F5417EC92AF45CDBA1DA2998C5C67573"/>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3">
    <w:name w:val="5987A4ED27724839B047FDCE72434BF93"/>
    <w:rsid w:val="00543D0E"/>
    <w:pPr>
      <w:widowControl w:val="0"/>
    </w:pPr>
    <w:rPr>
      <w:rFonts w:ascii="Times New Roman" w:hAnsi="Times New Roman"/>
    </w:rPr>
  </w:style>
  <w:style w:type="paragraph" w:customStyle="1" w:styleId="975759B4D7CB4864BAF814132C6725923">
    <w:name w:val="975759B4D7CB4864BAF814132C6725923"/>
    <w:rsid w:val="00543D0E"/>
    <w:pPr>
      <w:widowControl w:val="0"/>
    </w:pPr>
    <w:rPr>
      <w:rFonts w:ascii="Times New Roman" w:hAnsi="Times New Roman"/>
    </w:rPr>
  </w:style>
  <w:style w:type="paragraph" w:customStyle="1" w:styleId="90F5C51218A445DCAAD6E605651D731A4">
    <w:name w:val="90F5C51218A445DCAAD6E605651D731A4"/>
    <w:rsid w:val="00543D0E"/>
    <w:pPr>
      <w:widowControl w:val="0"/>
    </w:pPr>
    <w:rPr>
      <w:rFonts w:ascii="Times New Roman" w:hAnsi="Times New Roman"/>
    </w:rPr>
  </w:style>
  <w:style w:type="paragraph" w:customStyle="1" w:styleId="D95FA8F8F13442B5A0C8C7FEC31BBEA14">
    <w:name w:val="D95FA8F8F13442B5A0C8C7FEC31BBEA14"/>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4">
    <w:name w:val="CD61C16F165548A383D363E7297A40294"/>
    <w:rsid w:val="00543D0E"/>
    <w:pPr>
      <w:widowControl w:val="0"/>
    </w:pPr>
    <w:rPr>
      <w:rFonts w:ascii="Times New Roman" w:hAnsi="Times New Roman"/>
    </w:rPr>
  </w:style>
  <w:style w:type="paragraph" w:customStyle="1" w:styleId="62FE56BBEB5C4FE0A205CACC5486E7FB4">
    <w:name w:val="62FE56BBEB5C4FE0A205CACC5486E7FB4"/>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4">
    <w:name w:val="0A2F8A45618A409FBA91FD11B0145D2B4"/>
    <w:rsid w:val="00543D0E"/>
    <w:pPr>
      <w:widowControl w:val="0"/>
    </w:pPr>
    <w:rPr>
      <w:rFonts w:ascii="Times New Roman" w:hAnsi="Times New Roman"/>
    </w:rPr>
  </w:style>
  <w:style w:type="paragraph" w:customStyle="1" w:styleId="25CF133197DF4D4691435333C1FA60804">
    <w:name w:val="25CF133197DF4D4691435333C1FA60804"/>
    <w:rsid w:val="00543D0E"/>
    <w:pPr>
      <w:widowControl w:val="0"/>
    </w:pPr>
    <w:rPr>
      <w:rFonts w:ascii="Times New Roman" w:hAnsi="Times New Roman"/>
    </w:rPr>
  </w:style>
  <w:style w:type="paragraph" w:customStyle="1" w:styleId="A34C020A7B1A4C63920900CB950324664">
    <w:name w:val="A34C020A7B1A4C63920900CB950324664"/>
    <w:rsid w:val="00543D0E"/>
    <w:pPr>
      <w:widowControl w:val="0"/>
    </w:pPr>
    <w:rPr>
      <w:rFonts w:ascii="Times New Roman" w:hAnsi="Times New Roman"/>
    </w:rPr>
  </w:style>
  <w:style w:type="paragraph" w:customStyle="1" w:styleId="B1C1083556B1418680C2A9E6D03D7B584">
    <w:name w:val="B1C1083556B1418680C2A9E6D03D7B584"/>
    <w:rsid w:val="00543D0E"/>
    <w:pPr>
      <w:widowControl w:val="0"/>
    </w:pPr>
    <w:rPr>
      <w:rFonts w:ascii="Times New Roman" w:hAnsi="Times New Roman"/>
    </w:rPr>
  </w:style>
  <w:style w:type="paragraph" w:customStyle="1" w:styleId="C66926F32D424A849C58FC6B72207A344">
    <w:name w:val="C66926F32D424A849C58FC6B72207A344"/>
    <w:rsid w:val="00543D0E"/>
    <w:pPr>
      <w:widowControl w:val="0"/>
    </w:pPr>
    <w:rPr>
      <w:rFonts w:ascii="Times New Roman" w:hAnsi="Times New Roman"/>
    </w:rPr>
  </w:style>
  <w:style w:type="paragraph" w:customStyle="1" w:styleId="BCE160363B8748538AD30D23C63B5B3A4">
    <w:name w:val="BCE160363B8748538AD30D23C63B5B3A4"/>
    <w:rsid w:val="00543D0E"/>
    <w:pPr>
      <w:widowControl w:val="0"/>
    </w:pPr>
    <w:rPr>
      <w:rFonts w:ascii="Times New Roman" w:hAnsi="Times New Roman"/>
    </w:rPr>
  </w:style>
  <w:style w:type="paragraph" w:customStyle="1" w:styleId="A984E6E48F8E45FE8A543DE63FFF55AB2">
    <w:name w:val="A984E6E48F8E45FE8A543DE63FFF55AB2"/>
    <w:rsid w:val="00543D0E"/>
    <w:pPr>
      <w:widowControl w:val="0"/>
    </w:pPr>
    <w:rPr>
      <w:rFonts w:ascii="Times New Roman" w:hAnsi="Times New Roman"/>
    </w:rPr>
  </w:style>
  <w:style w:type="paragraph" w:customStyle="1" w:styleId="179EEF073DFE435188557E2FB1A56BEB2">
    <w:name w:val="179EEF073DFE435188557E2FB1A56BEB2"/>
    <w:rsid w:val="00543D0E"/>
    <w:pPr>
      <w:widowControl w:val="0"/>
    </w:pPr>
    <w:rPr>
      <w:rFonts w:ascii="Times New Roman" w:hAnsi="Times New Roman"/>
    </w:rPr>
  </w:style>
  <w:style w:type="paragraph" w:customStyle="1" w:styleId="A70DB4DFC81A4C609B095CDAABDD5C342">
    <w:name w:val="A70DB4DFC81A4C609B095CDAABDD5C342"/>
    <w:rsid w:val="00543D0E"/>
    <w:pPr>
      <w:widowControl w:val="0"/>
    </w:pPr>
    <w:rPr>
      <w:rFonts w:ascii="Times New Roman" w:hAnsi="Times New Roman"/>
    </w:rPr>
  </w:style>
  <w:style w:type="paragraph" w:customStyle="1" w:styleId="4D85A396E01B468EACE8F0C67D078BF62">
    <w:name w:val="4D85A396E01B468EACE8F0C67D078BF62"/>
    <w:rsid w:val="00543D0E"/>
    <w:pPr>
      <w:widowControl w:val="0"/>
    </w:pPr>
    <w:rPr>
      <w:rFonts w:ascii="Times New Roman" w:hAnsi="Times New Roman"/>
    </w:rPr>
  </w:style>
  <w:style w:type="paragraph" w:customStyle="1" w:styleId="58384F43FAE54B6FA82E22EC1F7802362">
    <w:name w:val="58384F43FAE54B6FA82E22EC1F7802362"/>
    <w:rsid w:val="00543D0E"/>
    <w:pPr>
      <w:widowControl w:val="0"/>
    </w:pPr>
    <w:rPr>
      <w:rFonts w:ascii="Times New Roman" w:hAnsi="Times New Roman"/>
    </w:rPr>
  </w:style>
  <w:style w:type="paragraph" w:customStyle="1" w:styleId="332E38CDCCE14E0FA7879C1CADB680012">
    <w:name w:val="332E38CDCCE14E0FA7879C1CADB680012"/>
    <w:rsid w:val="00543D0E"/>
    <w:pPr>
      <w:widowControl w:val="0"/>
    </w:pPr>
    <w:rPr>
      <w:rFonts w:ascii="Times New Roman" w:hAnsi="Times New Roman"/>
    </w:rPr>
  </w:style>
  <w:style w:type="paragraph" w:customStyle="1" w:styleId="43F0365785AD48DEA4CE8FC8056D27472">
    <w:name w:val="43F0365785AD48DEA4CE8FC8056D27472"/>
    <w:rsid w:val="00543D0E"/>
    <w:pPr>
      <w:widowControl w:val="0"/>
    </w:pPr>
    <w:rPr>
      <w:rFonts w:ascii="Times New Roman" w:hAnsi="Times New Roman"/>
    </w:rPr>
  </w:style>
  <w:style w:type="paragraph" w:customStyle="1" w:styleId="815BB74E984D49D599F8DB330AEFA1104">
    <w:name w:val="815BB74E984D49D599F8DB330AEFA1104"/>
    <w:rsid w:val="00543D0E"/>
    <w:pPr>
      <w:widowControl w:val="0"/>
      <w:ind w:left="480"/>
    </w:pPr>
    <w:rPr>
      <w:rFonts w:ascii="Times New Roman" w:hAnsi="Times New Roman"/>
    </w:rPr>
  </w:style>
  <w:style w:type="paragraph" w:customStyle="1" w:styleId="C16447D97E584F8E9ECF5144321AB99A4">
    <w:name w:val="C16447D97E584F8E9ECF5144321AB99A4"/>
    <w:rsid w:val="00543D0E"/>
    <w:pPr>
      <w:widowControl w:val="0"/>
      <w:ind w:left="480"/>
    </w:pPr>
    <w:rPr>
      <w:rFonts w:ascii="Times New Roman" w:hAnsi="Times New Roman"/>
    </w:rPr>
  </w:style>
  <w:style w:type="paragraph" w:customStyle="1" w:styleId="4CB208B2343F4848A67F80584928C6AA4">
    <w:name w:val="4CB208B2343F4848A67F80584928C6AA4"/>
    <w:rsid w:val="00543D0E"/>
    <w:pPr>
      <w:widowControl w:val="0"/>
      <w:ind w:left="480"/>
    </w:pPr>
    <w:rPr>
      <w:rFonts w:ascii="Times New Roman" w:hAnsi="Times New Roman"/>
    </w:rPr>
  </w:style>
  <w:style w:type="paragraph" w:customStyle="1" w:styleId="347F8118F05C4C6F93F7BB3EE2F5FB864">
    <w:name w:val="347F8118F05C4C6F93F7BB3EE2F5FB864"/>
    <w:rsid w:val="00543D0E"/>
    <w:pPr>
      <w:widowControl w:val="0"/>
      <w:ind w:left="480"/>
    </w:pPr>
    <w:rPr>
      <w:rFonts w:ascii="Times New Roman" w:hAnsi="Times New Roman"/>
    </w:rPr>
  </w:style>
  <w:style w:type="paragraph" w:customStyle="1" w:styleId="85FAEE42EB5C45E9B9FB412A710D47A44">
    <w:name w:val="85FAEE42EB5C45E9B9FB412A710D47A44"/>
    <w:rsid w:val="00543D0E"/>
    <w:pPr>
      <w:widowControl w:val="0"/>
    </w:pPr>
    <w:rPr>
      <w:rFonts w:ascii="Times New Roman" w:hAnsi="Times New Roman"/>
    </w:rPr>
  </w:style>
  <w:style w:type="paragraph" w:customStyle="1" w:styleId="F6A0F53E708247E08D120E92E8107F524">
    <w:name w:val="F6A0F53E708247E08D120E92E8107F524"/>
    <w:rsid w:val="00543D0E"/>
    <w:pPr>
      <w:widowControl w:val="0"/>
    </w:pPr>
    <w:rPr>
      <w:rFonts w:ascii="Times New Roman" w:hAnsi="Times New Roman"/>
    </w:rPr>
  </w:style>
  <w:style w:type="paragraph" w:customStyle="1" w:styleId="5F85305AC842422080602A4BD44F51B54">
    <w:name w:val="5F85305AC842422080602A4BD44F51B54"/>
    <w:rsid w:val="00543D0E"/>
    <w:pPr>
      <w:widowControl w:val="0"/>
    </w:pPr>
    <w:rPr>
      <w:rFonts w:ascii="Times New Roman" w:hAnsi="Times New Roman"/>
    </w:rPr>
  </w:style>
  <w:style w:type="paragraph" w:customStyle="1" w:styleId="CB62E540D1F74019B09D8BC0456AE5E14">
    <w:name w:val="CB62E540D1F74019B09D8BC0456AE5E14"/>
    <w:rsid w:val="00543D0E"/>
    <w:pPr>
      <w:widowControl w:val="0"/>
    </w:pPr>
    <w:rPr>
      <w:rFonts w:ascii="Times New Roman" w:hAnsi="Times New Roman"/>
    </w:rPr>
  </w:style>
  <w:style w:type="paragraph" w:customStyle="1" w:styleId="9DC719DA29714E33AB81ABA6F77D72E54">
    <w:name w:val="9DC719DA29714E33AB81ABA6F77D72E54"/>
    <w:rsid w:val="00543D0E"/>
    <w:pPr>
      <w:widowControl w:val="0"/>
    </w:pPr>
    <w:rPr>
      <w:rFonts w:ascii="Times New Roman" w:hAnsi="Times New Roman"/>
    </w:rPr>
  </w:style>
  <w:style w:type="paragraph" w:customStyle="1" w:styleId="F59A107A4B3D421394CA6297B6DF770E4">
    <w:name w:val="F59A107A4B3D421394CA6297B6DF770E4"/>
    <w:rsid w:val="00543D0E"/>
    <w:pPr>
      <w:widowControl w:val="0"/>
    </w:pPr>
    <w:rPr>
      <w:rFonts w:ascii="Times New Roman" w:hAnsi="Times New Roman"/>
    </w:rPr>
  </w:style>
  <w:style w:type="paragraph" w:customStyle="1" w:styleId="673B648FCC654213832BF76FE352082C4">
    <w:name w:val="673B648FCC654213832BF76FE352082C4"/>
    <w:rsid w:val="00543D0E"/>
    <w:pPr>
      <w:widowControl w:val="0"/>
    </w:pPr>
    <w:rPr>
      <w:rFonts w:ascii="Times New Roman" w:hAnsi="Times New Roman"/>
    </w:rPr>
  </w:style>
  <w:style w:type="paragraph" w:customStyle="1" w:styleId="21C6E174C4FC48AF80E525ABF75C4EE24">
    <w:name w:val="21C6E174C4FC48AF80E525ABF75C4EE24"/>
    <w:rsid w:val="00543D0E"/>
    <w:pPr>
      <w:widowControl w:val="0"/>
    </w:pPr>
    <w:rPr>
      <w:rFonts w:ascii="Times New Roman" w:hAnsi="Times New Roman"/>
    </w:rPr>
  </w:style>
  <w:style w:type="paragraph" w:customStyle="1" w:styleId="E78341192DCA44ECBDD62724C465FD244">
    <w:name w:val="E78341192DCA44ECBDD62724C465FD244"/>
    <w:rsid w:val="00543D0E"/>
    <w:pPr>
      <w:widowControl w:val="0"/>
    </w:pPr>
    <w:rPr>
      <w:rFonts w:ascii="Times New Roman" w:hAnsi="Times New Roman"/>
    </w:rPr>
  </w:style>
  <w:style w:type="paragraph" w:customStyle="1" w:styleId="BA394E06617845A0B5F03A92D25D60ED4">
    <w:name w:val="BA394E06617845A0B5F03A92D25D60ED4"/>
    <w:rsid w:val="00543D0E"/>
    <w:pPr>
      <w:widowControl w:val="0"/>
    </w:pPr>
    <w:rPr>
      <w:rFonts w:ascii="Times New Roman" w:hAnsi="Times New Roman"/>
    </w:rPr>
  </w:style>
  <w:style w:type="paragraph" w:customStyle="1" w:styleId="6E535042319840A7B64DFB295A4AC9064">
    <w:name w:val="6E535042319840A7B64DFB295A4AC9064"/>
    <w:rsid w:val="00543D0E"/>
    <w:pPr>
      <w:widowControl w:val="0"/>
    </w:pPr>
    <w:rPr>
      <w:rFonts w:ascii="Times New Roman" w:hAnsi="Times New Roman"/>
    </w:rPr>
  </w:style>
  <w:style w:type="paragraph" w:customStyle="1" w:styleId="ECEFA76CDD214F65A9708757BB85289F4">
    <w:name w:val="ECEFA76CDD214F65A9708757BB85289F4"/>
    <w:rsid w:val="00543D0E"/>
    <w:pPr>
      <w:widowControl w:val="0"/>
    </w:pPr>
    <w:rPr>
      <w:rFonts w:ascii="Times New Roman" w:hAnsi="Times New Roman"/>
    </w:rPr>
  </w:style>
  <w:style w:type="paragraph" w:customStyle="1" w:styleId="7739E60B0489441DBC0BDA37D71BA7593">
    <w:name w:val="7739E60B0489441DBC0BDA37D71BA7593"/>
    <w:rsid w:val="00543D0E"/>
    <w:pPr>
      <w:widowControl w:val="0"/>
    </w:pPr>
    <w:rPr>
      <w:rFonts w:ascii="Times New Roman" w:hAnsi="Times New Roman"/>
    </w:rPr>
  </w:style>
  <w:style w:type="paragraph" w:customStyle="1" w:styleId="E2A469FC278C440794F9D4168A9A4BF74">
    <w:name w:val="E2A469FC278C440794F9D4168A9A4BF74"/>
    <w:rsid w:val="00543D0E"/>
    <w:pPr>
      <w:widowControl w:val="0"/>
    </w:pPr>
    <w:rPr>
      <w:rFonts w:ascii="Times New Roman" w:hAnsi="Times New Roman"/>
    </w:rPr>
  </w:style>
  <w:style w:type="paragraph" w:customStyle="1" w:styleId="0464C7AE02A6444F98FD33974A67DC6C4">
    <w:name w:val="0464C7AE02A6444F98FD33974A67DC6C4"/>
    <w:rsid w:val="00543D0E"/>
    <w:pPr>
      <w:widowControl w:val="0"/>
    </w:pPr>
    <w:rPr>
      <w:rFonts w:ascii="Times New Roman" w:hAnsi="Times New Roman"/>
    </w:rPr>
  </w:style>
  <w:style w:type="paragraph" w:customStyle="1" w:styleId="0BB7C94172B44C24873C5832EFB245824">
    <w:name w:val="0BB7C94172B44C24873C5832EFB245824"/>
    <w:rsid w:val="00543D0E"/>
    <w:pPr>
      <w:widowControl w:val="0"/>
    </w:pPr>
    <w:rPr>
      <w:rFonts w:ascii="Times New Roman" w:hAnsi="Times New Roman"/>
    </w:rPr>
  </w:style>
  <w:style w:type="paragraph" w:customStyle="1" w:styleId="756EE772A9CE452CB004E82FAAFB0C6D4">
    <w:name w:val="756EE772A9CE452CB004E82FAAFB0C6D4"/>
    <w:rsid w:val="00543D0E"/>
    <w:pPr>
      <w:widowControl w:val="0"/>
    </w:pPr>
    <w:rPr>
      <w:rFonts w:ascii="Times New Roman" w:hAnsi="Times New Roman"/>
    </w:rPr>
  </w:style>
  <w:style w:type="paragraph" w:customStyle="1" w:styleId="6C952F10360240E9BEEA1645A4754E424">
    <w:name w:val="6C952F10360240E9BEEA1645A4754E424"/>
    <w:rsid w:val="00543D0E"/>
    <w:pPr>
      <w:widowControl w:val="0"/>
    </w:pPr>
    <w:rPr>
      <w:rFonts w:ascii="Times New Roman" w:hAnsi="Times New Roman"/>
    </w:rPr>
  </w:style>
  <w:style w:type="paragraph" w:customStyle="1" w:styleId="8761DE49E20F4117B6AC77EB31DEC8BD4">
    <w:name w:val="8761DE49E20F4117B6AC77EB31DEC8BD4"/>
    <w:rsid w:val="00543D0E"/>
    <w:pPr>
      <w:widowControl w:val="0"/>
    </w:pPr>
    <w:rPr>
      <w:rFonts w:ascii="Times New Roman" w:hAnsi="Times New Roman"/>
    </w:rPr>
  </w:style>
  <w:style w:type="paragraph" w:customStyle="1" w:styleId="D6FEF7BCC35D438CAAD7DF052751F6944">
    <w:name w:val="D6FEF7BCC35D438CAAD7DF052751F6944"/>
    <w:rsid w:val="00543D0E"/>
    <w:pPr>
      <w:widowControl w:val="0"/>
    </w:pPr>
    <w:rPr>
      <w:rFonts w:ascii="Times New Roman" w:hAnsi="Times New Roman"/>
    </w:rPr>
  </w:style>
  <w:style w:type="paragraph" w:customStyle="1" w:styleId="BD544CE9A6A64842B0DFC5B9984071594">
    <w:name w:val="BD544CE9A6A64842B0DFC5B9984071594"/>
    <w:rsid w:val="00543D0E"/>
    <w:pPr>
      <w:widowControl w:val="0"/>
    </w:pPr>
    <w:rPr>
      <w:rFonts w:ascii="Times New Roman" w:hAnsi="Times New Roman"/>
    </w:rPr>
  </w:style>
  <w:style w:type="paragraph" w:customStyle="1" w:styleId="24EAF6C7E0C847BA94CD7457A1A4E0184">
    <w:name w:val="24EAF6C7E0C847BA94CD7457A1A4E0184"/>
    <w:rsid w:val="00543D0E"/>
    <w:pPr>
      <w:widowControl w:val="0"/>
    </w:pPr>
    <w:rPr>
      <w:rFonts w:ascii="Times New Roman" w:hAnsi="Times New Roman"/>
    </w:rPr>
  </w:style>
  <w:style w:type="paragraph" w:customStyle="1" w:styleId="266839E364CB48638B4354C94F1D9FC04">
    <w:name w:val="266839E364CB48638B4354C94F1D9FC04"/>
    <w:rsid w:val="00543D0E"/>
    <w:pPr>
      <w:widowControl w:val="0"/>
    </w:pPr>
    <w:rPr>
      <w:rFonts w:ascii="Times New Roman" w:hAnsi="Times New Roman"/>
    </w:rPr>
  </w:style>
  <w:style w:type="paragraph" w:customStyle="1" w:styleId="4940166F60FF4D7A93E141673344FEEE4">
    <w:name w:val="4940166F60FF4D7A93E141673344FEEE4"/>
    <w:rsid w:val="00543D0E"/>
    <w:pPr>
      <w:widowControl w:val="0"/>
    </w:pPr>
    <w:rPr>
      <w:rFonts w:ascii="Times New Roman" w:hAnsi="Times New Roman"/>
    </w:rPr>
  </w:style>
  <w:style w:type="paragraph" w:customStyle="1" w:styleId="CD4554973A7F429FA0C4D3D4EE3A08484">
    <w:name w:val="CD4554973A7F429FA0C4D3D4EE3A08484"/>
    <w:rsid w:val="00543D0E"/>
    <w:pPr>
      <w:widowControl w:val="0"/>
    </w:pPr>
    <w:rPr>
      <w:rFonts w:ascii="Times New Roman" w:hAnsi="Times New Roman"/>
    </w:rPr>
  </w:style>
  <w:style w:type="paragraph" w:customStyle="1" w:styleId="8B96AEF150404AB2A1D8413EB43A07114">
    <w:name w:val="8B96AEF150404AB2A1D8413EB43A07114"/>
    <w:rsid w:val="00543D0E"/>
    <w:pPr>
      <w:widowControl w:val="0"/>
    </w:pPr>
    <w:rPr>
      <w:rFonts w:ascii="Times New Roman" w:hAnsi="Times New Roman"/>
    </w:rPr>
  </w:style>
  <w:style w:type="paragraph" w:customStyle="1" w:styleId="59509CACD67F43238984B7E075293A1F4">
    <w:name w:val="59509CACD67F43238984B7E075293A1F4"/>
    <w:rsid w:val="00543D0E"/>
    <w:pPr>
      <w:widowControl w:val="0"/>
    </w:pPr>
    <w:rPr>
      <w:rFonts w:ascii="Times New Roman" w:hAnsi="Times New Roman"/>
    </w:rPr>
  </w:style>
  <w:style w:type="paragraph" w:customStyle="1" w:styleId="24351E9FA7E94D4FB6E3061B740C3E644">
    <w:name w:val="24351E9FA7E94D4FB6E3061B740C3E644"/>
    <w:rsid w:val="00543D0E"/>
    <w:pPr>
      <w:widowControl w:val="0"/>
    </w:pPr>
    <w:rPr>
      <w:rFonts w:ascii="Times New Roman" w:hAnsi="Times New Roman"/>
    </w:rPr>
  </w:style>
  <w:style w:type="paragraph" w:customStyle="1" w:styleId="3A45F01B31104C7D9DC739B3F213A27A4">
    <w:name w:val="3A45F01B31104C7D9DC739B3F213A27A4"/>
    <w:rsid w:val="00543D0E"/>
    <w:pPr>
      <w:widowControl w:val="0"/>
    </w:pPr>
    <w:rPr>
      <w:rFonts w:ascii="Times New Roman" w:hAnsi="Times New Roman"/>
    </w:rPr>
  </w:style>
  <w:style w:type="paragraph" w:customStyle="1" w:styleId="A6AD028E4555479E91864ACA3AE01D444">
    <w:name w:val="A6AD028E4555479E91864ACA3AE01D444"/>
    <w:rsid w:val="00543D0E"/>
    <w:pPr>
      <w:widowControl w:val="0"/>
    </w:pPr>
    <w:rPr>
      <w:rFonts w:ascii="Times New Roman" w:hAnsi="Times New Roman"/>
    </w:rPr>
  </w:style>
  <w:style w:type="paragraph" w:customStyle="1" w:styleId="96D6D8263C064C4A98DD610781B0CD3B4">
    <w:name w:val="96D6D8263C064C4A98DD610781B0CD3B4"/>
    <w:rsid w:val="00543D0E"/>
    <w:pPr>
      <w:widowControl w:val="0"/>
    </w:pPr>
    <w:rPr>
      <w:rFonts w:ascii="Times New Roman" w:hAnsi="Times New Roman"/>
    </w:rPr>
  </w:style>
  <w:style w:type="paragraph" w:customStyle="1" w:styleId="47FF1CFAFD594146BA225D6E77F5DC784">
    <w:name w:val="47FF1CFAFD594146BA225D6E77F5DC784"/>
    <w:rsid w:val="00543D0E"/>
    <w:pPr>
      <w:widowControl w:val="0"/>
    </w:pPr>
    <w:rPr>
      <w:rFonts w:ascii="Times New Roman" w:hAnsi="Times New Roman"/>
    </w:rPr>
  </w:style>
  <w:style w:type="paragraph" w:customStyle="1" w:styleId="7E7AA7A572DE4BA3BB259BBFBF55F0114">
    <w:name w:val="7E7AA7A572DE4BA3BB259BBFBF55F0114"/>
    <w:rsid w:val="00543D0E"/>
    <w:pPr>
      <w:widowControl w:val="0"/>
    </w:pPr>
    <w:rPr>
      <w:rFonts w:ascii="Times New Roman" w:hAnsi="Times New Roman"/>
    </w:rPr>
  </w:style>
  <w:style w:type="paragraph" w:customStyle="1" w:styleId="4F5417EC92AF45CDBA1DA2998C5C67574">
    <w:name w:val="4F5417EC92AF45CDBA1DA2998C5C67574"/>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4">
    <w:name w:val="5987A4ED27724839B047FDCE72434BF94"/>
    <w:rsid w:val="00543D0E"/>
    <w:pPr>
      <w:widowControl w:val="0"/>
    </w:pPr>
    <w:rPr>
      <w:rFonts w:ascii="Times New Roman" w:hAnsi="Times New Roman"/>
    </w:rPr>
  </w:style>
  <w:style w:type="paragraph" w:customStyle="1" w:styleId="975759B4D7CB4864BAF814132C6725924">
    <w:name w:val="975759B4D7CB4864BAF814132C6725924"/>
    <w:rsid w:val="00543D0E"/>
    <w:pPr>
      <w:widowControl w:val="0"/>
    </w:pPr>
    <w:rPr>
      <w:rFonts w:ascii="Times New Roman" w:hAnsi="Times New Roman"/>
    </w:rPr>
  </w:style>
  <w:style w:type="paragraph" w:customStyle="1" w:styleId="90F5C51218A445DCAAD6E605651D731A5">
    <w:name w:val="90F5C51218A445DCAAD6E605651D731A5"/>
    <w:rsid w:val="00543D0E"/>
    <w:pPr>
      <w:widowControl w:val="0"/>
    </w:pPr>
    <w:rPr>
      <w:rFonts w:ascii="Times New Roman" w:hAnsi="Times New Roman"/>
    </w:rPr>
  </w:style>
  <w:style w:type="paragraph" w:customStyle="1" w:styleId="D95FA8F8F13442B5A0C8C7FEC31BBEA15">
    <w:name w:val="D95FA8F8F13442B5A0C8C7FEC31BBEA15"/>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5">
    <w:name w:val="CD61C16F165548A383D363E7297A40295"/>
    <w:rsid w:val="00543D0E"/>
    <w:pPr>
      <w:widowControl w:val="0"/>
    </w:pPr>
    <w:rPr>
      <w:rFonts w:ascii="Times New Roman" w:hAnsi="Times New Roman"/>
    </w:rPr>
  </w:style>
  <w:style w:type="paragraph" w:customStyle="1" w:styleId="62FE56BBEB5C4FE0A205CACC5486E7FB5">
    <w:name w:val="62FE56BBEB5C4FE0A205CACC5486E7FB5"/>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5">
    <w:name w:val="0A2F8A45618A409FBA91FD11B0145D2B5"/>
    <w:rsid w:val="00543D0E"/>
    <w:pPr>
      <w:widowControl w:val="0"/>
    </w:pPr>
    <w:rPr>
      <w:rFonts w:ascii="Times New Roman" w:hAnsi="Times New Roman"/>
    </w:rPr>
  </w:style>
  <w:style w:type="paragraph" w:customStyle="1" w:styleId="25CF133197DF4D4691435333C1FA60805">
    <w:name w:val="25CF133197DF4D4691435333C1FA60805"/>
    <w:rsid w:val="00543D0E"/>
    <w:pPr>
      <w:widowControl w:val="0"/>
    </w:pPr>
    <w:rPr>
      <w:rFonts w:ascii="Times New Roman" w:hAnsi="Times New Roman"/>
    </w:rPr>
  </w:style>
  <w:style w:type="paragraph" w:customStyle="1" w:styleId="A34C020A7B1A4C63920900CB950324665">
    <w:name w:val="A34C020A7B1A4C63920900CB950324665"/>
    <w:rsid w:val="00543D0E"/>
    <w:pPr>
      <w:widowControl w:val="0"/>
    </w:pPr>
    <w:rPr>
      <w:rFonts w:ascii="Times New Roman" w:hAnsi="Times New Roman"/>
    </w:rPr>
  </w:style>
  <w:style w:type="paragraph" w:customStyle="1" w:styleId="B1C1083556B1418680C2A9E6D03D7B585">
    <w:name w:val="B1C1083556B1418680C2A9E6D03D7B585"/>
    <w:rsid w:val="00543D0E"/>
    <w:pPr>
      <w:widowControl w:val="0"/>
    </w:pPr>
    <w:rPr>
      <w:rFonts w:ascii="Times New Roman" w:hAnsi="Times New Roman"/>
    </w:rPr>
  </w:style>
  <w:style w:type="paragraph" w:customStyle="1" w:styleId="C66926F32D424A849C58FC6B72207A345">
    <w:name w:val="C66926F32D424A849C58FC6B72207A345"/>
    <w:rsid w:val="00543D0E"/>
    <w:pPr>
      <w:widowControl w:val="0"/>
    </w:pPr>
    <w:rPr>
      <w:rFonts w:ascii="Times New Roman" w:hAnsi="Times New Roman"/>
    </w:rPr>
  </w:style>
  <w:style w:type="paragraph" w:customStyle="1" w:styleId="BCE160363B8748538AD30D23C63B5B3A5">
    <w:name w:val="BCE160363B8748538AD30D23C63B5B3A5"/>
    <w:rsid w:val="00543D0E"/>
    <w:pPr>
      <w:widowControl w:val="0"/>
    </w:pPr>
    <w:rPr>
      <w:rFonts w:ascii="Times New Roman" w:hAnsi="Times New Roman"/>
    </w:rPr>
  </w:style>
  <w:style w:type="paragraph" w:customStyle="1" w:styleId="A984E6E48F8E45FE8A543DE63FFF55AB3">
    <w:name w:val="A984E6E48F8E45FE8A543DE63FFF55AB3"/>
    <w:rsid w:val="00543D0E"/>
    <w:pPr>
      <w:widowControl w:val="0"/>
    </w:pPr>
    <w:rPr>
      <w:rFonts w:ascii="Times New Roman" w:hAnsi="Times New Roman"/>
    </w:rPr>
  </w:style>
  <w:style w:type="paragraph" w:customStyle="1" w:styleId="179EEF073DFE435188557E2FB1A56BEB3">
    <w:name w:val="179EEF073DFE435188557E2FB1A56BEB3"/>
    <w:rsid w:val="00543D0E"/>
    <w:pPr>
      <w:widowControl w:val="0"/>
    </w:pPr>
    <w:rPr>
      <w:rFonts w:ascii="Times New Roman" w:hAnsi="Times New Roman"/>
    </w:rPr>
  </w:style>
  <w:style w:type="paragraph" w:customStyle="1" w:styleId="A70DB4DFC81A4C609B095CDAABDD5C343">
    <w:name w:val="A70DB4DFC81A4C609B095CDAABDD5C343"/>
    <w:rsid w:val="00543D0E"/>
    <w:pPr>
      <w:widowControl w:val="0"/>
    </w:pPr>
    <w:rPr>
      <w:rFonts w:ascii="Times New Roman" w:hAnsi="Times New Roman"/>
    </w:rPr>
  </w:style>
  <w:style w:type="paragraph" w:customStyle="1" w:styleId="4D85A396E01B468EACE8F0C67D078BF63">
    <w:name w:val="4D85A396E01B468EACE8F0C67D078BF63"/>
    <w:rsid w:val="00543D0E"/>
    <w:pPr>
      <w:widowControl w:val="0"/>
    </w:pPr>
    <w:rPr>
      <w:rFonts w:ascii="Times New Roman" w:hAnsi="Times New Roman"/>
    </w:rPr>
  </w:style>
  <w:style w:type="paragraph" w:customStyle="1" w:styleId="58384F43FAE54B6FA82E22EC1F7802363">
    <w:name w:val="58384F43FAE54B6FA82E22EC1F7802363"/>
    <w:rsid w:val="00543D0E"/>
    <w:pPr>
      <w:widowControl w:val="0"/>
    </w:pPr>
    <w:rPr>
      <w:rFonts w:ascii="Times New Roman" w:hAnsi="Times New Roman"/>
    </w:rPr>
  </w:style>
  <w:style w:type="paragraph" w:customStyle="1" w:styleId="332E38CDCCE14E0FA7879C1CADB680013">
    <w:name w:val="332E38CDCCE14E0FA7879C1CADB680013"/>
    <w:rsid w:val="00543D0E"/>
    <w:pPr>
      <w:widowControl w:val="0"/>
    </w:pPr>
    <w:rPr>
      <w:rFonts w:ascii="Times New Roman" w:hAnsi="Times New Roman"/>
    </w:rPr>
  </w:style>
  <w:style w:type="paragraph" w:customStyle="1" w:styleId="43F0365785AD48DEA4CE8FC8056D27473">
    <w:name w:val="43F0365785AD48DEA4CE8FC8056D27473"/>
    <w:rsid w:val="00543D0E"/>
    <w:pPr>
      <w:widowControl w:val="0"/>
    </w:pPr>
    <w:rPr>
      <w:rFonts w:ascii="Times New Roman" w:hAnsi="Times New Roman"/>
    </w:rPr>
  </w:style>
  <w:style w:type="paragraph" w:customStyle="1" w:styleId="815BB74E984D49D599F8DB330AEFA1105">
    <w:name w:val="815BB74E984D49D599F8DB330AEFA1105"/>
    <w:rsid w:val="00543D0E"/>
    <w:pPr>
      <w:widowControl w:val="0"/>
      <w:ind w:left="480"/>
    </w:pPr>
    <w:rPr>
      <w:rFonts w:ascii="Times New Roman" w:hAnsi="Times New Roman"/>
    </w:rPr>
  </w:style>
  <w:style w:type="paragraph" w:customStyle="1" w:styleId="C16447D97E584F8E9ECF5144321AB99A5">
    <w:name w:val="C16447D97E584F8E9ECF5144321AB99A5"/>
    <w:rsid w:val="00543D0E"/>
    <w:pPr>
      <w:widowControl w:val="0"/>
      <w:ind w:left="480"/>
    </w:pPr>
    <w:rPr>
      <w:rFonts w:ascii="Times New Roman" w:hAnsi="Times New Roman"/>
    </w:rPr>
  </w:style>
  <w:style w:type="paragraph" w:customStyle="1" w:styleId="4CB208B2343F4848A67F80584928C6AA5">
    <w:name w:val="4CB208B2343F4848A67F80584928C6AA5"/>
    <w:rsid w:val="00543D0E"/>
    <w:pPr>
      <w:widowControl w:val="0"/>
      <w:ind w:left="480"/>
    </w:pPr>
    <w:rPr>
      <w:rFonts w:ascii="Times New Roman" w:hAnsi="Times New Roman"/>
    </w:rPr>
  </w:style>
  <w:style w:type="paragraph" w:customStyle="1" w:styleId="347F8118F05C4C6F93F7BB3EE2F5FB865">
    <w:name w:val="347F8118F05C4C6F93F7BB3EE2F5FB865"/>
    <w:rsid w:val="00543D0E"/>
    <w:pPr>
      <w:widowControl w:val="0"/>
      <w:ind w:left="480"/>
    </w:pPr>
    <w:rPr>
      <w:rFonts w:ascii="Times New Roman" w:hAnsi="Times New Roman"/>
    </w:rPr>
  </w:style>
  <w:style w:type="paragraph" w:customStyle="1" w:styleId="85FAEE42EB5C45E9B9FB412A710D47A45">
    <w:name w:val="85FAEE42EB5C45E9B9FB412A710D47A45"/>
    <w:rsid w:val="00543D0E"/>
    <w:pPr>
      <w:widowControl w:val="0"/>
    </w:pPr>
    <w:rPr>
      <w:rFonts w:ascii="Times New Roman" w:hAnsi="Times New Roman"/>
    </w:rPr>
  </w:style>
  <w:style w:type="paragraph" w:customStyle="1" w:styleId="F6A0F53E708247E08D120E92E8107F525">
    <w:name w:val="F6A0F53E708247E08D120E92E8107F525"/>
    <w:rsid w:val="00543D0E"/>
    <w:pPr>
      <w:widowControl w:val="0"/>
    </w:pPr>
    <w:rPr>
      <w:rFonts w:ascii="Times New Roman" w:hAnsi="Times New Roman"/>
    </w:rPr>
  </w:style>
  <w:style w:type="paragraph" w:customStyle="1" w:styleId="5F85305AC842422080602A4BD44F51B55">
    <w:name w:val="5F85305AC842422080602A4BD44F51B55"/>
    <w:rsid w:val="00543D0E"/>
    <w:pPr>
      <w:widowControl w:val="0"/>
    </w:pPr>
    <w:rPr>
      <w:rFonts w:ascii="Times New Roman" w:hAnsi="Times New Roman"/>
    </w:rPr>
  </w:style>
  <w:style w:type="paragraph" w:customStyle="1" w:styleId="CB62E540D1F74019B09D8BC0456AE5E15">
    <w:name w:val="CB62E540D1F74019B09D8BC0456AE5E15"/>
    <w:rsid w:val="00543D0E"/>
    <w:pPr>
      <w:widowControl w:val="0"/>
    </w:pPr>
    <w:rPr>
      <w:rFonts w:ascii="Times New Roman" w:hAnsi="Times New Roman"/>
    </w:rPr>
  </w:style>
  <w:style w:type="paragraph" w:customStyle="1" w:styleId="9DC719DA29714E33AB81ABA6F77D72E55">
    <w:name w:val="9DC719DA29714E33AB81ABA6F77D72E55"/>
    <w:rsid w:val="00543D0E"/>
    <w:pPr>
      <w:widowControl w:val="0"/>
    </w:pPr>
    <w:rPr>
      <w:rFonts w:ascii="Times New Roman" w:hAnsi="Times New Roman"/>
    </w:rPr>
  </w:style>
  <w:style w:type="paragraph" w:customStyle="1" w:styleId="F59A107A4B3D421394CA6297B6DF770E5">
    <w:name w:val="F59A107A4B3D421394CA6297B6DF770E5"/>
    <w:rsid w:val="00543D0E"/>
    <w:pPr>
      <w:widowControl w:val="0"/>
    </w:pPr>
    <w:rPr>
      <w:rFonts w:ascii="Times New Roman" w:hAnsi="Times New Roman"/>
    </w:rPr>
  </w:style>
  <w:style w:type="paragraph" w:customStyle="1" w:styleId="673B648FCC654213832BF76FE352082C5">
    <w:name w:val="673B648FCC654213832BF76FE352082C5"/>
    <w:rsid w:val="00543D0E"/>
    <w:pPr>
      <w:widowControl w:val="0"/>
    </w:pPr>
    <w:rPr>
      <w:rFonts w:ascii="Times New Roman" w:hAnsi="Times New Roman"/>
    </w:rPr>
  </w:style>
  <w:style w:type="paragraph" w:customStyle="1" w:styleId="21C6E174C4FC48AF80E525ABF75C4EE25">
    <w:name w:val="21C6E174C4FC48AF80E525ABF75C4EE25"/>
    <w:rsid w:val="00543D0E"/>
    <w:pPr>
      <w:widowControl w:val="0"/>
    </w:pPr>
    <w:rPr>
      <w:rFonts w:ascii="Times New Roman" w:hAnsi="Times New Roman"/>
    </w:rPr>
  </w:style>
  <w:style w:type="paragraph" w:customStyle="1" w:styleId="E78341192DCA44ECBDD62724C465FD245">
    <w:name w:val="E78341192DCA44ECBDD62724C465FD245"/>
    <w:rsid w:val="00543D0E"/>
    <w:pPr>
      <w:widowControl w:val="0"/>
    </w:pPr>
    <w:rPr>
      <w:rFonts w:ascii="Times New Roman" w:hAnsi="Times New Roman"/>
    </w:rPr>
  </w:style>
  <w:style w:type="paragraph" w:customStyle="1" w:styleId="BA394E06617845A0B5F03A92D25D60ED5">
    <w:name w:val="BA394E06617845A0B5F03A92D25D60ED5"/>
    <w:rsid w:val="00543D0E"/>
    <w:pPr>
      <w:widowControl w:val="0"/>
    </w:pPr>
    <w:rPr>
      <w:rFonts w:ascii="Times New Roman" w:hAnsi="Times New Roman"/>
    </w:rPr>
  </w:style>
  <w:style w:type="paragraph" w:customStyle="1" w:styleId="6E535042319840A7B64DFB295A4AC9065">
    <w:name w:val="6E535042319840A7B64DFB295A4AC9065"/>
    <w:rsid w:val="00543D0E"/>
    <w:pPr>
      <w:widowControl w:val="0"/>
    </w:pPr>
    <w:rPr>
      <w:rFonts w:ascii="Times New Roman" w:hAnsi="Times New Roman"/>
    </w:rPr>
  </w:style>
  <w:style w:type="paragraph" w:customStyle="1" w:styleId="ECEFA76CDD214F65A9708757BB85289F5">
    <w:name w:val="ECEFA76CDD214F65A9708757BB85289F5"/>
    <w:rsid w:val="00543D0E"/>
    <w:pPr>
      <w:widowControl w:val="0"/>
    </w:pPr>
    <w:rPr>
      <w:rFonts w:ascii="Times New Roman" w:hAnsi="Times New Roman"/>
    </w:rPr>
  </w:style>
  <w:style w:type="paragraph" w:customStyle="1" w:styleId="7739E60B0489441DBC0BDA37D71BA7594">
    <w:name w:val="7739E60B0489441DBC0BDA37D71BA7594"/>
    <w:rsid w:val="00543D0E"/>
    <w:pPr>
      <w:widowControl w:val="0"/>
    </w:pPr>
    <w:rPr>
      <w:rFonts w:ascii="Times New Roman" w:hAnsi="Times New Roman"/>
    </w:rPr>
  </w:style>
  <w:style w:type="paragraph" w:customStyle="1" w:styleId="E2A469FC278C440794F9D4168A9A4BF75">
    <w:name w:val="E2A469FC278C440794F9D4168A9A4BF75"/>
    <w:rsid w:val="00543D0E"/>
    <w:pPr>
      <w:widowControl w:val="0"/>
    </w:pPr>
    <w:rPr>
      <w:rFonts w:ascii="Times New Roman" w:hAnsi="Times New Roman"/>
    </w:rPr>
  </w:style>
  <w:style w:type="paragraph" w:customStyle="1" w:styleId="0464C7AE02A6444F98FD33974A67DC6C5">
    <w:name w:val="0464C7AE02A6444F98FD33974A67DC6C5"/>
    <w:rsid w:val="00543D0E"/>
    <w:pPr>
      <w:widowControl w:val="0"/>
    </w:pPr>
    <w:rPr>
      <w:rFonts w:ascii="Times New Roman" w:hAnsi="Times New Roman"/>
    </w:rPr>
  </w:style>
  <w:style w:type="paragraph" w:customStyle="1" w:styleId="0BB7C94172B44C24873C5832EFB245825">
    <w:name w:val="0BB7C94172B44C24873C5832EFB245825"/>
    <w:rsid w:val="00543D0E"/>
    <w:pPr>
      <w:widowControl w:val="0"/>
    </w:pPr>
    <w:rPr>
      <w:rFonts w:ascii="Times New Roman" w:hAnsi="Times New Roman"/>
    </w:rPr>
  </w:style>
  <w:style w:type="paragraph" w:customStyle="1" w:styleId="756EE772A9CE452CB004E82FAAFB0C6D5">
    <w:name w:val="756EE772A9CE452CB004E82FAAFB0C6D5"/>
    <w:rsid w:val="00543D0E"/>
    <w:pPr>
      <w:widowControl w:val="0"/>
    </w:pPr>
    <w:rPr>
      <w:rFonts w:ascii="Times New Roman" w:hAnsi="Times New Roman"/>
    </w:rPr>
  </w:style>
  <w:style w:type="paragraph" w:customStyle="1" w:styleId="6C952F10360240E9BEEA1645A4754E425">
    <w:name w:val="6C952F10360240E9BEEA1645A4754E425"/>
    <w:rsid w:val="00543D0E"/>
    <w:pPr>
      <w:widowControl w:val="0"/>
    </w:pPr>
    <w:rPr>
      <w:rFonts w:ascii="Times New Roman" w:hAnsi="Times New Roman"/>
    </w:rPr>
  </w:style>
  <w:style w:type="paragraph" w:customStyle="1" w:styleId="8761DE49E20F4117B6AC77EB31DEC8BD5">
    <w:name w:val="8761DE49E20F4117B6AC77EB31DEC8BD5"/>
    <w:rsid w:val="00543D0E"/>
    <w:pPr>
      <w:widowControl w:val="0"/>
    </w:pPr>
    <w:rPr>
      <w:rFonts w:ascii="Times New Roman" w:hAnsi="Times New Roman"/>
    </w:rPr>
  </w:style>
  <w:style w:type="paragraph" w:customStyle="1" w:styleId="D6FEF7BCC35D438CAAD7DF052751F6945">
    <w:name w:val="D6FEF7BCC35D438CAAD7DF052751F6945"/>
    <w:rsid w:val="00543D0E"/>
    <w:pPr>
      <w:widowControl w:val="0"/>
    </w:pPr>
    <w:rPr>
      <w:rFonts w:ascii="Times New Roman" w:hAnsi="Times New Roman"/>
    </w:rPr>
  </w:style>
  <w:style w:type="paragraph" w:customStyle="1" w:styleId="BD544CE9A6A64842B0DFC5B9984071595">
    <w:name w:val="BD544CE9A6A64842B0DFC5B9984071595"/>
    <w:rsid w:val="00543D0E"/>
    <w:pPr>
      <w:widowControl w:val="0"/>
    </w:pPr>
    <w:rPr>
      <w:rFonts w:ascii="Times New Roman" w:hAnsi="Times New Roman"/>
    </w:rPr>
  </w:style>
  <w:style w:type="paragraph" w:customStyle="1" w:styleId="24EAF6C7E0C847BA94CD7457A1A4E0185">
    <w:name w:val="24EAF6C7E0C847BA94CD7457A1A4E0185"/>
    <w:rsid w:val="00543D0E"/>
    <w:pPr>
      <w:widowControl w:val="0"/>
    </w:pPr>
    <w:rPr>
      <w:rFonts w:ascii="Times New Roman" w:hAnsi="Times New Roman"/>
    </w:rPr>
  </w:style>
  <w:style w:type="paragraph" w:customStyle="1" w:styleId="266839E364CB48638B4354C94F1D9FC05">
    <w:name w:val="266839E364CB48638B4354C94F1D9FC05"/>
    <w:rsid w:val="00543D0E"/>
    <w:pPr>
      <w:widowControl w:val="0"/>
    </w:pPr>
    <w:rPr>
      <w:rFonts w:ascii="Times New Roman" w:hAnsi="Times New Roman"/>
    </w:rPr>
  </w:style>
  <w:style w:type="paragraph" w:customStyle="1" w:styleId="4940166F60FF4D7A93E141673344FEEE5">
    <w:name w:val="4940166F60FF4D7A93E141673344FEEE5"/>
    <w:rsid w:val="00543D0E"/>
    <w:pPr>
      <w:widowControl w:val="0"/>
    </w:pPr>
    <w:rPr>
      <w:rFonts w:ascii="Times New Roman" w:hAnsi="Times New Roman"/>
    </w:rPr>
  </w:style>
  <w:style w:type="paragraph" w:customStyle="1" w:styleId="CD4554973A7F429FA0C4D3D4EE3A08485">
    <w:name w:val="CD4554973A7F429FA0C4D3D4EE3A08485"/>
    <w:rsid w:val="00543D0E"/>
    <w:pPr>
      <w:widowControl w:val="0"/>
    </w:pPr>
    <w:rPr>
      <w:rFonts w:ascii="Times New Roman" w:hAnsi="Times New Roman"/>
    </w:rPr>
  </w:style>
  <w:style w:type="paragraph" w:customStyle="1" w:styleId="8B96AEF150404AB2A1D8413EB43A07115">
    <w:name w:val="8B96AEF150404AB2A1D8413EB43A07115"/>
    <w:rsid w:val="00543D0E"/>
    <w:pPr>
      <w:widowControl w:val="0"/>
    </w:pPr>
    <w:rPr>
      <w:rFonts w:ascii="Times New Roman" w:hAnsi="Times New Roman"/>
    </w:rPr>
  </w:style>
  <w:style w:type="paragraph" w:customStyle="1" w:styleId="59509CACD67F43238984B7E075293A1F5">
    <w:name w:val="59509CACD67F43238984B7E075293A1F5"/>
    <w:rsid w:val="00543D0E"/>
    <w:pPr>
      <w:widowControl w:val="0"/>
    </w:pPr>
    <w:rPr>
      <w:rFonts w:ascii="Times New Roman" w:hAnsi="Times New Roman"/>
    </w:rPr>
  </w:style>
  <w:style w:type="paragraph" w:customStyle="1" w:styleId="24351E9FA7E94D4FB6E3061B740C3E645">
    <w:name w:val="24351E9FA7E94D4FB6E3061B740C3E645"/>
    <w:rsid w:val="00543D0E"/>
    <w:pPr>
      <w:widowControl w:val="0"/>
    </w:pPr>
    <w:rPr>
      <w:rFonts w:ascii="Times New Roman" w:hAnsi="Times New Roman"/>
    </w:rPr>
  </w:style>
  <w:style w:type="paragraph" w:customStyle="1" w:styleId="3A45F01B31104C7D9DC739B3F213A27A5">
    <w:name w:val="3A45F01B31104C7D9DC739B3F213A27A5"/>
    <w:rsid w:val="00543D0E"/>
    <w:pPr>
      <w:widowControl w:val="0"/>
    </w:pPr>
    <w:rPr>
      <w:rFonts w:ascii="Times New Roman" w:hAnsi="Times New Roman"/>
    </w:rPr>
  </w:style>
  <w:style w:type="paragraph" w:customStyle="1" w:styleId="A6AD028E4555479E91864ACA3AE01D445">
    <w:name w:val="A6AD028E4555479E91864ACA3AE01D445"/>
    <w:rsid w:val="00543D0E"/>
    <w:pPr>
      <w:widowControl w:val="0"/>
    </w:pPr>
    <w:rPr>
      <w:rFonts w:ascii="Times New Roman" w:hAnsi="Times New Roman"/>
    </w:rPr>
  </w:style>
  <w:style w:type="paragraph" w:customStyle="1" w:styleId="96D6D8263C064C4A98DD610781B0CD3B5">
    <w:name w:val="96D6D8263C064C4A98DD610781B0CD3B5"/>
    <w:rsid w:val="00543D0E"/>
    <w:pPr>
      <w:widowControl w:val="0"/>
    </w:pPr>
    <w:rPr>
      <w:rFonts w:ascii="Times New Roman" w:hAnsi="Times New Roman"/>
    </w:rPr>
  </w:style>
  <w:style w:type="paragraph" w:customStyle="1" w:styleId="47FF1CFAFD594146BA225D6E77F5DC785">
    <w:name w:val="47FF1CFAFD594146BA225D6E77F5DC785"/>
    <w:rsid w:val="00543D0E"/>
    <w:pPr>
      <w:widowControl w:val="0"/>
    </w:pPr>
    <w:rPr>
      <w:rFonts w:ascii="Times New Roman" w:hAnsi="Times New Roman"/>
    </w:rPr>
  </w:style>
  <w:style w:type="paragraph" w:customStyle="1" w:styleId="7E7AA7A572DE4BA3BB259BBFBF55F0115">
    <w:name w:val="7E7AA7A572DE4BA3BB259BBFBF55F0115"/>
    <w:rsid w:val="00543D0E"/>
    <w:pPr>
      <w:widowControl w:val="0"/>
    </w:pPr>
    <w:rPr>
      <w:rFonts w:ascii="Times New Roman" w:hAnsi="Times New Roman"/>
    </w:rPr>
  </w:style>
  <w:style w:type="paragraph" w:customStyle="1" w:styleId="4F5417EC92AF45CDBA1DA2998C5C67575">
    <w:name w:val="4F5417EC92AF45CDBA1DA2998C5C67575"/>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5">
    <w:name w:val="5987A4ED27724839B047FDCE72434BF95"/>
    <w:rsid w:val="00543D0E"/>
    <w:pPr>
      <w:widowControl w:val="0"/>
    </w:pPr>
    <w:rPr>
      <w:rFonts w:ascii="Times New Roman" w:hAnsi="Times New Roman"/>
    </w:rPr>
  </w:style>
  <w:style w:type="paragraph" w:customStyle="1" w:styleId="975759B4D7CB4864BAF814132C6725925">
    <w:name w:val="975759B4D7CB4864BAF814132C6725925"/>
    <w:rsid w:val="00543D0E"/>
    <w:pPr>
      <w:widowControl w:val="0"/>
    </w:pPr>
    <w:rPr>
      <w:rFonts w:ascii="Times New Roman" w:hAnsi="Times New Roman"/>
    </w:rPr>
  </w:style>
  <w:style w:type="paragraph" w:customStyle="1" w:styleId="90F5C51218A445DCAAD6E605651D731A6">
    <w:name w:val="90F5C51218A445DCAAD6E605651D731A6"/>
    <w:rsid w:val="00543D0E"/>
    <w:pPr>
      <w:widowControl w:val="0"/>
    </w:pPr>
    <w:rPr>
      <w:rFonts w:ascii="Times New Roman" w:hAnsi="Times New Roman"/>
    </w:rPr>
  </w:style>
  <w:style w:type="paragraph" w:customStyle="1" w:styleId="D95FA8F8F13442B5A0C8C7FEC31BBEA16">
    <w:name w:val="D95FA8F8F13442B5A0C8C7FEC31BBEA16"/>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6">
    <w:name w:val="CD61C16F165548A383D363E7297A40296"/>
    <w:rsid w:val="00543D0E"/>
    <w:pPr>
      <w:widowControl w:val="0"/>
    </w:pPr>
    <w:rPr>
      <w:rFonts w:ascii="Times New Roman" w:hAnsi="Times New Roman"/>
    </w:rPr>
  </w:style>
  <w:style w:type="paragraph" w:customStyle="1" w:styleId="62FE56BBEB5C4FE0A205CACC5486E7FB6">
    <w:name w:val="62FE56BBEB5C4FE0A205CACC5486E7FB6"/>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6">
    <w:name w:val="0A2F8A45618A409FBA91FD11B0145D2B6"/>
    <w:rsid w:val="00543D0E"/>
    <w:pPr>
      <w:widowControl w:val="0"/>
    </w:pPr>
    <w:rPr>
      <w:rFonts w:ascii="Times New Roman" w:hAnsi="Times New Roman"/>
    </w:rPr>
  </w:style>
  <w:style w:type="paragraph" w:customStyle="1" w:styleId="25CF133197DF4D4691435333C1FA60806">
    <w:name w:val="25CF133197DF4D4691435333C1FA60806"/>
    <w:rsid w:val="00543D0E"/>
    <w:pPr>
      <w:widowControl w:val="0"/>
    </w:pPr>
    <w:rPr>
      <w:rFonts w:ascii="Times New Roman" w:hAnsi="Times New Roman"/>
    </w:rPr>
  </w:style>
  <w:style w:type="paragraph" w:customStyle="1" w:styleId="A34C020A7B1A4C63920900CB950324666">
    <w:name w:val="A34C020A7B1A4C63920900CB950324666"/>
    <w:rsid w:val="00543D0E"/>
    <w:pPr>
      <w:widowControl w:val="0"/>
    </w:pPr>
    <w:rPr>
      <w:rFonts w:ascii="Times New Roman" w:hAnsi="Times New Roman"/>
    </w:rPr>
  </w:style>
  <w:style w:type="paragraph" w:customStyle="1" w:styleId="B1C1083556B1418680C2A9E6D03D7B586">
    <w:name w:val="B1C1083556B1418680C2A9E6D03D7B586"/>
    <w:rsid w:val="00543D0E"/>
    <w:pPr>
      <w:widowControl w:val="0"/>
    </w:pPr>
    <w:rPr>
      <w:rFonts w:ascii="Times New Roman" w:hAnsi="Times New Roman"/>
    </w:rPr>
  </w:style>
  <w:style w:type="paragraph" w:customStyle="1" w:styleId="C66926F32D424A849C58FC6B72207A346">
    <w:name w:val="C66926F32D424A849C58FC6B72207A346"/>
    <w:rsid w:val="00543D0E"/>
    <w:pPr>
      <w:widowControl w:val="0"/>
    </w:pPr>
    <w:rPr>
      <w:rFonts w:ascii="Times New Roman" w:hAnsi="Times New Roman"/>
    </w:rPr>
  </w:style>
  <w:style w:type="paragraph" w:customStyle="1" w:styleId="BCE160363B8748538AD30D23C63B5B3A6">
    <w:name w:val="BCE160363B8748538AD30D23C63B5B3A6"/>
    <w:rsid w:val="00543D0E"/>
    <w:pPr>
      <w:widowControl w:val="0"/>
    </w:pPr>
    <w:rPr>
      <w:rFonts w:ascii="Times New Roman" w:hAnsi="Times New Roman"/>
    </w:rPr>
  </w:style>
  <w:style w:type="paragraph" w:customStyle="1" w:styleId="A984E6E48F8E45FE8A543DE63FFF55AB4">
    <w:name w:val="A984E6E48F8E45FE8A543DE63FFF55AB4"/>
    <w:rsid w:val="00543D0E"/>
    <w:pPr>
      <w:widowControl w:val="0"/>
    </w:pPr>
    <w:rPr>
      <w:rFonts w:ascii="Times New Roman" w:hAnsi="Times New Roman"/>
    </w:rPr>
  </w:style>
  <w:style w:type="paragraph" w:customStyle="1" w:styleId="179EEF073DFE435188557E2FB1A56BEB4">
    <w:name w:val="179EEF073DFE435188557E2FB1A56BEB4"/>
    <w:rsid w:val="00543D0E"/>
    <w:pPr>
      <w:widowControl w:val="0"/>
    </w:pPr>
    <w:rPr>
      <w:rFonts w:ascii="Times New Roman" w:hAnsi="Times New Roman"/>
    </w:rPr>
  </w:style>
  <w:style w:type="paragraph" w:customStyle="1" w:styleId="A70DB4DFC81A4C609B095CDAABDD5C344">
    <w:name w:val="A70DB4DFC81A4C609B095CDAABDD5C344"/>
    <w:rsid w:val="00543D0E"/>
    <w:pPr>
      <w:widowControl w:val="0"/>
    </w:pPr>
    <w:rPr>
      <w:rFonts w:ascii="Times New Roman" w:hAnsi="Times New Roman"/>
    </w:rPr>
  </w:style>
  <w:style w:type="paragraph" w:customStyle="1" w:styleId="4D85A396E01B468EACE8F0C67D078BF64">
    <w:name w:val="4D85A396E01B468EACE8F0C67D078BF64"/>
    <w:rsid w:val="00543D0E"/>
    <w:pPr>
      <w:widowControl w:val="0"/>
    </w:pPr>
    <w:rPr>
      <w:rFonts w:ascii="Times New Roman" w:hAnsi="Times New Roman"/>
    </w:rPr>
  </w:style>
  <w:style w:type="paragraph" w:customStyle="1" w:styleId="58384F43FAE54B6FA82E22EC1F7802364">
    <w:name w:val="58384F43FAE54B6FA82E22EC1F7802364"/>
    <w:rsid w:val="00543D0E"/>
    <w:pPr>
      <w:widowControl w:val="0"/>
    </w:pPr>
    <w:rPr>
      <w:rFonts w:ascii="Times New Roman" w:hAnsi="Times New Roman"/>
    </w:rPr>
  </w:style>
  <w:style w:type="paragraph" w:customStyle="1" w:styleId="332E38CDCCE14E0FA7879C1CADB680014">
    <w:name w:val="332E38CDCCE14E0FA7879C1CADB680014"/>
    <w:rsid w:val="00543D0E"/>
    <w:pPr>
      <w:widowControl w:val="0"/>
    </w:pPr>
    <w:rPr>
      <w:rFonts w:ascii="Times New Roman" w:hAnsi="Times New Roman"/>
    </w:rPr>
  </w:style>
  <w:style w:type="paragraph" w:customStyle="1" w:styleId="43F0365785AD48DEA4CE8FC8056D27474">
    <w:name w:val="43F0365785AD48DEA4CE8FC8056D27474"/>
    <w:rsid w:val="00543D0E"/>
    <w:pPr>
      <w:widowControl w:val="0"/>
    </w:pPr>
    <w:rPr>
      <w:rFonts w:ascii="Times New Roman" w:hAnsi="Times New Roman"/>
    </w:rPr>
  </w:style>
  <w:style w:type="paragraph" w:customStyle="1" w:styleId="815BB74E984D49D599F8DB330AEFA1106">
    <w:name w:val="815BB74E984D49D599F8DB330AEFA1106"/>
    <w:rsid w:val="00543D0E"/>
    <w:pPr>
      <w:widowControl w:val="0"/>
      <w:ind w:left="480"/>
    </w:pPr>
    <w:rPr>
      <w:rFonts w:ascii="Times New Roman" w:hAnsi="Times New Roman"/>
    </w:rPr>
  </w:style>
  <w:style w:type="paragraph" w:customStyle="1" w:styleId="C16447D97E584F8E9ECF5144321AB99A6">
    <w:name w:val="C16447D97E584F8E9ECF5144321AB99A6"/>
    <w:rsid w:val="00543D0E"/>
    <w:pPr>
      <w:widowControl w:val="0"/>
      <w:ind w:left="480"/>
    </w:pPr>
    <w:rPr>
      <w:rFonts w:ascii="Times New Roman" w:hAnsi="Times New Roman"/>
    </w:rPr>
  </w:style>
  <w:style w:type="paragraph" w:customStyle="1" w:styleId="4CB208B2343F4848A67F80584928C6AA6">
    <w:name w:val="4CB208B2343F4848A67F80584928C6AA6"/>
    <w:rsid w:val="00543D0E"/>
    <w:pPr>
      <w:widowControl w:val="0"/>
      <w:ind w:left="480"/>
    </w:pPr>
    <w:rPr>
      <w:rFonts w:ascii="Times New Roman" w:hAnsi="Times New Roman"/>
    </w:rPr>
  </w:style>
  <w:style w:type="paragraph" w:customStyle="1" w:styleId="347F8118F05C4C6F93F7BB3EE2F5FB866">
    <w:name w:val="347F8118F05C4C6F93F7BB3EE2F5FB866"/>
    <w:rsid w:val="00543D0E"/>
    <w:pPr>
      <w:widowControl w:val="0"/>
      <w:ind w:left="480"/>
    </w:pPr>
    <w:rPr>
      <w:rFonts w:ascii="Times New Roman" w:hAnsi="Times New Roman"/>
    </w:rPr>
  </w:style>
  <w:style w:type="paragraph" w:customStyle="1" w:styleId="85FAEE42EB5C45E9B9FB412A710D47A46">
    <w:name w:val="85FAEE42EB5C45E9B9FB412A710D47A46"/>
    <w:rsid w:val="00543D0E"/>
    <w:pPr>
      <w:widowControl w:val="0"/>
    </w:pPr>
    <w:rPr>
      <w:rFonts w:ascii="Times New Roman" w:hAnsi="Times New Roman"/>
    </w:rPr>
  </w:style>
  <w:style w:type="paragraph" w:customStyle="1" w:styleId="F6A0F53E708247E08D120E92E8107F526">
    <w:name w:val="F6A0F53E708247E08D120E92E8107F526"/>
    <w:rsid w:val="00543D0E"/>
    <w:pPr>
      <w:widowControl w:val="0"/>
    </w:pPr>
    <w:rPr>
      <w:rFonts w:ascii="Times New Roman" w:hAnsi="Times New Roman"/>
    </w:rPr>
  </w:style>
  <w:style w:type="paragraph" w:customStyle="1" w:styleId="5F85305AC842422080602A4BD44F51B56">
    <w:name w:val="5F85305AC842422080602A4BD44F51B56"/>
    <w:rsid w:val="00543D0E"/>
    <w:pPr>
      <w:widowControl w:val="0"/>
    </w:pPr>
    <w:rPr>
      <w:rFonts w:ascii="Times New Roman" w:hAnsi="Times New Roman"/>
    </w:rPr>
  </w:style>
  <w:style w:type="paragraph" w:customStyle="1" w:styleId="CB62E540D1F74019B09D8BC0456AE5E16">
    <w:name w:val="CB62E540D1F74019B09D8BC0456AE5E16"/>
    <w:rsid w:val="00543D0E"/>
    <w:pPr>
      <w:widowControl w:val="0"/>
    </w:pPr>
    <w:rPr>
      <w:rFonts w:ascii="Times New Roman" w:hAnsi="Times New Roman"/>
    </w:rPr>
  </w:style>
  <w:style w:type="paragraph" w:customStyle="1" w:styleId="9DC719DA29714E33AB81ABA6F77D72E56">
    <w:name w:val="9DC719DA29714E33AB81ABA6F77D72E56"/>
    <w:rsid w:val="00543D0E"/>
    <w:pPr>
      <w:widowControl w:val="0"/>
    </w:pPr>
    <w:rPr>
      <w:rFonts w:ascii="Times New Roman" w:hAnsi="Times New Roman"/>
    </w:rPr>
  </w:style>
  <w:style w:type="paragraph" w:customStyle="1" w:styleId="F59A107A4B3D421394CA6297B6DF770E6">
    <w:name w:val="F59A107A4B3D421394CA6297B6DF770E6"/>
    <w:rsid w:val="00543D0E"/>
    <w:pPr>
      <w:widowControl w:val="0"/>
    </w:pPr>
    <w:rPr>
      <w:rFonts w:ascii="Times New Roman" w:hAnsi="Times New Roman"/>
    </w:rPr>
  </w:style>
  <w:style w:type="paragraph" w:customStyle="1" w:styleId="673B648FCC654213832BF76FE352082C6">
    <w:name w:val="673B648FCC654213832BF76FE352082C6"/>
    <w:rsid w:val="00543D0E"/>
    <w:pPr>
      <w:widowControl w:val="0"/>
    </w:pPr>
    <w:rPr>
      <w:rFonts w:ascii="Times New Roman" w:hAnsi="Times New Roman"/>
    </w:rPr>
  </w:style>
  <w:style w:type="paragraph" w:customStyle="1" w:styleId="21C6E174C4FC48AF80E525ABF75C4EE26">
    <w:name w:val="21C6E174C4FC48AF80E525ABF75C4EE26"/>
    <w:rsid w:val="00543D0E"/>
    <w:pPr>
      <w:widowControl w:val="0"/>
    </w:pPr>
    <w:rPr>
      <w:rFonts w:ascii="Times New Roman" w:hAnsi="Times New Roman"/>
    </w:rPr>
  </w:style>
  <w:style w:type="paragraph" w:customStyle="1" w:styleId="E78341192DCA44ECBDD62724C465FD246">
    <w:name w:val="E78341192DCA44ECBDD62724C465FD246"/>
    <w:rsid w:val="00543D0E"/>
    <w:pPr>
      <w:widowControl w:val="0"/>
    </w:pPr>
    <w:rPr>
      <w:rFonts w:ascii="Times New Roman" w:hAnsi="Times New Roman"/>
    </w:rPr>
  </w:style>
  <w:style w:type="paragraph" w:customStyle="1" w:styleId="BA394E06617845A0B5F03A92D25D60ED6">
    <w:name w:val="BA394E06617845A0B5F03A92D25D60ED6"/>
    <w:rsid w:val="00543D0E"/>
    <w:pPr>
      <w:widowControl w:val="0"/>
    </w:pPr>
    <w:rPr>
      <w:rFonts w:ascii="Times New Roman" w:hAnsi="Times New Roman"/>
    </w:rPr>
  </w:style>
  <w:style w:type="paragraph" w:customStyle="1" w:styleId="6E535042319840A7B64DFB295A4AC9066">
    <w:name w:val="6E535042319840A7B64DFB295A4AC9066"/>
    <w:rsid w:val="00543D0E"/>
    <w:pPr>
      <w:widowControl w:val="0"/>
    </w:pPr>
    <w:rPr>
      <w:rFonts w:ascii="Times New Roman" w:hAnsi="Times New Roman"/>
    </w:rPr>
  </w:style>
  <w:style w:type="paragraph" w:customStyle="1" w:styleId="ECEFA76CDD214F65A9708757BB85289F6">
    <w:name w:val="ECEFA76CDD214F65A9708757BB85289F6"/>
    <w:rsid w:val="00543D0E"/>
    <w:pPr>
      <w:widowControl w:val="0"/>
    </w:pPr>
    <w:rPr>
      <w:rFonts w:ascii="Times New Roman" w:hAnsi="Times New Roman"/>
    </w:rPr>
  </w:style>
  <w:style w:type="paragraph" w:customStyle="1" w:styleId="7739E60B0489441DBC0BDA37D71BA7595">
    <w:name w:val="7739E60B0489441DBC0BDA37D71BA7595"/>
    <w:rsid w:val="00543D0E"/>
    <w:pPr>
      <w:widowControl w:val="0"/>
    </w:pPr>
    <w:rPr>
      <w:rFonts w:ascii="Times New Roman" w:hAnsi="Times New Roman"/>
    </w:rPr>
  </w:style>
  <w:style w:type="paragraph" w:customStyle="1" w:styleId="E2A469FC278C440794F9D4168A9A4BF76">
    <w:name w:val="E2A469FC278C440794F9D4168A9A4BF76"/>
    <w:rsid w:val="00543D0E"/>
    <w:pPr>
      <w:widowControl w:val="0"/>
    </w:pPr>
    <w:rPr>
      <w:rFonts w:ascii="Times New Roman" w:hAnsi="Times New Roman"/>
    </w:rPr>
  </w:style>
  <w:style w:type="paragraph" w:customStyle="1" w:styleId="0464C7AE02A6444F98FD33974A67DC6C6">
    <w:name w:val="0464C7AE02A6444F98FD33974A67DC6C6"/>
    <w:rsid w:val="00543D0E"/>
    <w:pPr>
      <w:widowControl w:val="0"/>
    </w:pPr>
    <w:rPr>
      <w:rFonts w:ascii="Times New Roman" w:hAnsi="Times New Roman"/>
    </w:rPr>
  </w:style>
  <w:style w:type="paragraph" w:customStyle="1" w:styleId="0BB7C94172B44C24873C5832EFB245826">
    <w:name w:val="0BB7C94172B44C24873C5832EFB245826"/>
    <w:rsid w:val="00543D0E"/>
    <w:pPr>
      <w:widowControl w:val="0"/>
    </w:pPr>
    <w:rPr>
      <w:rFonts w:ascii="Times New Roman" w:hAnsi="Times New Roman"/>
    </w:rPr>
  </w:style>
  <w:style w:type="paragraph" w:customStyle="1" w:styleId="756EE772A9CE452CB004E82FAAFB0C6D6">
    <w:name w:val="756EE772A9CE452CB004E82FAAFB0C6D6"/>
    <w:rsid w:val="00543D0E"/>
    <w:pPr>
      <w:widowControl w:val="0"/>
    </w:pPr>
    <w:rPr>
      <w:rFonts w:ascii="Times New Roman" w:hAnsi="Times New Roman"/>
    </w:rPr>
  </w:style>
  <w:style w:type="paragraph" w:customStyle="1" w:styleId="6C952F10360240E9BEEA1645A4754E426">
    <w:name w:val="6C952F10360240E9BEEA1645A4754E426"/>
    <w:rsid w:val="00543D0E"/>
    <w:pPr>
      <w:widowControl w:val="0"/>
    </w:pPr>
    <w:rPr>
      <w:rFonts w:ascii="Times New Roman" w:hAnsi="Times New Roman"/>
    </w:rPr>
  </w:style>
  <w:style w:type="paragraph" w:customStyle="1" w:styleId="8761DE49E20F4117B6AC77EB31DEC8BD6">
    <w:name w:val="8761DE49E20F4117B6AC77EB31DEC8BD6"/>
    <w:rsid w:val="00543D0E"/>
    <w:pPr>
      <w:widowControl w:val="0"/>
    </w:pPr>
    <w:rPr>
      <w:rFonts w:ascii="Times New Roman" w:hAnsi="Times New Roman"/>
    </w:rPr>
  </w:style>
  <w:style w:type="paragraph" w:customStyle="1" w:styleId="D6FEF7BCC35D438CAAD7DF052751F6946">
    <w:name w:val="D6FEF7BCC35D438CAAD7DF052751F6946"/>
    <w:rsid w:val="00543D0E"/>
    <w:pPr>
      <w:widowControl w:val="0"/>
    </w:pPr>
    <w:rPr>
      <w:rFonts w:ascii="Times New Roman" w:hAnsi="Times New Roman"/>
    </w:rPr>
  </w:style>
  <w:style w:type="paragraph" w:customStyle="1" w:styleId="BD544CE9A6A64842B0DFC5B9984071596">
    <w:name w:val="BD544CE9A6A64842B0DFC5B9984071596"/>
    <w:rsid w:val="00543D0E"/>
    <w:pPr>
      <w:widowControl w:val="0"/>
    </w:pPr>
    <w:rPr>
      <w:rFonts w:ascii="Times New Roman" w:hAnsi="Times New Roman"/>
    </w:rPr>
  </w:style>
  <w:style w:type="paragraph" w:customStyle="1" w:styleId="24EAF6C7E0C847BA94CD7457A1A4E0186">
    <w:name w:val="24EAF6C7E0C847BA94CD7457A1A4E0186"/>
    <w:rsid w:val="00543D0E"/>
    <w:pPr>
      <w:widowControl w:val="0"/>
    </w:pPr>
    <w:rPr>
      <w:rFonts w:ascii="Times New Roman" w:hAnsi="Times New Roman"/>
    </w:rPr>
  </w:style>
  <w:style w:type="paragraph" w:customStyle="1" w:styleId="266839E364CB48638B4354C94F1D9FC06">
    <w:name w:val="266839E364CB48638B4354C94F1D9FC06"/>
    <w:rsid w:val="00543D0E"/>
    <w:pPr>
      <w:widowControl w:val="0"/>
    </w:pPr>
    <w:rPr>
      <w:rFonts w:ascii="Times New Roman" w:hAnsi="Times New Roman"/>
    </w:rPr>
  </w:style>
  <w:style w:type="paragraph" w:customStyle="1" w:styleId="4940166F60FF4D7A93E141673344FEEE6">
    <w:name w:val="4940166F60FF4D7A93E141673344FEEE6"/>
    <w:rsid w:val="00543D0E"/>
    <w:pPr>
      <w:widowControl w:val="0"/>
    </w:pPr>
    <w:rPr>
      <w:rFonts w:ascii="Times New Roman" w:hAnsi="Times New Roman"/>
    </w:rPr>
  </w:style>
  <w:style w:type="paragraph" w:customStyle="1" w:styleId="CD4554973A7F429FA0C4D3D4EE3A08486">
    <w:name w:val="CD4554973A7F429FA0C4D3D4EE3A08486"/>
    <w:rsid w:val="00543D0E"/>
    <w:pPr>
      <w:widowControl w:val="0"/>
    </w:pPr>
    <w:rPr>
      <w:rFonts w:ascii="Times New Roman" w:hAnsi="Times New Roman"/>
    </w:rPr>
  </w:style>
  <w:style w:type="paragraph" w:customStyle="1" w:styleId="8B96AEF150404AB2A1D8413EB43A07116">
    <w:name w:val="8B96AEF150404AB2A1D8413EB43A07116"/>
    <w:rsid w:val="00543D0E"/>
    <w:pPr>
      <w:widowControl w:val="0"/>
    </w:pPr>
    <w:rPr>
      <w:rFonts w:ascii="Times New Roman" w:hAnsi="Times New Roman"/>
    </w:rPr>
  </w:style>
  <w:style w:type="paragraph" w:customStyle="1" w:styleId="59509CACD67F43238984B7E075293A1F6">
    <w:name w:val="59509CACD67F43238984B7E075293A1F6"/>
    <w:rsid w:val="00543D0E"/>
    <w:pPr>
      <w:widowControl w:val="0"/>
    </w:pPr>
    <w:rPr>
      <w:rFonts w:ascii="Times New Roman" w:hAnsi="Times New Roman"/>
    </w:rPr>
  </w:style>
  <w:style w:type="paragraph" w:customStyle="1" w:styleId="24351E9FA7E94D4FB6E3061B740C3E646">
    <w:name w:val="24351E9FA7E94D4FB6E3061B740C3E646"/>
    <w:rsid w:val="00543D0E"/>
    <w:pPr>
      <w:widowControl w:val="0"/>
    </w:pPr>
    <w:rPr>
      <w:rFonts w:ascii="Times New Roman" w:hAnsi="Times New Roman"/>
    </w:rPr>
  </w:style>
  <w:style w:type="paragraph" w:customStyle="1" w:styleId="3A45F01B31104C7D9DC739B3F213A27A6">
    <w:name w:val="3A45F01B31104C7D9DC739B3F213A27A6"/>
    <w:rsid w:val="00543D0E"/>
    <w:pPr>
      <w:widowControl w:val="0"/>
    </w:pPr>
    <w:rPr>
      <w:rFonts w:ascii="Times New Roman" w:hAnsi="Times New Roman"/>
    </w:rPr>
  </w:style>
  <w:style w:type="paragraph" w:customStyle="1" w:styleId="A6AD028E4555479E91864ACA3AE01D446">
    <w:name w:val="A6AD028E4555479E91864ACA3AE01D446"/>
    <w:rsid w:val="00543D0E"/>
    <w:pPr>
      <w:widowControl w:val="0"/>
    </w:pPr>
    <w:rPr>
      <w:rFonts w:ascii="Times New Roman" w:hAnsi="Times New Roman"/>
    </w:rPr>
  </w:style>
  <w:style w:type="paragraph" w:customStyle="1" w:styleId="96D6D8263C064C4A98DD610781B0CD3B6">
    <w:name w:val="96D6D8263C064C4A98DD610781B0CD3B6"/>
    <w:rsid w:val="00543D0E"/>
    <w:pPr>
      <w:widowControl w:val="0"/>
    </w:pPr>
    <w:rPr>
      <w:rFonts w:ascii="Times New Roman" w:hAnsi="Times New Roman"/>
    </w:rPr>
  </w:style>
  <w:style w:type="paragraph" w:customStyle="1" w:styleId="47FF1CFAFD594146BA225D6E77F5DC786">
    <w:name w:val="47FF1CFAFD594146BA225D6E77F5DC786"/>
    <w:rsid w:val="00543D0E"/>
    <w:pPr>
      <w:widowControl w:val="0"/>
    </w:pPr>
    <w:rPr>
      <w:rFonts w:ascii="Times New Roman" w:hAnsi="Times New Roman"/>
    </w:rPr>
  </w:style>
  <w:style w:type="paragraph" w:customStyle="1" w:styleId="7E7AA7A572DE4BA3BB259BBFBF55F0116">
    <w:name w:val="7E7AA7A572DE4BA3BB259BBFBF55F0116"/>
    <w:rsid w:val="00543D0E"/>
    <w:pPr>
      <w:widowControl w:val="0"/>
    </w:pPr>
    <w:rPr>
      <w:rFonts w:ascii="Times New Roman" w:hAnsi="Times New Roman"/>
    </w:rPr>
  </w:style>
  <w:style w:type="paragraph" w:customStyle="1" w:styleId="4F5417EC92AF45CDBA1DA2998C5C67576">
    <w:name w:val="4F5417EC92AF45CDBA1DA2998C5C67576"/>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6">
    <w:name w:val="5987A4ED27724839B047FDCE72434BF96"/>
    <w:rsid w:val="00543D0E"/>
    <w:pPr>
      <w:widowControl w:val="0"/>
    </w:pPr>
    <w:rPr>
      <w:rFonts w:ascii="Times New Roman" w:hAnsi="Times New Roman"/>
    </w:rPr>
  </w:style>
  <w:style w:type="paragraph" w:customStyle="1" w:styleId="975759B4D7CB4864BAF814132C6725926">
    <w:name w:val="975759B4D7CB4864BAF814132C6725926"/>
    <w:rsid w:val="00543D0E"/>
    <w:pPr>
      <w:widowControl w:val="0"/>
    </w:pPr>
    <w:rPr>
      <w:rFonts w:ascii="Times New Roman" w:hAnsi="Times New Roman"/>
    </w:rPr>
  </w:style>
  <w:style w:type="paragraph" w:customStyle="1" w:styleId="9A4A27C53BC9490191E4E92F8C8C901F">
    <w:name w:val="9A4A27C53BC9490191E4E92F8C8C901F"/>
    <w:rsid w:val="00543D0E"/>
    <w:pPr>
      <w:widowControl w:val="0"/>
    </w:pPr>
  </w:style>
  <w:style w:type="paragraph" w:customStyle="1" w:styleId="38B37CE379A2485884F184CEA04B9D0A">
    <w:name w:val="38B37CE379A2485884F184CEA04B9D0A"/>
    <w:rsid w:val="00543D0E"/>
    <w:pPr>
      <w:widowControl w:val="0"/>
    </w:pPr>
  </w:style>
  <w:style w:type="paragraph" w:customStyle="1" w:styleId="15247A3FD8C14BDEA86544FFD577AF83">
    <w:name w:val="15247A3FD8C14BDEA86544FFD577AF83"/>
    <w:rsid w:val="00543D0E"/>
    <w:pPr>
      <w:widowControl w:val="0"/>
    </w:pPr>
  </w:style>
  <w:style w:type="paragraph" w:customStyle="1" w:styleId="F9C81BD02E184820AC5B3BCC7810411A">
    <w:name w:val="F9C81BD02E184820AC5B3BCC7810411A"/>
    <w:rsid w:val="00543D0E"/>
    <w:pPr>
      <w:widowControl w:val="0"/>
    </w:pPr>
  </w:style>
  <w:style w:type="paragraph" w:customStyle="1" w:styleId="F809C37A27B14D82AB4CEBDABE55536A">
    <w:name w:val="F809C37A27B14D82AB4CEBDABE55536A"/>
    <w:rsid w:val="00543D0E"/>
    <w:pPr>
      <w:widowControl w:val="0"/>
    </w:pPr>
  </w:style>
  <w:style w:type="paragraph" w:customStyle="1" w:styleId="99239BEDBC404FB3A5D35F8FE743CB6D">
    <w:name w:val="99239BEDBC404FB3A5D35F8FE743CB6D"/>
    <w:rsid w:val="00543D0E"/>
    <w:pPr>
      <w:widowControl w:val="0"/>
    </w:pPr>
  </w:style>
  <w:style w:type="paragraph" w:customStyle="1" w:styleId="942270A6AD824A939D987CB40AEDCE7A">
    <w:name w:val="942270A6AD824A939D987CB40AEDCE7A"/>
    <w:rsid w:val="00543D0E"/>
    <w:pPr>
      <w:widowControl w:val="0"/>
    </w:pPr>
  </w:style>
  <w:style w:type="paragraph" w:customStyle="1" w:styleId="E217A1B300084FF383D642A16D769722">
    <w:name w:val="E217A1B300084FF383D642A16D769722"/>
    <w:rsid w:val="00543D0E"/>
    <w:pPr>
      <w:widowControl w:val="0"/>
    </w:pPr>
  </w:style>
  <w:style w:type="paragraph" w:customStyle="1" w:styleId="6518BA3A20BA47399AF4B8F78D81B83A">
    <w:name w:val="6518BA3A20BA47399AF4B8F78D81B83A"/>
    <w:rsid w:val="00543D0E"/>
    <w:pPr>
      <w:widowControl w:val="0"/>
    </w:pPr>
  </w:style>
  <w:style w:type="paragraph" w:customStyle="1" w:styleId="B14A2332A58B4261A8888B018F13BB59">
    <w:name w:val="B14A2332A58B4261A8888B018F13BB59"/>
    <w:rsid w:val="00543D0E"/>
    <w:pPr>
      <w:widowControl w:val="0"/>
    </w:pPr>
  </w:style>
  <w:style w:type="paragraph" w:customStyle="1" w:styleId="3C1B35EDDDC946BFA3824C191940740A">
    <w:name w:val="3C1B35EDDDC946BFA3824C191940740A"/>
    <w:rsid w:val="00543D0E"/>
    <w:pPr>
      <w:widowControl w:val="0"/>
    </w:pPr>
  </w:style>
  <w:style w:type="paragraph" w:customStyle="1" w:styleId="90F5C51218A445DCAAD6E605651D731A7">
    <w:name w:val="90F5C51218A445DCAAD6E605651D731A7"/>
    <w:rsid w:val="00543D0E"/>
    <w:pPr>
      <w:widowControl w:val="0"/>
    </w:pPr>
    <w:rPr>
      <w:rFonts w:ascii="Times New Roman" w:hAnsi="Times New Roman"/>
    </w:rPr>
  </w:style>
  <w:style w:type="paragraph" w:customStyle="1" w:styleId="D95FA8F8F13442B5A0C8C7FEC31BBEA17">
    <w:name w:val="D95FA8F8F13442B5A0C8C7FEC31BBEA17"/>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7">
    <w:name w:val="CD61C16F165548A383D363E7297A40297"/>
    <w:rsid w:val="00543D0E"/>
    <w:pPr>
      <w:widowControl w:val="0"/>
    </w:pPr>
    <w:rPr>
      <w:rFonts w:ascii="Times New Roman" w:hAnsi="Times New Roman"/>
    </w:rPr>
  </w:style>
  <w:style w:type="paragraph" w:customStyle="1" w:styleId="62FE56BBEB5C4FE0A205CACC5486E7FB7">
    <w:name w:val="62FE56BBEB5C4FE0A205CACC5486E7FB7"/>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7">
    <w:name w:val="0A2F8A45618A409FBA91FD11B0145D2B7"/>
    <w:rsid w:val="00543D0E"/>
    <w:pPr>
      <w:widowControl w:val="0"/>
    </w:pPr>
    <w:rPr>
      <w:rFonts w:ascii="Times New Roman" w:hAnsi="Times New Roman"/>
    </w:rPr>
  </w:style>
  <w:style w:type="paragraph" w:customStyle="1" w:styleId="25CF133197DF4D4691435333C1FA60807">
    <w:name w:val="25CF133197DF4D4691435333C1FA60807"/>
    <w:rsid w:val="00543D0E"/>
    <w:pPr>
      <w:widowControl w:val="0"/>
    </w:pPr>
    <w:rPr>
      <w:rFonts w:ascii="Times New Roman" w:hAnsi="Times New Roman"/>
    </w:rPr>
  </w:style>
  <w:style w:type="paragraph" w:customStyle="1" w:styleId="A34C020A7B1A4C63920900CB950324667">
    <w:name w:val="A34C020A7B1A4C63920900CB950324667"/>
    <w:rsid w:val="00543D0E"/>
    <w:pPr>
      <w:widowControl w:val="0"/>
    </w:pPr>
    <w:rPr>
      <w:rFonts w:ascii="Times New Roman" w:hAnsi="Times New Roman"/>
    </w:rPr>
  </w:style>
  <w:style w:type="paragraph" w:customStyle="1" w:styleId="B1C1083556B1418680C2A9E6D03D7B587">
    <w:name w:val="B1C1083556B1418680C2A9E6D03D7B587"/>
    <w:rsid w:val="00543D0E"/>
    <w:pPr>
      <w:widowControl w:val="0"/>
    </w:pPr>
    <w:rPr>
      <w:rFonts w:ascii="Times New Roman" w:hAnsi="Times New Roman"/>
    </w:rPr>
  </w:style>
  <w:style w:type="paragraph" w:customStyle="1" w:styleId="C66926F32D424A849C58FC6B72207A347">
    <w:name w:val="C66926F32D424A849C58FC6B72207A347"/>
    <w:rsid w:val="00543D0E"/>
    <w:pPr>
      <w:widowControl w:val="0"/>
    </w:pPr>
    <w:rPr>
      <w:rFonts w:ascii="Times New Roman" w:hAnsi="Times New Roman"/>
    </w:rPr>
  </w:style>
  <w:style w:type="paragraph" w:customStyle="1" w:styleId="BCE160363B8748538AD30D23C63B5B3A7">
    <w:name w:val="BCE160363B8748538AD30D23C63B5B3A7"/>
    <w:rsid w:val="00543D0E"/>
    <w:pPr>
      <w:widowControl w:val="0"/>
    </w:pPr>
    <w:rPr>
      <w:rFonts w:ascii="Times New Roman" w:hAnsi="Times New Roman"/>
    </w:rPr>
  </w:style>
  <w:style w:type="paragraph" w:customStyle="1" w:styleId="A984E6E48F8E45FE8A543DE63FFF55AB5">
    <w:name w:val="A984E6E48F8E45FE8A543DE63FFF55AB5"/>
    <w:rsid w:val="00543D0E"/>
    <w:pPr>
      <w:widowControl w:val="0"/>
    </w:pPr>
    <w:rPr>
      <w:rFonts w:ascii="Times New Roman" w:hAnsi="Times New Roman"/>
    </w:rPr>
  </w:style>
  <w:style w:type="paragraph" w:customStyle="1" w:styleId="179EEF073DFE435188557E2FB1A56BEB5">
    <w:name w:val="179EEF073DFE435188557E2FB1A56BEB5"/>
    <w:rsid w:val="00543D0E"/>
    <w:pPr>
      <w:widowControl w:val="0"/>
    </w:pPr>
    <w:rPr>
      <w:rFonts w:ascii="Times New Roman" w:hAnsi="Times New Roman"/>
    </w:rPr>
  </w:style>
  <w:style w:type="paragraph" w:customStyle="1" w:styleId="A70DB4DFC81A4C609B095CDAABDD5C345">
    <w:name w:val="A70DB4DFC81A4C609B095CDAABDD5C345"/>
    <w:rsid w:val="00543D0E"/>
    <w:pPr>
      <w:widowControl w:val="0"/>
    </w:pPr>
    <w:rPr>
      <w:rFonts w:ascii="Times New Roman" w:hAnsi="Times New Roman"/>
    </w:rPr>
  </w:style>
  <w:style w:type="paragraph" w:customStyle="1" w:styleId="4D85A396E01B468EACE8F0C67D078BF65">
    <w:name w:val="4D85A396E01B468EACE8F0C67D078BF65"/>
    <w:rsid w:val="00543D0E"/>
    <w:pPr>
      <w:widowControl w:val="0"/>
    </w:pPr>
    <w:rPr>
      <w:rFonts w:ascii="Times New Roman" w:hAnsi="Times New Roman"/>
    </w:rPr>
  </w:style>
  <w:style w:type="paragraph" w:customStyle="1" w:styleId="58384F43FAE54B6FA82E22EC1F7802365">
    <w:name w:val="58384F43FAE54B6FA82E22EC1F7802365"/>
    <w:rsid w:val="00543D0E"/>
    <w:pPr>
      <w:widowControl w:val="0"/>
    </w:pPr>
    <w:rPr>
      <w:rFonts w:ascii="Times New Roman" w:hAnsi="Times New Roman"/>
    </w:rPr>
  </w:style>
  <w:style w:type="paragraph" w:customStyle="1" w:styleId="332E38CDCCE14E0FA7879C1CADB680015">
    <w:name w:val="332E38CDCCE14E0FA7879C1CADB680015"/>
    <w:rsid w:val="00543D0E"/>
    <w:pPr>
      <w:widowControl w:val="0"/>
    </w:pPr>
    <w:rPr>
      <w:rFonts w:ascii="Times New Roman" w:hAnsi="Times New Roman"/>
    </w:rPr>
  </w:style>
  <w:style w:type="paragraph" w:customStyle="1" w:styleId="43F0365785AD48DEA4CE8FC8056D27475">
    <w:name w:val="43F0365785AD48DEA4CE8FC8056D27475"/>
    <w:rsid w:val="00543D0E"/>
    <w:pPr>
      <w:widowControl w:val="0"/>
    </w:pPr>
    <w:rPr>
      <w:rFonts w:ascii="Times New Roman" w:hAnsi="Times New Roman"/>
    </w:rPr>
  </w:style>
  <w:style w:type="paragraph" w:customStyle="1" w:styleId="942270A6AD824A939D987CB40AEDCE7A1">
    <w:name w:val="942270A6AD824A939D987CB40AEDCE7A1"/>
    <w:rsid w:val="00543D0E"/>
    <w:pPr>
      <w:widowControl w:val="0"/>
      <w:ind w:left="480"/>
    </w:pPr>
    <w:rPr>
      <w:rFonts w:ascii="Times New Roman" w:hAnsi="Times New Roman"/>
    </w:rPr>
  </w:style>
  <w:style w:type="paragraph" w:customStyle="1" w:styleId="E217A1B300084FF383D642A16D7697221">
    <w:name w:val="E217A1B300084FF383D642A16D7697221"/>
    <w:rsid w:val="00543D0E"/>
    <w:pPr>
      <w:widowControl w:val="0"/>
      <w:ind w:left="480"/>
    </w:pPr>
    <w:rPr>
      <w:rFonts w:ascii="Times New Roman" w:hAnsi="Times New Roman"/>
    </w:rPr>
  </w:style>
  <w:style w:type="paragraph" w:customStyle="1" w:styleId="6518BA3A20BA47399AF4B8F78D81B83A1">
    <w:name w:val="6518BA3A20BA47399AF4B8F78D81B83A1"/>
    <w:rsid w:val="00543D0E"/>
    <w:pPr>
      <w:widowControl w:val="0"/>
      <w:ind w:left="480"/>
    </w:pPr>
    <w:rPr>
      <w:rFonts w:ascii="Times New Roman" w:hAnsi="Times New Roman"/>
    </w:rPr>
  </w:style>
  <w:style w:type="paragraph" w:customStyle="1" w:styleId="B14A2332A58B4261A8888B018F13BB591">
    <w:name w:val="B14A2332A58B4261A8888B018F13BB591"/>
    <w:rsid w:val="00543D0E"/>
    <w:pPr>
      <w:widowControl w:val="0"/>
      <w:ind w:left="480"/>
    </w:pPr>
    <w:rPr>
      <w:rFonts w:ascii="Times New Roman" w:hAnsi="Times New Roman"/>
    </w:rPr>
  </w:style>
  <w:style w:type="paragraph" w:customStyle="1" w:styleId="9A4A27C53BC9490191E4E92F8C8C901F1">
    <w:name w:val="9A4A27C53BC9490191E4E92F8C8C901F1"/>
    <w:rsid w:val="00543D0E"/>
    <w:pPr>
      <w:widowControl w:val="0"/>
    </w:pPr>
    <w:rPr>
      <w:rFonts w:ascii="Times New Roman" w:hAnsi="Times New Roman"/>
    </w:rPr>
  </w:style>
  <w:style w:type="paragraph" w:customStyle="1" w:styleId="38B37CE379A2485884F184CEA04B9D0A1">
    <w:name w:val="38B37CE379A2485884F184CEA04B9D0A1"/>
    <w:rsid w:val="00543D0E"/>
    <w:pPr>
      <w:widowControl w:val="0"/>
    </w:pPr>
    <w:rPr>
      <w:rFonts w:ascii="Times New Roman" w:hAnsi="Times New Roman"/>
    </w:rPr>
  </w:style>
  <w:style w:type="paragraph" w:customStyle="1" w:styleId="3C1B35EDDDC946BFA3824C191940740A1">
    <w:name w:val="3C1B35EDDDC946BFA3824C191940740A1"/>
    <w:rsid w:val="00543D0E"/>
    <w:pPr>
      <w:widowControl w:val="0"/>
    </w:pPr>
    <w:rPr>
      <w:rFonts w:ascii="Times New Roman" w:hAnsi="Times New Roman"/>
    </w:rPr>
  </w:style>
  <w:style w:type="paragraph" w:customStyle="1" w:styleId="CB62E540D1F74019B09D8BC0456AE5E17">
    <w:name w:val="CB62E540D1F74019B09D8BC0456AE5E17"/>
    <w:rsid w:val="00543D0E"/>
    <w:pPr>
      <w:widowControl w:val="0"/>
    </w:pPr>
    <w:rPr>
      <w:rFonts w:ascii="Times New Roman" w:hAnsi="Times New Roman"/>
    </w:rPr>
  </w:style>
  <w:style w:type="paragraph" w:customStyle="1" w:styleId="9DC719DA29714E33AB81ABA6F77D72E57">
    <w:name w:val="9DC719DA29714E33AB81ABA6F77D72E57"/>
    <w:rsid w:val="00543D0E"/>
    <w:pPr>
      <w:widowControl w:val="0"/>
    </w:pPr>
    <w:rPr>
      <w:rFonts w:ascii="Times New Roman" w:hAnsi="Times New Roman"/>
    </w:rPr>
  </w:style>
  <w:style w:type="paragraph" w:customStyle="1" w:styleId="F59A107A4B3D421394CA6297B6DF770E7">
    <w:name w:val="F59A107A4B3D421394CA6297B6DF770E7"/>
    <w:rsid w:val="00543D0E"/>
    <w:pPr>
      <w:widowControl w:val="0"/>
    </w:pPr>
    <w:rPr>
      <w:rFonts w:ascii="Times New Roman" w:hAnsi="Times New Roman"/>
    </w:rPr>
  </w:style>
  <w:style w:type="paragraph" w:customStyle="1" w:styleId="673B648FCC654213832BF76FE352082C7">
    <w:name w:val="673B648FCC654213832BF76FE352082C7"/>
    <w:rsid w:val="00543D0E"/>
    <w:pPr>
      <w:widowControl w:val="0"/>
    </w:pPr>
    <w:rPr>
      <w:rFonts w:ascii="Times New Roman" w:hAnsi="Times New Roman"/>
    </w:rPr>
  </w:style>
  <w:style w:type="paragraph" w:customStyle="1" w:styleId="21C6E174C4FC48AF80E525ABF75C4EE27">
    <w:name w:val="21C6E174C4FC48AF80E525ABF75C4EE27"/>
    <w:rsid w:val="00543D0E"/>
    <w:pPr>
      <w:widowControl w:val="0"/>
    </w:pPr>
    <w:rPr>
      <w:rFonts w:ascii="Times New Roman" w:hAnsi="Times New Roman"/>
    </w:rPr>
  </w:style>
  <w:style w:type="paragraph" w:customStyle="1" w:styleId="E78341192DCA44ECBDD62724C465FD247">
    <w:name w:val="E78341192DCA44ECBDD62724C465FD247"/>
    <w:rsid w:val="00543D0E"/>
    <w:pPr>
      <w:widowControl w:val="0"/>
    </w:pPr>
    <w:rPr>
      <w:rFonts w:ascii="Times New Roman" w:hAnsi="Times New Roman"/>
    </w:rPr>
  </w:style>
  <w:style w:type="paragraph" w:customStyle="1" w:styleId="BA394E06617845A0B5F03A92D25D60ED7">
    <w:name w:val="BA394E06617845A0B5F03A92D25D60ED7"/>
    <w:rsid w:val="00543D0E"/>
    <w:pPr>
      <w:widowControl w:val="0"/>
    </w:pPr>
    <w:rPr>
      <w:rFonts w:ascii="Times New Roman" w:hAnsi="Times New Roman"/>
    </w:rPr>
  </w:style>
  <w:style w:type="paragraph" w:customStyle="1" w:styleId="6E535042319840A7B64DFB295A4AC9067">
    <w:name w:val="6E535042319840A7B64DFB295A4AC9067"/>
    <w:rsid w:val="00543D0E"/>
    <w:pPr>
      <w:widowControl w:val="0"/>
    </w:pPr>
    <w:rPr>
      <w:rFonts w:ascii="Times New Roman" w:hAnsi="Times New Roman"/>
    </w:rPr>
  </w:style>
  <w:style w:type="paragraph" w:customStyle="1" w:styleId="ECEFA76CDD214F65A9708757BB85289F7">
    <w:name w:val="ECEFA76CDD214F65A9708757BB85289F7"/>
    <w:rsid w:val="00543D0E"/>
    <w:pPr>
      <w:widowControl w:val="0"/>
    </w:pPr>
    <w:rPr>
      <w:rFonts w:ascii="Times New Roman" w:hAnsi="Times New Roman"/>
    </w:rPr>
  </w:style>
  <w:style w:type="paragraph" w:customStyle="1" w:styleId="7739E60B0489441DBC0BDA37D71BA7596">
    <w:name w:val="7739E60B0489441DBC0BDA37D71BA7596"/>
    <w:rsid w:val="00543D0E"/>
    <w:pPr>
      <w:widowControl w:val="0"/>
    </w:pPr>
    <w:rPr>
      <w:rFonts w:ascii="Times New Roman" w:hAnsi="Times New Roman"/>
    </w:rPr>
  </w:style>
  <w:style w:type="paragraph" w:customStyle="1" w:styleId="E2A469FC278C440794F9D4168A9A4BF77">
    <w:name w:val="E2A469FC278C440794F9D4168A9A4BF77"/>
    <w:rsid w:val="00543D0E"/>
    <w:pPr>
      <w:widowControl w:val="0"/>
    </w:pPr>
    <w:rPr>
      <w:rFonts w:ascii="Times New Roman" w:hAnsi="Times New Roman"/>
    </w:rPr>
  </w:style>
  <w:style w:type="paragraph" w:customStyle="1" w:styleId="0464C7AE02A6444F98FD33974A67DC6C7">
    <w:name w:val="0464C7AE02A6444F98FD33974A67DC6C7"/>
    <w:rsid w:val="00543D0E"/>
    <w:pPr>
      <w:widowControl w:val="0"/>
    </w:pPr>
    <w:rPr>
      <w:rFonts w:ascii="Times New Roman" w:hAnsi="Times New Roman"/>
    </w:rPr>
  </w:style>
  <w:style w:type="paragraph" w:customStyle="1" w:styleId="0BB7C94172B44C24873C5832EFB245827">
    <w:name w:val="0BB7C94172B44C24873C5832EFB245827"/>
    <w:rsid w:val="00543D0E"/>
    <w:pPr>
      <w:widowControl w:val="0"/>
    </w:pPr>
    <w:rPr>
      <w:rFonts w:ascii="Times New Roman" w:hAnsi="Times New Roman"/>
    </w:rPr>
  </w:style>
  <w:style w:type="paragraph" w:customStyle="1" w:styleId="756EE772A9CE452CB004E82FAAFB0C6D7">
    <w:name w:val="756EE772A9CE452CB004E82FAAFB0C6D7"/>
    <w:rsid w:val="00543D0E"/>
    <w:pPr>
      <w:widowControl w:val="0"/>
    </w:pPr>
    <w:rPr>
      <w:rFonts w:ascii="Times New Roman" w:hAnsi="Times New Roman"/>
    </w:rPr>
  </w:style>
  <w:style w:type="paragraph" w:customStyle="1" w:styleId="6C952F10360240E9BEEA1645A4754E427">
    <w:name w:val="6C952F10360240E9BEEA1645A4754E427"/>
    <w:rsid w:val="00543D0E"/>
    <w:pPr>
      <w:widowControl w:val="0"/>
    </w:pPr>
    <w:rPr>
      <w:rFonts w:ascii="Times New Roman" w:hAnsi="Times New Roman"/>
    </w:rPr>
  </w:style>
  <w:style w:type="paragraph" w:customStyle="1" w:styleId="8761DE49E20F4117B6AC77EB31DEC8BD7">
    <w:name w:val="8761DE49E20F4117B6AC77EB31DEC8BD7"/>
    <w:rsid w:val="00543D0E"/>
    <w:pPr>
      <w:widowControl w:val="0"/>
    </w:pPr>
    <w:rPr>
      <w:rFonts w:ascii="Times New Roman" w:hAnsi="Times New Roman"/>
    </w:rPr>
  </w:style>
  <w:style w:type="paragraph" w:customStyle="1" w:styleId="D6FEF7BCC35D438CAAD7DF052751F6947">
    <w:name w:val="D6FEF7BCC35D438CAAD7DF052751F6947"/>
    <w:rsid w:val="00543D0E"/>
    <w:pPr>
      <w:widowControl w:val="0"/>
    </w:pPr>
    <w:rPr>
      <w:rFonts w:ascii="Times New Roman" w:hAnsi="Times New Roman"/>
    </w:rPr>
  </w:style>
  <w:style w:type="paragraph" w:customStyle="1" w:styleId="BD544CE9A6A64842B0DFC5B9984071597">
    <w:name w:val="BD544CE9A6A64842B0DFC5B9984071597"/>
    <w:rsid w:val="00543D0E"/>
    <w:pPr>
      <w:widowControl w:val="0"/>
    </w:pPr>
    <w:rPr>
      <w:rFonts w:ascii="Times New Roman" w:hAnsi="Times New Roman"/>
    </w:rPr>
  </w:style>
  <w:style w:type="paragraph" w:customStyle="1" w:styleId="24EAF6C7E0C847BA94CD7457A1A4E0187">
    <w:name w:val="24EAF6C7E0C847BA94CD7457A1A4E0187"/>
    <w:rsid w:val="00543D0E"/>
    <w:pPr>
      <w:widowControl w:val="0"/>
    </w:pPr>
    <w:rPr>
      <w:rFonts w:ascii="Times New Roman" w:hAnsi="Times New Roman"/>
    </w:rPr>
  </w:style>
  <w:style w:type="paragraph" w:customStyle="1" w:styleId="266839E364CB48638B4354C94F1D9FC07">
    <w:name w:val="266839E364CB48638B4354C94F1D9FC07"/>
    <w:rsid w:val="00543D0E"/>
    <w:pPr>
      <w:widowControl w:val="0"/>
    </w:pPr>
    <w:rPr>
      <w:rFonts w:ascii="Times New Roman" w:hAnsi="Times New Roman"/>
    </w:rPr>
  </w:style>
  <w:style w:type="paragraph" w:customStyle="1" w:styleId="4940166F60FF4D7A93E141673344FEEE7">
    <w:name w:val="4940166F60FF4D7A93E141673344FEEE7"/>
    <w:rsid w:val="00543D0E"/>
    <w:pPr>
      <w:widowControl w:val="0"/>
    </w:pPr>
    <w:rPr>
      <w:rFonts w:ascii="Times New Roman" w:hAnsi="Times New Roman"/>
    </w:rPr>
  </w:style>
  <w:style w:type="paragraph" w:customStyle="1" w:styleId="CD4554973A7F429FA0C4D3D4EE3A08487">
    <w:name w:val="CD4554973A7F429FA0C4D3D4EE3A08487"/>
    <w:rsid w:val="00543D0E"/>
    <w:pPr>
      <w:widowControl w:val="0"/>
    </w:pPr>
    <w:rPr>
      <w:rFonts w:ascii="Times New Roman" w:hAnsi="Times New Roman"/>
    </w:rPr>
  </w:style>
  <w:style w:type="paragraph" w:customStyle="1" w:styleId="8B96AEF150404AB2A1D8413EB43A07117">
    <w:name w:val="8B96AEF150404AB2A1D8413EB43A07117"/>
    <w:rsid w:val="00543D0E"/>
    <w:pPr>
      <w:widowControl w:val="0"/>
    </w:pPr>
    <w:rPr>
      <w:rFonts w:ascii="Times New Roman" w:hAnsi="Times New Roman"/>
    </w:rPr>
  </w:style>
  <w:style w:type="paragraph" w:customStyle="1" w:styleId="59509CACD67F43238984B7E075293A1F7">
    <w:name w:val="59509CACD67F43238984B7E075293A1F7"/>
    <w:rsid w:val="00543D0E"/>
    <w:pPr>
      <w:widowControl w:val="0"/>
    </w:pPr>
    <w:rPr>
      <w:rFonts w:ascii="Times New Roman" w:hAnsi="Times New Roman"/>
    </w:rPr>
  </w:style>
  <w:style w:type="paragraph" w:customStyle="1" w:styleId="24351E9FA7E94D4FB6E3061B740C3E647">
    <w:name w:val="24351E9FA7E94D4FB6E3061B740C3E647"/>
    <w:rsid w:val="00543D0E"/>
    <w:pPr>
      <w:widowControl w:val="0"/>
    </w:pPr>
    <w:rPr>
      <w:rFonts w:ascii="Times New Roman" w:hAnsi="Times New Roman"/>
    </w:rPr>
  </w:style>
  <w:style w:type="paragraph" w:customStyle="1" w:styleId="3A45F01B31104C7D9DC739B3F213A27A7">
    <w:name w:val="3A45F01B31104C7D9DC739B3F213A27A7"/>
    <w:rsid w:val="00543D0E"/>
    <w:pPr>
      <w:widowControl w:val="0"/>
    </w:pPr>
    <w:rPr>
      <w:rFonts w:ascii="Times New Roman" w:hAnsi="Times New Roman"/>
    </w:rPr>
  </w:style>
  <w:style w:type="paragraph" w:customStyle="1" w:styleId="A6AD028E4555479E91864ACA3AE01D447">
    <w:name w:val="A6AD028E4555479E91864ACA3AE01D447"/>
    <w:rsid w:val="00543D0E"/>
    <w:pPr>
      <w:widowControl w:val="0"/>
    </w:pPr>
    <w:rPr>
      <w:rFonts w:ascii="Times New Roman" w:hAnsi="Times New Roman"/>
    </w:rPr>
  </w:style>
  <w:style w:type="paragraph" w:customStyle="1" w:styleId="96D6D8263C064C4A98DD610781B0CD3B7">
    <w:name w:val="96D6D8263C064C4A98DD610781B0CD3B7"/>
    <w:rsid w:val="00543D0E"/>
    <w:pPr>
      <w:widowControl w:val="0"/>
    </w:pPr>
    <w:rPr>
      <w:rFonts w:ascii="Times New Roman" w:hAnsi="Times New Roman"/>
    </w:rPr>
  </w:style>
  <w:style w:type="paragraph" w:customStyle="1" w:styleId="47FF1CFAFD594146BA225D6E77F5DC787">
    <w:name w:val="47FF1CFAFD594146BA225D6E77F5DC787"/>
    <w:rsid w:val="00543D0E"/>
    <w:pPr>
      <w:widowControl w:val="0"/>
    </w:pPr>
    <w:rPr>
      <w:rFonts w:ascii="Times New Roman" w:hAnsi="Times New Roman"/>
    </w:rPr>
  </w:style>
  <w:style w:type="paragraph" w:customStyle="1" w:styleId="7E7AA7A572DE4BA3BB259BBFBF55F0117">
    <w:name w:val="7E7AA7A572DE4BA3BB259BBFBF55F0117"/>
    <w:rsid w:val="00543D0E"/>
    <w:pPr>
      <w:widowControl w:val="0"/>
    </w:pPr>
    <w:rPr>
      <w:rFonts w:ascii="Times New Roman" w:hAnsi="Times New Roman"/>
    </w:rPr>
  </w:style>
  <w:style w:type="paragraph" w:customStyle="1" w:styleId="4F5417EC92AF45CDBA1DA2998C5C67577">
    <w:name w:val="4F5417EC92AF45CDBA1DA2998C5C67577"/>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7">
    <w:name w:val="5987A4ED27724839B047FDCE72434BF97"/>
    <w:rsid w:val="00543D0E"/>
    <w:pPr>
      <w:widowControl w:val="0"/>
    </w:pPr>
    <w:rPr>
      <w:rFonts w:ascii="Times New Roman" w:hAnsi="Times New Roman"/>
    </w:rPr>
  </w:style>
  <w:style w:type="paragraph" w:customStyle="1" w:styleId="975759B4D7CB4864BAF814132C6725927">
    <w:name w:val="975759B4D7CB4864BAF814132C6725927"/>
    <w:rsid w:val="00543D0E"/>
    <w:pPr>
      <w:widowControl w:val="0"/>
    </w:pPr>
    <w:rPr>
      <w:rFonts w:ascii="Times New Roman" w:hAnsi="Times New Roman"/>
    </w:rPr>
  </w:style>
  <w:style w:type="paragraph" w:customStyle="1" w:styleId="90F5C51218A445DCAAD6E605651D731A8">
    <w:name w:val="90F5C51218A445DCAAD6E605651D731A8"/>
    <w:rsid w:val="00543D0E"/>
    <w:pPr>
      <w:widowControl w:val="0"/>
    </w:pPr>
    <w:rPr>
      <w:rFonts w:ascii="Times New Roman" w:hAnsi="Times New Roman"/>
    </w:rPr>
  </w:style>
  <w:style w:type="paragraph" w:customStyle="1" w:styleId="D95FA8F8F13442B5A0C8C7FEC31BBEA18">
    <w:name w:val="D95FA8F8F13442B5A0C8C7FEC31BBEA18"/>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8">
    <w:name w:val="CD61C16F165548A383D363E7297A40298"/>
    <w:rsid w:val="00543D0E"/>
    <w:pPr>
      <w:widowControl w:val="0"/>
    </w:pPr>
    <w:rPr>
      <w:rFonts w:ascii="Times New Roman" w:hAnsi="Times New Roman"/>
    </w:rPr>
  </w:style>
  <w:style w:type="paragraph" w:customStyle="1" w:styleId="62FE56BBEB5C4FE0A205CACC5486E7FB8">
    <w:name w:val="62FE56BBEB5C4FE0A205CACC5486E7FB8"/>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8">
    <w:name w:val="0A2F8A45618A409FBA91FD11B0145D2B8"/>
    <w:rsid w:val="00543D0E"/>
    <w:pPr>
      <w:widowControl w:val="0"/>
    </w:pPr>
    <w:rPr>
      <w:rFonts w:ascii="Times New Roman" w:hAnsi="Times New Roman"/>
    </w:rPr>
  </w:style>
  <w:style w:type="paragraph" w:customStyle="1" w:styleId="25CF133197DF4D4691435333C1FA60808">
    <w:name w:val="25CF133197DF4D4691435333C1FA60808"/>
    <w:rsid w:val="00543D0E"/>
    <w:pPr>
      <w:widowControl w:val="0"/>
    </w:pPr>
    <w:rPr>
      <w:rFonts w:ascii="Times New Roman" w:hAnsi="Times New Roman"/>
    </w:rPr>
  </w:style>
  <w:style w:type="paragraph" w:customStyle="1" w:styleId="A34C020A7B1A4C63920900CB950324668">
    <w:name w:val="A34C020A7B1A4C63920900CB950324668"/>
    <w:rsid w:val="00543D0E"/>
    <w:pPr>
      <w:widowControl w:val="0"/>
    </w:pPr>
    <w:rPr>
      <w:rFonts w:ascii="Times New Roman" w:hAnsi="Times New Roman"/>
    </w:rPr>
  </w:style>
  <w:style w:type="paragraph" w:customStyle="1" w:styleId="B1C1083556B1418680C2A9E6D03D7B588">
    <w:name w:val="B1C1083556B1418680C2A9E6D03D7B588"/>
    <w:rsid w:val="00543D0E"/>
    <w:pPr>
      <w:widowControl w:val="0"/>
    </w:pPr>
    <w:rPr>
      <w:rFonts w:ascii="Times New Roman" w:hAnsi="Times New Roman"/>
    </w:rPr>
  </w:style>
  <w:style w:type="paragraph" w:customStyle="1" w:styleId="C66926F32D424A849C58FC6B72207A348">
    <w:name w:val="C66926F32D424A849C58FC6B72207A348"/>
    <w:rsid w:val="00543D0E"/>
    <w:pPr>
      <w:widowControl w:val="0"/>
    </w:pPr>
    <w:rPr>
      <w:rFonts w:ascii="Times New Roman" w:hAnsi="Times New Roman"/>
    </w:rPr>
  </w:style>
  <w:style w:type="paragraph" w:customStyle="1" w:styleId="BCE160363B8748538AD30D23C63B5B3A8">
    <w:name w:val="BCE160363B8748538AD30D23C63B5B3A8"/>
    <w:rsid w:val="00543D0E"/>
    <w:pPr>
      <w:widowControl w:val="0"/>
    </w:pPr>
    <w:rPr>
      <w:rFonts w:ascii="Times New Roman" w:hAnsi="Times New Roman"/>
    </w:rPr>
  </w:style>
  <w:style w:type="paragraph" w:customStyle="1" w:styleId="A984E6E48F8E45FE8A543DE63FFF55AB6">
    <w:name w:val="A984E6E48F8E45FE8A543DE63FFF55AB6"/>
    <w:rsid w:val="00543D0E"/>
    <w:pPr>
      <w:widowControl w:val="0"/>
    </w:pPr>
    <w:rPr>
      <w:rFonts w:ascii="Times New Roman" w:hAnsi="Times New Roman"/>
    </w:rPr>
  </w:style>
  <w:style w:type="paragraph" w:customStyle="1" w:styleId="179EEF073DFE435188557E2FB1A56BEB6">
    <w:name w:val="179EEF073DFE435188557E2FB1A56BEB6"/>
    <w:rsid w:val="00543D0E"/>
    <w:pPr>
      <w:widowControl w:val="0"/>
    </w:pPr>
    <w:rPr>
      <w:rFonts w:ascii="Times New Roman" w:hAnsi="Times New Roman"/>
    </w:rPr>
  </w:style>
  <w:style w:type="paragraph" w:customStyle="1" w:styleId="A70DB4DFC81A4C609B095CDAABDD5C346">
    <w:name w:val="A70DB4DFC81A4C609B095CDAABDD5C346"/>
    <w:rsid w:val="00543D0E"/>
    <w:pPr>
      <w:widowControl w:val="0"/>
    </w:pPr>
    <w:rPr>
      <w:rFonts w:ascii="Times New Roman" w:hAnsi="Times New Roman"/>
    </w:rPr>
  </w:style>
  <w:style w:type="paragraph" w:customStyle="1" w:styleId="4D85A396E01B468EACE8F0C67D078BF66">
    <w:name w:val="4D85A396E01B468EACE8F0C67D078BF66"/>
    <w:rsid w:val="00543D0E"/>
    <w:pPr>
      <w:widowControl w:val="0"/>
    </w:pPr>
    <w:rPr>
      <w:rFonts w:ascii="Times New Roman" w:hAnsi="Times New Roman"/>
    </w:rPr>
  </w:style>
  <w:style w:type="paragraph" w:customStyle="1" w:styleId="58384F43FAE54B6FA82E22EC1F7802366">
    <w:name w:val="58384F43FAE54B6FA82E22EC1F7802366"/>
    <w:rsid w:val="00543D0E"/>
    <w:pPr>
      <w:widowControl w:val="0"/>
    </w:pPr>
    <w:rPr>
      <w:rFonts w:ascii="Times New Roman" w:hAnsi="Times New Roman"/>
    </w:rPr>
  </w:style>
  <w:style w:type="paragraph" w:customStyle="1" w:styleId="332E38CDCCE14E0FA7879C1CADB680016">
    <w:name w:val="332E38CDCCE14E0FA7879C1CADB680016"/>
    <w:rsid w:val="00543D0E"/>
    <w:pPr>
      <w:widowControl w:val="0"/>
    </w:pPr>
    <w:rPr>
      <w:rFonts w:ascii="Times New Roman" w:hAnsi="Times New Roman"/>
    </w:rPr>
  </w:style>
  <w:style w:type="paragraph" w:customStyle="1" w:styleId="43F0365785AD48DEA4CE8FC8056D27476">
    <w:name w:val="43F0365785AD48DEA4CE8FC8056D27476"/>
    <w:rsid w:val="00543D0E"/>
    <w:pPr>
      <w:widowControl w:val="0"/>
    </w:pPr>
    <w:rPr>
      <w:rFonts w:ascii="Times New Roman" w:hAnsi="Times New Roman"/>
    </w:rPr>
  </w:style>
  <w:style w:type="paragraph" w:customStyle="1" w:styleId="942270A6AD824A939D987CB40AEDCE7A2">
    <w:name w:val="942270A6AD824A939D987CB40AEDCE7A2"/>
    <w:rsid w:val="00543D0E"/>
    <w:pPr>
      <w:widowControl w:val="0"/>
      <w:ind w:left="480"/>
    </w:pPr>
    <w:rPr>
      <w:rFonts w:ascii="Times New Roman" w:hAnsi="Times New Roman"/>
    </w:rPr>
  </w:style>
  <w:style w:type="paragraph" w:customStyle="1" w:styleId="E217A1B300084FF383D642A16D7697222">
    <w:name w:val="E217A1B300084FF383D642A16D7697222"/>
    <w:rsid w:val="00543D0E"/>
    <w:pPr>
      <w:widowControl w:val="0"/>
      <w:ind w:left="480"/>
    </w:pPr>
    <w:rPr>
      <w:rFonts w:ascii="Times New Roman" w:hAnsi="Times New Roman"/>
    </w:rPr>
  </w:style>
  <w:style w:type="paragraph" w:customStyle="1" w:styleId="6518BA3A20BA47399AF4B8F78D81B83A2">
    <w:name w:val="6518BA3A20BA47399AF4B8F78D81B83A2"/>
    <w:rsid w:val="00543D0E"/>
    <w:pPr>
      <w:widowControl w:val="0"/>
      <w:ind w:left="480"/>
    </w:pPr>
    <w:rPr>
      <w:rFonts w:ascii="Times New Roman" w:hAnsi="Times New Roman"/>
    </w:rPr>
  </w:style>
  <w:style w:type="paragraph" w:customStyle="1" w:styleId="B14A2332A58B4261A8888B018F13BB592">
    <w:name w:val="B14A2332A58B4261A8888B018F13BB592"/>
    <w:rsid w:val="00543D0E"/>
    <w:pPr>
      <w:widowControl w:val="0"/>
      <w:ind w:left="480"/>
    </w:pPr>
    <w:rPr>
      <w:rFonts w:ascii="Times New Roman" w:hAnsi="Times New Roman"/>
    </w:rPr>
  </w:style>
  <w:style w:type="paragraph" w:customStyle="1" w:styleId="9A4A27C53BC9490191E4E92F8C8C901F2">
    <w:name w:val="9A4A27C53BC9490191E4E92F8C8C901F2"/>
    <w:rsid w:val="00543D0E"/>
    <w:pPr>
      <w:widowControl w:val="0"/>
    </w:pPr>
    <w:rPr>
      <w:rFonts w:ascii="Times New Roman" w:hAnsi="Times New Roman"/>
    </w:rPr>
  </w:style>
  <w:style w:type="paragraph" w:customStyle="1" w:styleId="38B37CE379A2485884F184CEA04B9D0A2">
    <w:name w:val="38B37CE379A2485884F184CEA04B9D0A2"/>
    <w:rsid w:val="00543D0E"/>
    <w:pPr>
      <w:widowControl w:val="0"/>
    </w:pPr>
    <w:rPr>
      <w:rFonts w:ascii="Times New Roman" w:hAnsi="Times New Roman"/>
    </w:rPr>
  </w:style>
  <w:style w:type="paragraph" w:customStyle="1" w:styleId="3C1B35EDDDC946BFA3824C191940740A2">
    <w:name w:val="3C1B35EDDDC946BFA3824C191940740A2"/>
    <w:rsid w:val="00543D0E"/>
    <w:pPr>
      <w:widowControl w:val="0"/>
    </w:pPr>
    <w:rPr>
      <w:rFonts w:ascii="Times New Roman" w:hAnsi="Times New Roman"/>
    </w:rPr>
  </w:style>
  <w:style w:type="paragraph" w:customStyle="1" w:styleId="CB62E540D1F74019B09D8BC0456AE5E18">
    <w:name w:val="CB62E540D1F74019B09D8BC0456AE5E18"/>
    <w:rsid w:val="00543D0E"/>
    <w:pPr>
      <w:widowControl w:val="0"/>
    </w:pPr>
    <w:rPr>
      <w:rFonts w:ascii="Times New Roman" w:hAnsi="Times New Roman"/>
    </w:rPr>
  </w:style>
  <w:style w:type="paragraph" w:customStyle="1" w:styleId="9DC719DA29714E33AB81ABA6F77D72E58">
    <w:name w:val="9DC719DA29714E33AB81ABA6F77D72E58"/>
    <w:rsid w:val="00543D0E"/>
    <w:pPr>
      <w:widowControl w:val="0"/>
    </w:pPr>
    <w:rPr>
      <w:rFonts w:ascii="Times New Roman" w:hAnsi="Times New Roman"/>
    </w:rPr>
  </w:style>
  <w:style w:type="paragraph" w:customStyle="1" w:styleId="F59A107A4B3D421394CA6297B6DF770E8">
    <w:name w:val="F59A107A4B3D421394CA6297B6DF770E8"/>
    <w:rsid w:val="00543D0E"/>
    <w:pPr>
      <w:widowControl w:val="0"/>
    </w:pPr>
    <w:rPr>
      <w:rFonts w:ascii="Times New Roman" w:hAnsi="Times New Roman"/>
    </w:rPr>
  </w:style>
  <w:style w:type="paragraph" w:customStyle="1" w:styleId="673B648FCC654213832BF76FE352082C8">
    <w:name w:val="673B648FCC654213832BF76FE352082C8"/>
    <w:rsid w:val="00543D0E"/>
    <w:pPr>
      <w:widowControl w:val="0"/>
    </w:pPr>
    <w:rPr>
      <w:rFonts w:ascii="Times New Roman" w:hAnsi="Times New Roman"/>
    </w:rPr>
  </w:style>
  <w:style w:type="paragraph" w:customStyle="1" w:styleId="21C6E174C4FC48AF80E525ABF75C4EE28">
    <w:name w:val="21C6E174C4FC48AF80E525ABF75C4EE28"/>
    <w:rsid w:val="00543D0E"/>
    <w:pPr>
      <w:widowControl w:val="0"/>
    </w:pPr>
    <w:rPr>
      <w:rFonts w:ascii="Times New Roman" w:hAnsi="Times New Roman"/>
    </w:rPr>
  </w:style>
  <w:style w:type="paragraph" w:customStyle="1" w:styleId="E78341192DCA44ECBDD62724C465FD248">
    <w:name w:val="E78341192DCA44ECBDD62724C465FD248"/>
    <w:rsid w:val="00543D0E"/>
    <w:pPr>
      <w:widowControl w:val="0"/>
    </w:pPr>
    <w:rPr>
      <w:rFonts w:ascii="Times New Roman" w:hAnsi="Times New Roman"/>
    </w:rPr>
  </w:style>
  <w:style w:type="paragraph" w:customStyle="1" w:styleId="BA394E06617845A0B5F03A92D25D60ED8">
    <w:name w:val="BA394E06617845A0B5F03A92D25D60ED8"/>
    <w:rsid w:val="00543D0E"/>
    <w:pPr>
      <w:widowControl w:val="0"/>
    </w:pPr>
    <w:rPr>
      <w:rFonts w:ascii="Times New Roman" w:hAnsi="Times New Roman"/>
    </w:rPr>
  </w:style>
  <w:style w:type="paragraph" w:customStyle="1" w:styleId="6E535042319840A7B64DFB295A4AC9068">
    <w:name w:val="6E535042319840A7B64DFB295A4AC9068"/>
    <w:rsid w:val="00543D0E"/>
    <w:pPr>
      <w:widowControl w:val="0"/>
    </w:pPr>
    <w:rPr>
      <w:rFonts w:ascii="Times New Roman" w:hAnsi="Times New Roman"/>
    </w:rPr>
  </w:style>
  <w:style w:type="paragraph" w:customStyle="1" w:styleId="ECEFA76CDD214F65A9708757BB85289F8">
    <w:name w:val="ECEFA76CDD214F65A9708757BB85289F8"/>
    <w:rsid w:val="00543D0E"/>
    <w:pPr>
      <w:widowControl w:val="0"/>
    </w:pPr>
    <w:rPr>
      <w:rFonts w:ascii="Times New Roman" w:hAnsi="Times New Roman"/>
    </w:rPr>
  </w:style>
  <w:style w:type="paragraph" w:customStyle="1" w:styleId="7739E60B0489441DBC0BDA37D71BA7597">
    <w:name w:val="7739E60B0489441DBC0BDA37D71BA7597"/>
    <w:rsid w:val="00543D0E"/>
    <w:pPr>
      <w:widowControl w:val="0"/>
    </w:pPr>
    <w:rPr>
      <w:rFonts w:ascii="Times New Roman" w:hAnsi="Times New Roman"/>
    </w:rPr>
  </w:style>
  <w:style w:type="paragraph" w:customStyle="1" w:styleId="E2A469FC278C440794F9D4168A9A4BF78">
    <w:name w:val="E2A469FC278C440794F9D4168A9A4BF78"/>
    <w:rsid w:val="00543D0E"/>
    <w:pPr>
      <w:widowControl w:val="0"/>
    </w:pPr>
    <w:rPr>
      <w:rFonts w:ascii="Times New Roman" w:hAnsi="Times New Roman"/>
    </w:rPr>
  </w:style>
  <w:style w:type="paragraph" w:customStyle="1" w:styleId="0464C7AE02A6444F98FD33974A67DC6C8">
    <w:name w:val="0464C7AE02A6444F98FD33974A67DC6C8"/>
    <w:rsid w:val="00543D0E"/>
    <w:pPr>
      <w:widowControl w:val="0"/>
    </w:pPr>
    <w:rPr>
      <w:rFonts w:ascii="Times New Roman" w:hAnsi="Times New Roman"/>
    </w:rPr>
  </w:style>
  <w:style w:type="paragraph" w:customStyle="1" w:styleId="0BB7C94172B44C24873C5832EFB245828">
    <w:name w:val="0BB7C94172B44C24873C5832EFB245828"/>
    <w:rsid w:val="00543D0E"/>
    <w:pPr>
      <w:widowControl w:val="0"/>
    </w:pPr>
    <w:rPr>
      <w:rFonts w:ascii="Times New Roman" w:hAnsi="Times New Roman"/>
    </w:rPr>
  </w:style>
  <w:style w:type="paragraph" w:customStyle="1" w:styleId="756EE772A9CE452CB004E82FAAFB0C6D8">
    <w:name w:val="756EE772A9CE452CB004E82FAAFB0C6D8"/>
    <w:rsid w:val="00543D0E"/>
    <w:pPr>
      <w:widowControl w:val="0"/>
    </w:pPr>
    <w:rPr>
      <w:rFonts w:ascii="Times New Roman" w:hAnsi="Times New Roman"/>
    </w:rPr>
  </w:style>
  <w:style w:type="paragraph" w:customStyle="1" w:styleId="6C952F10360240E9BEEA1645A4754E428">
    <w:name w:val="6C952F10360240E9BEEA1645A4754E428"/>
    <w:rsid w:val="00543D0E"/>
    <w:pPr>
      <w:widowControl w:val="0"/>
    </w:pPr>
    <w:rPr>
      <w:rFonts w:ascii="Times New Roman" w:hAnsi="Times New Roman"/>
    </w:rPr>
  </w:style>
  <w:style w:type="paragraph" w:customStyle="1" w:styleId="8761DE49E20F4117B6AC77EB31DEC8BD8">
    <w:name w:val="8761DE49E20F4117B6AC77EB31DEC8BD8"/>
    <w:rsid w:val="00543D0E"/>
    <w:pPr>
      <w:widowControl w:val="0"/>
    </w:pPr>
    <w:rPr>
      <w:rFonts w:ascii="Times New Roman" w:hAnsi="Times New Roman"/>
    </w:rPr>
  </w:style>
  <w:style w:type="paragraph" w:customStyle="1" w:styleId="D6FEF7BCC35D438CAAD7DF052751F6948">
    <w:name w:val="D6FEF7BCC35D438CAAD7DF052751F6948"/>
    <w:rsid w:val="00543D0E"/>
    <w:pPr>
      <w:widowControl w:val="0"/>
    </w:pPr>
    <w:rPr>
      <w:rFonts w:ascii="Times New Roman" w:hAnsi="Times New Roman"/>
    </w:rPr>
  </w:style>
  <w:style w:type="paragraph" w:customStyle="1" w:styleId="BD544CE9A6A64842B0DFC5B9984071598">
    <w:name w:val="BD544CE9A6A64842B0DFC5B9984071598"/>
    <w:rsid w:val="00543D0E"/>
    <w:pPr>
      <w:widowControl w:val="0"/>
    </w:pPr>
    <w:rPr>
      <w:rFonts w:ascii="Times New Roman" w:hAnsi="Times New Roman"/>
    </w:rPr>
  </w:style>
  <w:style w:type="paragraph" w:customStyle="1" w:styleId="24EAF6C7E0C847BA94CD7457A1A4E0188">
    <w:name w:val="24EAF6C7E0C847BA94CD7457A1A4E0188"/>
    <w:rsid w:val="00543D0E"/>
    <w:pPr>
      <w:widowControl w:val="0"/>
    </w:pPr>
    <w:rPr>
      <w:rFonts w:ascii="Times New Roman" w:hAnsi="Times New Roman"/>
    </w:rPr>
  </w:style>
  <w:style w:type="paragraph" w:customStyle="1" w:styleId="266839E364CB48638B4354C94F1D9FC08">
    <w:name w:val="266839E364CB48638B4354C94F1D9FC08"/>
    <w:rsid w:val="00543D0E"/>
    <w:pPr>
      <w:widowControl w:val="0"/>
    </w:pPr>
    <w:rPr>
      <w:rFonts w:ascii="Times New Roman" w:hAnsi="Times New Roman"/>
    </w:rPr>
  </w:style>
  <w:style w:type="paragraph" w:customStyle="1" w:styleId="4940166F60FF4D7A93E141673344FEEE8">
    <w:name w:val="4940166F60FF4D7A93E141673344FEEE8"/>
    <w:rsid w:val="00543D0E"/>
    <w:pPr>
      <w:widowControl w:val="0"/>
    </w:pPr>
    <w:rPr>
      <w:rFonts w:ascii="Times New Roman" w:hAnsi="Times New Roman"/>
    </w:rPr>
  </w:style>
  <w:style w:type="paragraph" w:customStyle="1" w:styleId="CD4554973A7F429FA0C4D3D4EE3A08488">
    <w:name w:val="CD4554973A7F429FA0C4D3D4EE3A08488"/>
    <w:rsid w:val="00543D0E"/>
    <w:pPr>
      <w:widowControl w:val="0"/>
    </w:pPr>
    <w:rPr>
      <w:rFonts w:ascii="Times New Roman" w:hAnsi="Times New Roman"/>
    </w:rPr>
  </w:style>
  <w:style w:type="paragraph" w:customStyle="1" w:styleId="8B96AEF150404AB2A1D8413EB43A07118">
    <w:name w:val="8B96AEF150404AB2A1D8413EB43A07118"/>
    <w:rsid w:val="00543D0E"/>
    <w:pPr>
      <w:widowControl w:val="0"/>
    </w:pPr>
    <w:rPr>
      <w:rFonts w:ascii="Times New Roman" w:hAnsi="Times New Roman"/>
    </w:rPr>
  </w:style>
  <w:style w:type="paragraph" w:customStyle="1" w:styleId="59509CACD67F43238984B7E075293A1F8">
    <w:name w:val="59509CACD67F43238984B7E075293A1F8"/>
    <w:rsid w:val="00543D0E"/>
    <w:pPr>
      <w:widowControl w:val="0"/>
    </w:pPr>
    <w:rPr>
      <w:rFonts w:ascii="Times New Roman" w:hAnsi="Times New Roman"/>
    </w:rPr>
  </w:style>
  <w:style w:type="paragraph" w:customStyle="1" w:styleId="24351E9FA7E94D4FB6E3061B740C3E648">
    <w:name w:val="24351E9FA7E94D4FB6E3061B740C3E648"/>
    <w:rsid w:val="00543D0E"/>
    <w:pPr>
      <w:widowControl w:val="0"/>
    </w:pPr>
    <w:rPr>
      <w:rFonts w:ascii="Times New Roman" w:hAnsi="Times New Roman"/>
    </w:rPr>
  </w:style>
  <w:style w:type="paragraph" w:customStyle="1" w:styleId="3A45F01B31104C7D9DC739B3F213A27A8">
    <w:name w:val="3A45F01B31104C7D9DC739B3F213A27A8"/>
    <w:rsid w:val="00543D0E"/>
    <w:pPr>
      <w:widowControl w:val="0"/>
    </w:pPr>
    <w:rPr>
      <w:rFonts w:ascii="Times New Roman" w:hAnsi="Times New Roman"/>
    </w:rPr>
  </w:style>
  <w:style w:type="paragraph" w:customStyle="1" w:styleId="A6AD028E4555479E91864ACA3AE01D448">
    <w:name w:val="A6AD028E4555479E91864ACA3AE01D448"/>
    <w:rsid w:val="00543D0E"/>
    <w:pPr>
      <w:widowControl w:val="0"/>
    </w:pPr>
    <w:rPr>
      <w:rFonts w:ascii="Times New Roman" w:hAnsi="Times New Roman"/>
    </w:rPr>
  </w:style>
  <w:style w:type="paragraph" w:customStyle="1" w:styleId="96D6D8263C064C4A98DD610781B0CD3B8">
    <w:name w:val="96D6D8263C064C4A98DD610781B0CD3B8"/>
    <w:rsid w:val="00543D0E"/>
    <w:pPr>
      <w:widowControl w:val="0"/>
    </w:pPr>
    <w:rPr>
      <w:rFonts w:ascii="Times New Roman" w:hAnsi="Times New Roman"/>
    </w:rPr>
  </w:style>
  <w:style w:type="paragraph" w:customStyle="1" w:styleId="47FF1CFAFD594146BA225D6E77F5DC788">
    <w:name w:val="47FF1CFAFD594146BA225D6E77F5DC788"/>
    <w:rsid w:val="00543D0E"/>
    <w:pPr>
      <w:widowControl w:val="0"/>
    </w:pPr>
    <w:rPr>
      <w:rFonts w:ascii="Times New Roman" w:hAnsi="Times New Roman"/>
    </w:rPr>
  </w:style>
  <w:style w:type="paragraph" w:customStyle="1" w:styleId="7E7AA7A572DE4BA3BB259BBFBF55F0118">
    <w:name w:val="7E7AA7A572DE4BA3BB259BBFBF55F0118"/>
    <w:rsid w:val="00543D0E"/>
    <w:pPr>
      <w:widowControl w:val="0"/>
    </w:pPr>
    <w:rPr>
      <w:rFonts w:ascii="Times New Roman" w:hAnsi="Times New Roman"/>
    </w:rPr>
  </w:style>
  <w:style w:type="paragraph" w:customStyle="1" w:styleId="4F5417EC92AF45CDBA1DA2998C5C67578">
    <w:name w:val="4F5417EC92AF45CDBA1DA2998C5C67578"/>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8">
    <w:name w:val="5987A4ED27724839B047FDCE72434BF98"/>
    <w:rsid w:val="00543D0E"/>
    <w:pPr>
      <w:widowControl w:val="0"/>
    </w:pPr>
    <w:rPr>
      <w:rFonts w:ascii="Times New Roman" w:hAnsi="Times New Roman"/>
    </w:rPr>
  </w:style>
  <w:style w:type="paragraph" w:customStyle="1" w:styleId="975759B4D7CB4864BAF814132C6725928">
    <w:name w:val="975759B4D7CB4864BAF814132C6725928"/>
    <w:rsid w:val="00543D0E"/>
    <w:pPr>
      <w:widowControl w:val="0"/>
    </w:pPr>
    <w:rPr>
      <w:rFonts w:ascii="Times New Roman" w:hAnsi="Times New Roman"/>
    </w:rPr>
  </w:style>
  <w:style w:type="paragraph" w:customStyle="1" w:styleId="90F5C51218A445DCAAD6E605651D731A9">
    <w:name w:val="90F5C51218A445DCAAD6E605651D731A9"/>
    <w:rsid w:val="00543D0E"/>
    <w:pPr>
      <w:widowControl w:val="0"/>
    </w:pPr>
    <w:rPr>
      <w:rFonts w:ascii="Times New Roman" w:hAnsi="Times New Roman"/>
    </w:rPr>
  </w:style>
  <w:style w:type="paragraph" w:customStyle="1" w:styleId="D95FA8F8F13442B5A0C8C7FEC31BBEA19">
    <w:name w:val="D95FA8F8F13442B5A0C8C7FEC31BBEA19"/>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9">
    <w:name w:val="CD61C16F165548A383D363E7297A40299"/>
    <w:rsid w:val="00543D0E"/>
    <w:pPr>
      <w:widowControl w:val="0"/>
    </w:pPr>
    <w:rPr>
      <w:rFonts w:ascii="Times New Roman" w:hAnsi="Times New Roman"/>
    </w:rPr>
  </w:style>
  <w:style w:type="paragraph" w:customStyle="1" w:styleId="62FE56BBEB5C4FE0A205CACC5486E7FB9">
    <w:name w:val="62FE56BBEB5C4FE0A205CACC5486E7FB9"/>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9">
    <w:name w:val="0A2F8A45618A409FBA91FD11B0145D2B9"/>
    <w:rsid w:val="00543D0E"/>
    <w:pPr>
      <w:widowControl w:val="0"/>
    </w:pPr>
    <w:rPr>
      <w:rFonts w:ascii="Times New Roman" w:hAnsi="Times New Roman"/>
    </w:rPr>
  </w:style>
  <w:style w:type="paragraph" w:customStyle="1" w:styleId="25CF133197DF4D4691435333C1FA60809">
    <w:name w:val="25CF133197DF4D4691435333C1FA60809"/>
    <w:rsid w:val="00543D0E"/>
    <w:pPr>
      <w:widowControl w:val="0"/>
    </w:pPr>
    <w:rPr>
      <w:rFonts w:ascii="Times New Roman" w:hAnsi="Times New Roman"/>
    </w:rPr>
  </w:style>
  <w:style w:type="paragraph" w:customStyle="1" w:styleId="A34C020A7B1A4C63920900CB950324669">
    <w:name w:val="A34C020A7B1A4C63920900CB950324669"/>
    <w:rsid w:val="00543D0E"/>
    <w:pPr>
      <w:widowControl w:val="0"/>
    </w:pPr>
    <w:rPr>
      <w:rFonts w:ascii="Times New Roman" w:hAnsi="Times New Roman"/>
    </w:rPr>
  </w:style>
  <w:style w:type="paragraph" w:customStyle="1" w:styleId="B1C1083556B1418680C2A9E6D03D7B589">
    <w:name w:val="B1C1083556B1418680C2A9E6D03D7B589"/>
    <w:rsid w:val="00543D0E"/>
    <w:pPr>
      <w:widowControl w:val="0"/>
    </w:pPr>
    <w:rPr>
      <w:rFonts w:ascii="Times New Roman" w:hAnsi="Times New Roman"/>
    </w:rPr>
  </w:style>
  <w:style w:type="paragraph" w:customStyle="1" w:styleId="C66926F32D424A849C58FC6B72207A349">
    <w:name w:val="C66926F32D424A849C58FC6B72207A349"/>
    <w:rsid w:val="00543D0E"/>
    <w:pPr>
      <w:widowControl w:val="0"/>
    </w:pPr>
    <w:rPr>
      <w:rFonts w:ascii="Times New Roman" w:hAnsi="Times New Roman"/>
    </w:rPr>
  </w:style>
  <w:style w:type="paragraph" w:customStyle="1" w:styleId="BCE160363B8748538AD30D23C63B5B3A9">
    <w:name w:val="BCE160363B8748538AD30D23C63B5B3A9"/>
    <w:rsid w:val="00543D0E"/>
    <w:pPr>
      <w:widowControl w:val="0"/>
    </w:pPr>
    <w:rPr>
      <w:rFonts w:ascii="Times New Roman" w:hAnsi="Times New Roman"/>
    </w:rPr>
  </w:style>
  <w:style w:type="paragraph" w:customStyle="1" w:styleId="A984E6E48F8E45FE8A543DE63FFF55AB7">
    <w:name w:val="A984E6E48F8E45FE8A543DE63FFF55AB7"/>
    <w:rsid w:val="00543D0E"/>
    <w:pPr>
      <w:widowControl w:val="0"/>
    </w:pPr>
    <w:rPr>
      <w:rFonts w:ascii="Times New Roman" w:hAnsi="Times New Roman"/>
    </w:rPr>
  </w:style>
  <w:style w:type="paragraph" w:customStyle="1" w:styleId="179EEF073DFE435188557E2FB1A56BEB7">
    <w:name w:val="179EEF073DFE435188557E2FB1A56BEB7"/>
    <w:rsid w:val="00543D0E"/>
    <w:pPr>
      <w:widowControl w:val="0"/>
    </w:pPr>
    <w:rPr>
      <w:rFonts w:ascii="Times New Roman" w:hAnsi="Times New Roman"/>
    </w:rPr>
  </w:style>
  <w:style w:type="paragraph" w:customStyle="1" w:styleId="A70DB4DFC81A4C609B095CDAABDD5C347">
    <w:name w:val="A70DB4DFC81A4C609B095CDAABDD5C347"/>
    <w:rsid w:val="00543D0E"/>
    <w:pPr>
      <w:widowControl w:val="0"/>
    </w:pPr>
    <w:rPr>
      <w:rFonts w:ascii="Times New Roman" w:hAnsi="Times New Roman"/>
    </w:rPr>
  </w:style>
  <w:style w:type="paragraph" w:customStyle="1" w:styleId="4D85A396E01B468EACE8F0C67D078BF67">
    <w:name w:val="4D85A396E01B468EACE8F0C67D078BF67"/>
    <w:rsid w:val="00543D0E"/>
    <w:pPr>
      <w:widowControl w:val="0"/>
    </w:pPr>
    <w:rPr>
      <w:rFonts w:ascii="Times New Roman" w:hAnsi="Times New Roman"/>
    </w:rPr>
  </w:style>
  <w:style w:type="paragraph" w:customStyle="1" w:styleId="58384F43FAE54B6FA82E22EC1F7802367">
    <w:name w:val="58384F43FAE54B6FA82E22EC1F7802367"/>
    <w:rsid w:val="00543D0E"/>
    <w:pPr>
      <w:widowControl w:val="0"/>
    </w:pPr>
    <w:rPr>
      <w:rFonts w:ascii="Times New Roman" w:hAnsi="Times New Roman"/>
    </w:rPr>
  </w:style>
  <w:style w:type="paragraph" w:customStyle="1" w:styleId="332E38CDCCE14E0FA7879C1CADB680017">
    <w:name w:val="332E38CDCCE14E0FA7879C1CADB680017"/>
    <w:rsid w:val="00543D0E"/>
    <w:pPr>
      <w:widowControl w:val="0"/>
    </w:pPr>
    <w:rPr>
      <w:rFonts w:ascii="Times New Roman" w:hAnsi="Times New Roman"/>
    </w:rPr>
  </w:style>
  <w:style w:type="paragraph" w:customStyle="1" w:styleId="43F0365785AD48DEA4CE8FC8056D27477">
    <w:name w:val="43F0365785AD48DEA4CE8FC8056D27477"/>
    <w:rsid w:val="00543D0E"/>
    <w:pPr>
      <w:widowControl w:val="0"/>
    </w:pPr>
    <w:rPr>
      <w:rFonts w:ascii="Times New Roman" w:hAnsi="Times New Roman"/>
    </w:rPr>
  </w:style>
  <w:style w:type="paragraph" w:customStyle="1" w:styleId="942270A6AD824A939D987CB40AEDCE7A3">
    <w:name w:val="942270A6AD824A939D987CB40AEDCE7A3"/>
    <w:rsid w:val="00543D0E"/>
    <w:pPr>
      <w:widowControl w:val="0"/>
      <w:ind w:left="480"/>
    </w:pPr>
    <w:rPr>
      <w:rFonts w:ascii="Times New Roman" w:hAnsi="Times New Roman"/>
    </w:rPr>
  </w:style>
  <w:style w:type="paragraph" w:customStyle="1" w:styleId="E217A1B300084FF383D642A16D7697223">
    <w:name w:val="E217A1B300084FF383D642A16D7697223"/>
    <w:rsid w:val="00543D0E"/>
    <w:pPr>
      <w:widowControl w:val="0"/>
      <w:ind w:left="480"/>
    </w:pPr>
    <w:rPr>
      <w:rFonts w:ascii="Times New Roman" w:hAnsi="Times New Roman"/>
    </w:rPr>
  </w:style>
  <w:style w:type="paragraph" w:customStyle="1" w:styleId="6518BA3A20BA47399AF4B8F78D81B83A3">
    <w:name w:val="6518BA3A20BA47399AF4B8F78D81B83A3"/>
    <w:rsid w:val="00543D0E"/>
    <w:pPr>
      <w:widowControl w:val="0"/>
      <w:ind w:left="480"/>
    </w:pPr>
    <w:rPr>
      <w:rFonts w:ascii="Times New Roman" w:hAnsi="Times New Roman"/>
    </w:rPr>
  </w:style>
  <w:style w:type="paragraph" w:customStyle="1" w:styleId="B14A2332A58B4261A8888B018F13BB593">
    <w:name w:val="B14A2332A58B4261A8888B018F13BB593"/>
    <w:rsid w:val="00543D0E"/>
    <w:pPr>
      <w:widowControl w:val="0"/>
      <w:ind w:left="480"/>
    </w:pPr>
    <w:rPr>
      <w:rFonts w:ascii="Times New Roman" w:hAnsi="Times New Roman"/>
    </w:rPr>
  </w:style>
  <w:style w:type="paragraph" w:customStyle="1" w:styleId="9A4A27C53BC9490191E4E92F8C8C901F3">
    <w:name w:val="9A4A27C53BC9490191E4E92F8C8C901F3"/>
    <w:rsid w:val="00543D0E"/>
    <w:pPr>
      <w:widowControl w:val="0"/>
    </w:pPr>
    <w:rPr>
      <w:rFonts w:ascii="Times New Roman" w:hAnsi="Times New Roman"/>
    </w:rPr>
  </w:style>
  <w:style w:type="paragraph" w:customStyle="1" w:styleId="38B37CE379A2485884F184CEA04B9D0A3">
    <w:name w:val="38B37CE379A2485884F184CEA04B9D0A3"/>
    <w:rsid w:val="00543D0E"/>
    <w:pPr>
      <w:widowControl w:val="0"/>
    </w:pPr>
    <w:rPr>
      <w:rFonts w:ascii="Times New Roman" w:hAnsi="Times New Roman"/>
    </w:rPr>
  </w:style>
  <w:style w:type="paragraph" w:customStyle="1" w:styleId="3C1B35EDDDC946BFA3824C191940740A3">
    <w:name w:val="3C1B35EDDDC946BFA3824C191940740A3"/>
    <w:rsid w:val="00543D0E"/>
    <w:pPr>
      <w:widowControl w:val="0"/>
    </w:pPr>
    <w:rPr>
      <w:rFonts w:ascii="Times New Roman" w:hAnsi="Times New Roman"/>
    </w:rPr>
  </w:style>
  <w:style w:type="paragraph" w:customStyle="1" w:styleId="CB62E540D1F74019B09D8BC0456AE5E19">
    <w:name w:val="CB62E540D1F74019B09D8BC0456AE5E19"/>
    <w:rsid w:val="00543D0E"/>
    <w:pPr>
      <w:widowControl w:val="0"/>
    </w:pPr>
    <w:rPr>
      <w:rFonts w:ascii="Times New Roman" w:hAnsi="Times New Roman"/>
    </w:rPr>
  </w:style>
  <w:style w:type="paragraph" w:customStyle="1" w:styleId="9DC719DA29714E33AB81ABA6F77D72E59">
    <w:name w:val="9DC719DA29714E33AB81ABA6F77D72E59"/>
    <w:rsid w:val="00543D0E"/>
    <w:pPr>
      <w:widowControl w:val="0"/>
    </w:pPr>
    <w:rPr>
      <w:rFonts w:ascii="Times New Roman" w:hAnsi="Times New Roman"/>
    </w:rPr>
  </w:style>
  <w:style w:type="paragraph" w:customStyle="1" w:styleId="F59A107A4B3D421394CA6297B6DF770E9">
    <w:name w:val="F59A107A4B3D421394CA6297B6DF770E9"/>
    <w:rsid w:val="00543D0E"/>
    <w:pPr>
      <w:widowControl w:val="0"/>
    </w:pPr>
    <w:rPr>
      <w:rFonts w:ascii="Times New Roman" w:hAnsi="Times New Roman"/>
    </w:rPr>
  </w:style>
  <w:style w:type="paragraph" w:customStyle="1" w:styleId="673B648FCC654213832BF76FE352082C9">
    <w:name w:val="673B648FCC654213832BF76FE352082C9"/>
    <w:rsid w:val="00543D0E"/>
    <w:pPr>
      <w:widowControl w:val="0"/>
    </w:pPr>
    <w:rPr>
      <w:rFonts w:ascii="Times New Roman" w:hAnsi="Times New Roman"/>
    </w:rPr>
  </w:style>
  <w:style w:type="paragraph" w:customStyle="1" w:styleId="21C6E174C4FC48AF80E525ABF75C4EE29">
    <w:name w:val="21C6E174C4FC48AF80E525ABF75C4EE29"/>
    <w:rsid w:val="00543D0E"/>
    <w:pPr>
      <w:widowControl w:val="0"/>
    </w:pPr>
    <w:rPr>
      <w:rFonts w:ascii="Times New Roman" w:hAnsi="Times New Roman"/>
    </w:rPr>
  </w:style>
  <w:style w:type="paragraph" w:customStyle="1" w:styleId="E78341192DCA44ECBDD62724C465FD249">
    <w:name w:val="E78341192DCA44ECBDD62724C465FD249"/>
    <w:rsid w:val="00543D0E"/>
    <w:pPr>
      <w:widowControl w:val="0"/>
    </w:pPr>
    <w:rPr>
      <w:rFonts w:ascii="Times New Roman" w:hAnsi="Times New Roman"/>
    </w:rPr>
  </w:style>
  <w:style w:type="paragraph" w:customStyle="1" w:styleId="BA394E06617845A0B5F03A92D25D60ED9">
    <w:name w:val="BA394E06617845A0B5F03A92D25D60ED9"/>
    <w:rsid w:val="00543D0E"/>
    <w:pPr>
      <w:widowControl w:val="0"/>
    </w:pPr>
    <w:rPr>
      <w:rFonts w:ascii="Times New Roman" w:hAnsi="Times New Roman"/>
    </w:rPr>
  </w:style>
  <w:style w:type="paragraph" w:customStyle="1" w:styleId="6E535042319840A7B64DFB295A4AC9069">
    <w:name w:val="6E535042319840A7B64DFB295A4AC9069"/>
    <w:rsid w:val="00543D0E"/>
    <w:pPr>
      <w:widowControl w:val="0"/>
    </w:pPr>
    <w:rPr>
      <w:rFonts w:ascii="Times New Roman" w:hAnsi="Times New Roman"/>
    </w:rPr>
  </w:style>
  <w:style w:type="paragraph" w:customStyle="1" w:styleId="ECEFA76CDD214F65A9708757BB85289F9">
    <w:name w:val="ECEFA76CDD214F65A9708757BB85289F9"/>
    <w:rsid w:val="00543D0E"/>
    <w:pPr>
      <w:widowControl w:val="0"/>
    </w:pPr>
    <w:rPr>
      <w:rFonts w:ascii="Times New Roman" w:hAnsi="Times New Roman"/>
    </w:rPr>
  </w:style>
  <w:style w:type="paragraph" w:customStyle="1" w:styleId="7739E60B0489441DBC0BDA37D71BA7598">
    <w:name w:val="7739E60B0489441DBC0BDA37D71BA7598"/>
    <w:rsid w:val="00543D0E"/>
    <w:pPr>
      <w:widowControl w:val="0"/>
    </w:pPr>
    <w:rPr>
      <w:rFonts w:ascii="Times New Roman" w:hAnsi="Times New Roman"/>
    </w:rPr>
  </w:style>
  <w:style w:type="paragraph" w:customStyle="1" w:styleId="E2A469FC278C440794F9D4168A9A4BF79">
    <w:name w:val="E2A469FC278C440794F9D4168A9A4BF79"/>
    <w:rsid w:val="00543D0E"/>
    <w:pPr>
      <w:widowControl w:val="0"/>
    </w:pPr>
    <w:rPr>
      <w:rFonts w:ascii="Times New Roman" w:hAnsi="Times New Roman"/>
    </w:rPr>
  </w:style>
  <w:style w:type="paragraph" w:customStyle="1" w:styleId="0464C7AE02A6444F98FD33974A67DC6C9">
    <w:name w:val="0464C7AE02A6444F98FD33974A67DC6C9"/>
    <w:rsid w:val="00543D0E"/>
    <w:pPr>
      <w:widowControl w:val="0"/>
    </w:pPr>
    <w:rPr>
      <w:rFonts w:ascii="Times New Roman" w:hAnsi="Times New Roman"/>
    </w:rPr>
  </w:style>
  <w:style w:type="paragraph" w:customStyle="1" w:styleId="0BB7C94172B44C24873C5832EFB245829">
    <w:name w:val="0BB7C94172B44C24873C5832EFB245829"/>
    <w:rsid w:val="00543D0E"/>
    <w:pPr>
      <w:widowControl w:val="0"/>
    </w:pPr>
    <w:rPr>
      <w:rFonts w:ascii="Times New Roman" w:hAnsi="Times New Roman"/>
    </w:rPr>
  </w:style>
  <w:style w:type="paragraph" w:customStyle="1" w:styleId="756EE772A9CE452CB004E82FAAFB0C6D9">
    <w:name w:val="756EE772A9CE452CB004E82FAAFB0C6D9"/>
    <w:rsid w:val="00543D0E"/>
    <w:pPr>
      <w:widowControl w:val="0"/>
    </w:pPr>
    <w:rPr>
      <w:rFonts w:ascii="Times New Roman" w:hAnsi="Times New Roman"/>
    </w:rPr>
  </w:style>
  <w:style w:type="paragraph" w:customStyle="1" w:styleId="6C952F10360240E9BEEA1645A4754E429">
    <w:name w:val="6C952F10360240E9BEEA1645A4754E429"/>
    <w:rsid w:val="00543D0E"/>
    <w:pPr>
      <w:widowControl w:val="0"/>
    </w:pPr>
    <w:rPr>
      <w:rFonts w:ascii="Times New Roman" w:hAnsi="Times New Roman"/>
    </w:rPr>
  </w:style>
  <w:style w:type="paragraph" w:customStyle="1" w:styleId="8761DE49E20F4117B6AC77EB31DEC8BD9">
    <w:name w:val="8761DE49E20F4117B6AC77EB31DEC8BD9"/>
    <w:rsid w:val="00543D0E"/>
    <w:pPr>
      <w:widowControl w:val="0"/>
    </w:pPr>
    <w:rPr>
      <w:rFonts w:ascii="Times New Roman" w:hAnsi="Times New Roman"/>
    </w:rPr>
  </w:style>
  <w:style w:type="paragraph" w:customStyle="1" w:styleId="D6FEF7BCC35D438CAAD7DF052751F6949">
    <w:name w:val="D6FEF7BCC35D438CAAD7DF052751F6949"/>
    <w:rsid w:val="00543D0E"/>
    <w:pPr>
      <w:widowControl w:val="0"/>
    </w:pPr>
    <w:rPr>
      <w:rFonts w:ascii="Times New Roman" w:hAnsi="Times New Roman"/>
    </w:rPr>
  </w:style>
  <w:style w:type="paragraph" w:customStyle="1" w:styleId="BD544CE9A6A64842B0DFC5B9984071599">
    <w:name w:val="BD544CE9A6A64842B0DFC5B9984071599"/>
    <w:rsid w:val="00543D0E"/>
    <w:pPr>
      <w:widowControl w:val="0"/>
    </w:pPr>
    <w:rPr>
      <w:rFonts w:ascii="Times New Roman" w:hAnsi="Times New Roman"/>
    </w:rPr>
  </w:style>
  <w:style w:type="paragraph" w:customStyle="1" w:styleId="24EAF6C7E0C847BA94CD7457A1A4E0189">
    <w:name w:val="24EAF6C7E0C847BA94CD7457A1A4E0189"/>
    <w:rsid w:val="00543D0E"/>
    <w:pPr>
      <w:widowControl w:val="0"/>
    </w:pPr>
    <w:rPr>
      <w:rFonts w:ascii="Times New Roman" w:hAnsi="Times New Roman"/>
    </w:rPr>
  </w:style>
  <w:style w:type="paragraph" w:customStyle="1" w:styleId="266839E364CB48638B4354C94F1D9FC09">
    <w:name w:val="266839E364CB48638B4354C94F1D9FC09"/>
    <w:rsid w:val="00543D0E"/>
    <w:pPr>
      <w:widowControl w:val="0"/>
    </w:pPr>
    <w:rPr>
      <w:rFonts w:ascii="Times New Roman" w:hAnsi="Times New Roman"/>
    </w:rPr>
  </w:style>
  <w:style w:type="paragraph" w:customStyle="1" w:styleId="4940166F60FF4D7A93E141673344FEEE9">
    <w:name w:val="4940166F60FF4D7A93E141673344FEEE9"/>
    <w:rsid w:val="00543D0E"/>
    <w:pPr>
      <w:widowControl w:val="0"/>
    </w:pPr>
    <w:rPr>
      <w:rFonts w:ascii="Times New Roman" w:hAnsi="Times New Roman"/>
    </w:rPr>
  </w:style>
  <w:style w:type="paragraph" w:customStyle="1" w:styleId="CD4554973A7F429FA0C4D3D4EE3A08489">
    <w:name w:val="CD4554973A7F429FA0C4D3D4EE3A08489"/>
    <w:rsid w:val="00543D0E"/>
    <w:pPr>
      <w:widowControl w:val="0"/>
    </w:pPr>
    <w:rPr>
      <w:rFonts w:ascii="Times New Roman" w:hAnsi="Times New Roman"/>
    </w:rPr>
  </w:style>
  <w:style w:type="paragraph" w:customStyle="1" w:styleId="8B96AEF150404AB2A1D8413EB43A07119">
    <w:name w:val="8B96AEF150404AB2A1D8413EB43A07119"/>
    <w:rsid w:val="00543D0E"/>
    <w:pPr>
      <w:widowControl w:val="0"/>
    </w:pPr>
    <w:rPr>
      <w:rFonts w:ascii="Times New Roman" w:hAnsi="Times New Roman"/>
    </w:rPr>
  </w:style>
  <w:style w:type="paragraph" w:customStyle="1" w:styleId="59509CACD67F43238984B7E075293A1F9">
    <w:name w:val="59509CACD67F43238984B7E075293A1F9"/>
    <w:rsid w:val="00543D0E"/>
    <w:pPr>
      <w:widowControl w:val="0"/>
    </w:pPr>
    <w:rPr>
      <w:rFonts w:ascii="Times New Roman" w:hAnsi="Times New Roman"/>
    </w:rPr>
  </w:style>
  <w:style w:type="paragraph" w:customStyle="1" w:styleId="24351E9FA7E94D4FB6E3061B740C3E649">
    <w:name w:val="24351E9FA7E94D4FB6E3061B740C3E649"/>
    <w:rsid w:val="00543D0E"/>
    <w:pPr>
      <w:widowControl w:val="0"/>
    </w:pPr>
    <w:rPr>
      <w:rFonts w:ascii="Times New Roman" w:hAnsi="Times New Roman"/>
    </w:rPr>
  </w:style>
  <w:style w:type="paragraph" w:customStyle="1" w:styleId="3A45F01B31104C7D9DC739B3F213A27A9">
    <w:name w:val="3A45F01B31104C7D9DC739B3F213A27A9"/>
    <w:rsid w:val="00543D0E"/>
    <w:pPr>
      <w:widowControl w:val="0"/>
    </w:pPr>
    <w:rPr>
      <w:rFonts w:ascii="Times New Roman" w:hAnsi="Times New Roman"/>
    </w:rPr>
  </w:style>
  <w:style w:type="paragraph" w:customStyle="1" w:styleId="A6AD028E4555479E91864ACA3AE01D449">
    <w:name w:val="A6AD028E4555479E91864ACA3AE01D449"/>
    <w:rsid w:val="00543D0E"/>
    <w:pPr>
      <w:widowControl w:val="0"/>
    </w:pPr>
    <w:rPr>
      <w:rFonts w:ascii="Times New Roman" w:hAnsi="Times New Roman"/>
    </w:rPr>
  </w:style>
  <w:style w:type="paragraph" w:customStyle="1" w:styleId="96D6D8263C064C4A98DD610781B0CD3B9">
    <w:name w:val="96D6D8263C064C4A98DD610781B0CD3B9"/>
    <w:rsid w:val="00543D0E"/>
    <w:pPr>
      <w:widowControl w:val="0"/>
    </w:pPr>
    <w:rPr>
      <w:rFonts w:ascii="Times New Roman" w:hAnsi="Times New Roman"/>
    </w:rPr>
  </w:style>
  <w:style w:type="paragraph" w:customStyle="1" w:styleId="47FF1CFAFD594146BA225D6E77F5DC789">
    <w:name w:val="47FF1CFAFD594146BA225D6E77F5DC789"/>
    <w:rsid w:val="00543D0E"/>
    <w:pPr>
      <w:widowControl w:val="0"/>
    </w:pPr>
    <w:rPr>
      <w:rFonts w:ascii="Times New Roman" w:hAnsi="Times New Roman"/>
    </w:rPr>
  </w:style>
  <w:style w:type="paragraph" w:customStyle="1" w:styleId="7E7AA7A572DE4BA3BB259BBFBF55F0119">
    <w:name w:val="7E7AA7A572DE4BA3BB259BBFBF55F0119"/>
    <w:rsid w:val="00543D0E"/>
    <w:pPr>
      <w:widowControl w:val="0"/>
    </w:pPr>
    <w:rPr>
      <w:rFonts w:ascii="Times New Roman" w:hAnsi="Times New Roman"/>
    </w:rPr>
  </w:style>
  <w:style w:type="paragraph" w:customStyle="1" w:styleId="4F5417EC92AF45CDBA1DA2998C5C67579">
    <w:name w:val="4F5417EC92AF45CDBA1DA2998C5C67579"/>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9">
    <w:name w:val="5987A4ED27724839B047FDCE72434BF99"/>
    <w:rsid w:val="00543D0E"/>
    <w:pPr>
      <w:widowControl w:val="0"/>
    </w:pPr>
    <w:rPr>
      <w:rFonts w:ascii="Times New Roman" w:hAnsi="Times New Roman"/>
    </w:rPr>
  </w:style>
  <w:style w:type="paragraph" w:customStyle="1" w:styleId="975759B4D7CB4864BAF814132C6725929">
    <w:name w:val="975759B4D7CB4864BAF814132C6725929"/>
    <w:rsid w:val="00543D0E"/>
    <w:pPr>
      <w:widowControl w:val="0"/>
    </w:pPr>
    <w:rPr>
      <w:rFonts w:ascii="Times New Roman" w:hAnsi="Times New Roman"/>
    </w:rPr>
  </w:style>
  <w:style w:type="paragraph" w:customStyle="1" w:styleId="90F5C51218A445DCAAD6E605651D731A10">
    <w:name w:val="90F5C51218A445DCAAD6E605651D731A10"/>
    <w:rsid w:val="00543D0E"/>
    <w:pPr>
      <w:widowControl w:val="0"/>
    </w:pPr>
    <w:rPr>
      <w:rFonts w:ascii="Times New Roman" w:hAnsi="Times New Roman"/>
    </w:rPr>
  </w:style>
  <w:style w:type="paragraph" w:customStyle="1" w:styleId="D95FA8F8F13442B5A0C8C7FEC31BBEA110">
    <w:name w:val="D95FA8F8F13442B5A0C8C7FEC31BBEA110"/>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0">
    <w:name w:val="CD61C16F165548A383D363E7297A402910"/>
    <w:rsid w:val="00543D0E"/>
    <w:pPr>
      <w:widowControl w:val="0"/>
    </w:pPr>
    <w:rPr>
      <w:rFonts w:ascii="Times New Roman" w:hAnsi="Times New Roman"/>
    </w:rPr>
  </w:style>
  <w:style w:type="paragraph" w:customStyle="1" w:styleId="62FE56BBEB5C4FE0A205CACC5486E7FB10">
    <w:name w:val="62FE56BBEB5C4FE0A205CACC5486E7FB10"/>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10">
    <w:name w:val="0A2F8A45618A409FBA91FD11B0145D2B10"/>
    <w:rsid w:val="00543D0E"/>
    <w:pPr>
      <w:widowControl w:val="0"/>
    </w:pPr>
    <w:rPr>
      <w:rFonts w:ascii="Times New Roman" w:hAnsi="Times New Roman"/>
    </w:rPr>
  </w:style>
  <w:style w:type="paragraph" w:customStyle="1" w:styleId="25CF133197DF4D4691435333C1FA608010">
    <w:name w:val="25CF133197DF4D4691435333C1FA608010"/>
    <w:rsid w:val="00543D0E"/>
    <w:pPr>
      <w:widowControl w:val="0"/>
    </w:pPr>
    <w:rPr>
      <w:rFonts w:ascii="Times New Roman" w:hAnsi="Times New Roman"/>
    </w:rPr>
  </w:style>
  <w:style w:type="paragraph" w:customStyle="1" w:styleId="A34C020A7B1A4C63920900CB9503246610">
    <w:name w:val="A34C020A7B1A4C63920900CB9503246610"/>
    <w:rsid w:val="00543D0E"/>
    <w:pPr>
      <w:widowControl w:val="0"/>
    </w:pPr>
    <w:rPr>
      <w:rFonts w:ascii="Times New Roman" w:hAnsi="Times New Roman"/>
    </w:rPr>
  </w:style>
  <w:style w:type="paragraph" w:customStyle="1" w:styleId="B1C1083556B1418680C2A9E6D03D7B5810">
    <w:name w:val="B1C1083556B1418680C2A9E6D03D7B5810"/>
    <w:rsid w:val="00543D0E"/>
    <w:pPr>
      <w:widowControl w:val="0"/>
    </w:pPr>
    <w:rPr>
      <w:rFonts w:ascii="Times New Roman" w:hAnsi="Times New Roman"/>
    </w:rPr>
  </w:style>
  <w:style w:type="paragraph" w:customStyle="1" w:styleId="C66926F32D424A849C58FC6B72207A3410">
    <w:name w:val="C66926F32D424A849C58FC6B72207A3410"/>
    <w:rsid w:val="00543D0E"/>
    <w:pPr>
      <w:widowControl w:val="0"/>
    </w:pPr>
    <w:rPr>
      <w:rFonts w:ascii="Times New Roman" w:hAnsi="Times New Roman"/>
    </w:rPr>
  </w:style>
  <w:style w:type="paragraph" w:customStyle="1" w:styleId="BCE160363B8748538AD30D23C63B5B3A10">
    <w:name w:val="BCE160363B8748538AD30D23C63B5B3A10"/>
    <w:rsid w:val="00543D0E"/>
    <w:pPr>
      <w:widowControl w:val="0"/>
    </w:pPr>
    <w:rPr>
      <w:rFonts w:ascii="Times New Roman" w:hAnsi="Times New Roman"/>
    </w:rPr>
  </w:style>
  <w:style w:type="paragraph" w:customStyle="1" w:styleId="A984E6E48F8E45FE8A543DE63FFF55AB8">
    <w:name w:val="A984E6E48F8E45FE8A543DE63FFF55AB8"/>
    <w:rsid w:val="00543D0E"/>
    <w:pPr>
      <w:widowControl w:val="0"/>
    </w:pPr>
    <w:rPr>
      <w:rFonts w:ascii="Times New Roman" w:hAnsi="Times New Roman"/>
    </w:rPr>
  </w:style>
  <w:style w:type="paragraph" w:customStyle="1" w:styleId="179EEF073DFE435188557E2FB1A56BEB8">
    <w:name w:val="179EEF073DFE435188557E2FB1A56BEB8"/>
    <w:rsid w:val="00543D0E"/>
    <w:pPr>
      <w:widowControl w:val="0"/>
    </w:pPr>
    <w:rPr>
      <w:rFonts w:ascii="Times New Roman" w:hAnsi="Times New Roman"/>
    </w:rPr>
  </w:style>
  <w:style w:type="paragraph" w:customStyle="1" w:styleId="A70DB4DFC81A4C609B095CDAABDD5C348">
    <w:name w:val="A70DB4DFC81A4C609B095CDAABDD5C348"/>
    <w:rsid w:val="00543D0E"/>
    <w:pPr>
      <w:widowControl w:val="0"/>
    </w:pPr>
    <w:rPr>
      <w:rFonts w:ascii="Times New Roman" w:hAnsi="Times New Roman"/>
    </w:rPr>
  </w:style>
  <w:style w:type="paragraph" w:customStyle="1" w:styleId="4D85A396E01B468EACE8F0C67D078BF68">
    <w:name w:val="4D85A396E01B468EACE8F0C67D078BF68"/>
    <w:rsid w:val="00543D0E"/>
    <w:pPr>
      <w:widowControl w:val="0"/>
    </w:pPr>
    <w:rPr>
      <w:rFonts w:ascii="Times New Roman" w:hAnsi="Times New Roman"/>
    </w:rPr>
  </w:style>
  <w:style w:type="paragraph" w:customStyle="1" w:styleId="58384F43FAE54B6FA82E22EC1F7802368">
    <w:name w:val="58384F43FAE54B6FA82E22EC1F7802368"/>
    <w:rsid w:val="00543D0E"/>
    <w:pPr>
      <w:widowControl w:val="0"/>
    </w:pPr>
    <w:rPr>
      <w:rFonts w:ascii="Times New Roman" w:hAnsi="Times New Roman"/>
    </w:rPr>
  </w:style>
  <w:style w:type="paragraph" w:customStyle="1" w:styleId="332E38CDCCE14E0FA7879C1CADB680018">
    <w:name w:val="332E38CDCCE14E0FA7879C1CADB680018"/>
    <w:rsid w:val="00543D0E"/>
    <w:pPr>
      <w:widowControl w:val="0"/>
    </w:pPr>
    <w:rPr>
      <w:rFonts w:ascii="Times New Roman" w:hAnsi="Times New Roman"/>
    </w:rPr>
  </w:style>
  <w:style w:type="paragraph" w:customStyle="1" w:styleId="43F0365785AD48DEA4CE8FC8056D27478">
    <w:name w:val="43F0365785AD48DEA4CE8FC8056D27478"/>
    <w:rsid w:val="00543D0E"/>
    <w:pPr>
      <w:widowControl w:val="0"/>
    </w:pPr>
    <w:rPr>
      <w:rFonts w:ascii="Times New Roman" w:hAnsi="Times New Roman"/>
    </w:rPr>
  </w:style>
  <w:style w:type="paragraph" w:customStyle="1" w:styleId="942270A6AD824A939D987CB40AEDCE7A4">
    <w:name w:val="942270A6AD824A939D987CB40AEDCE7A4"/>
    <w:rsid w:val="00543D0E"/>
    <w:pPr>
      <w:widowControl w:val="0"/>
      <w:ind w:left="480"/>
    </w:pPr>
    <w:rPr>
      <w:rFonts w:ascii="Times New Roman" w:hAnsi="Times New Roman"/>
    </w:rPr>
  </w:style>
  <w:style w:type="paragraph" w:customStyle="1" w:styleId="E217A1B300084FF383D642A16D7697224">
    <w:name w:val="E217A1B300084FF383D642A16D7697224"/>
    <w:rsid w:val="00543D0E"/>
    <w:pPr>
      <w:widowControl w:val="0"/>
      <w:ind w:left="480"/>
    </w:pPr>
    <w:rPr>
      <w:rFonts w:ascii="Times New Roman" w:hAnsi="Times New Roman"/>
    </w:rPr>
  </w:style>
  <w:style w:type="paragraph" w:customStyle="1" w:styleId="6518BA3A20BA47399AF4B8F78D81B83A4">
    <w:name w:val="6518BA3A20BA47399AF4B8F78D81B83A4"/>
    <w:rsid w:val="00543D0E"/>
    <w:pPr>
      <w:widowControl w:val="0"/>
      <w:ind w:left="480"/>
    </w:pPr>
    <w:rPr>
      <w:rFonts w:ascii="Times New Roman" w:hAnsi="Times New Roman"/>
    </w:rPr>
  </w:style>
  <w:style w:type="paragraph" w:customStyle="1" w:styleId="B14A2332A58B4261A8888B018F13BB594">
    <w:name w:val="B14A2332A58B4261A8888B018F13BB594"/>
    <w:rsid w:val="00543D0E"/>
    <w:pPr>
      <w:widowControl w:val="0"/>
      <w:ind w:left="480"/>
    </w:pPr>
    <w:rPr>
      <w:rFonts w:ascii="Times New Roman" w:hAnsi="Times New Roman"/>
    </w:rPr>
  </w:style>
  <w:style w:type="paragraph" w:customStyle="1" w:styleId="9A4A27C53BC9490191E4E92F8C8C901F4">
    <w:name w:val="9A4A27C53BC9490191E4E92F8C8C901F4"/>
    <w:rsid w:val="00543D0E"/>
    <w:pPr>
      <w:widowControl w:val="0"/>
    </w:pPr>
    <w:rPr>
      <w:rFonts w:ascii="Times New Roman" w:hAnsi="Times New Roman"/>
    </w:rPr>
  </w:style>
  <w:style w:type="paragraph" w:customStyle="1" w:styleId="38B37CE379A2485884F184CEA04B9D0A4">
    <w:name w:val="38B37CE379A2485884F184CEA04B9D0A4"/>
    <w:rsid w:val="00543D0E"/>
    <w:pPr>
      <w:widowControl w:val="0"/>
    </w:pPr>
    <w:rPr>
      <w:rFonts w:ascii="Times New Roman" w:hAnsi="Times New Roman"/>
    </w:rPr>
  </w:style>
  <w:style w:type="paragraph" w:customStyle="1" w:styleId="3C1B35EDDDC946BFA3824C191940740A4">
    <w:name w:val="3C1B35EDDDC946BFA3824C191940740A4"/>
    <w:rsid w:val="00543D0E"/>
    <w:pPr>
      <w:widowControl w:val="0"/>
    </w:pPr>
    <w:rPr>
      <w:rFonts w:ascii="Times New Roman" w:hAnsi="Times New Roman"/>
    </w:rPr>
  </w:style>
  <w:style w:type="paragraph" w:customStyle="1" w:styleId="CB62E540D1F74019B09D8BC0456AE5E110">
    <w:name w:val="CB62E540D1F74019B09D8BC0456AE5E110"/>
    <w:rsid w:val="00543D0E"/>
    <w:pPr>
      <w:widowControl w:val="0"/>
    </w:pPr>
    <w:rPr>
      <w:rFonts w:ascii="Times New Roman" w:hAnsi="Times New Roman"/>
    </w:rPr>
  </w:style>
  <w:style w:type="paragraph" w:customStyle="1" w:styleId="9DC719DA29714E33AB81ABA6F77D72E510">
    <w:name w:val="9DC719DA29714E33AB81ABA6F77D72E510"/>
    <w:rsid w:val="00543D0E"/>
    <w:pPr>
      <w:widowControl w:val="0"/>
    </w:pPr>
    <w:rPr>
      <w:rFonts w:ascii="Times New Roman" w:hAnsi="Times New Roman"/>
    </w:rPr>
  </w:style>
  <w:style w:type="paragraph" w:customStyle="1" w:styleId="F59A107A4B3D421394CA6297B6DF770E10">
    <w:name w:val="F59A107A4B3D421394CA6297B6DF770E10"/>
    <w:rsid w:val="00543D0E"/>
    <w:pPr>
      <w:widowControl w:val="0"/>
    </w:pPr>
    <w:rPr>
      <w:rFonts w:ascii="Times New Roman" w:hAnsi="Times New Roman"/>
    </w:rPr>
  </w:style>
  <w:style w:type="paragraph" w:customStyle="1" w:styleId="673B648FCC654213832BF76FE352082C10">
    <w:name w:val="673B648FCC654213832BF76FE352082C10"/>
    <w:rsid w:val="00543D0E"/>
    <w:pPr>
      <w:widowControl w:val="0"/>
    </w:pPr>
    <w:rPr>
      <w:rFonts w:ascii="Times New Roman" w:hAnsi="Times New Roman"/>
    </w:rPr>
  </w:style>
  <w:style w:type="paragraph" w:customStyle="1" w:styleId="21C6E174C4FC48AF80E525ABF75C4EE210">
    <w:name w:val="21C6E174C4FC48AF80E525ABF75C4EE210"/>
    <w:rsid w:val="00543D0E"/>
    <w:pPr>
      <w:widowControl w:val="0"/>
    </w:pPr>
    <w:rPr>
      <w:rFonts w:ascii="Times New Roman" w:hAnsi="Times New Roman"/>
    </w:rPr>
  </w:style>
  <w:style w:type="paragraph" w:customStyle="1" w:styleId="E78341192DCA44ECBDD62724C465FD2410">
    <w:name w:val="E78341192DCA44ECBDD62724C465FD2410"/>
    <w:rsid w:val="00543D0E"/>
    <w:pPr>
      <w:widowControl w:val="0"/>
    </w:pPr>
    <w:rPr>
      <w:rFonts w:ascii="Times New Roman" w:hAnsi="Times New Roman"/>
    </w:rPr>
  </w:style>
  <w:style w:type="paragraph" w:customStyle="1" w:styleId="BA394E06617845A0B5F03A92D25D60ED10">
    <w:name w:val="BA394E06617845A0B5F03A92D25D60ED10"/>
    <w:rsid w:val="00543D0E"/>
    <w:pPr>
      <w:widowControl w:val="0"/>
    </w:pPr>
    <w:rPr>
      <w:rFonts w:ascii="Times New Roman" w:hAnsi="Times New Roman"/>
    </w:rPr>
  </w:style>
  <w:style w:type="paragraph" w:customStyle="1" w:styleId="6E535042319840A7B64DFB295A4AC90610">
    <w:name w:val="6E535042319840A7B64DFB295A4AC90610"/>
    <w:rsid w:val="00543D0E"/>
    <w:pPr>
      <w:widowControl w:val="0"/>
    </w:pPr>
    <w:rPr>
      <w:rFonts w:ascii="Times New Roman" w:hAnsi="Times New Roman"/>
    </w:rPr>
  </w:style>
  <w:style w:type="paragraph" w:customStyle="1" w:styleId="ECEFA76CDD214F65A9708757BB85289F10">
    <w:name w:val="ECEFA76CDD214F65A9708757BB85289F10"/>
    <w:rsid w:val="00543D0E"/>
    <w:pPr>
      <w:widowControl w:val="0"/>
    </w:pPr>
    <w:rPr>
      <w:rFonts w:ascii="Times New Roman" w:hAnsi="Times New Roman"/>
    </w:rPr>
  </w:style>
  <w:style w:type="paragraph" w:customStyle="1" w:styleId="7739E60B0489441DBC0BDA37D71BA7599">
    <w:name w:val="7739E60B0489441DBC0BDA37D71BA7599"/>
    <w:rsid w:val="00543D0E"/>
    <w:pPr>
      <w:widowControl w:val="0"/>
    </w:pPr>
    <w:rPr>
      <w:rFonts w:ascii="Times New Roman" w:hAnsi="Times New Roman"/>
    </w:rPr>
  </w:style>
  <w:style w:type="paragraph" w:customStyle="1" w:styleId="E2A469FC278C440794F9D4168A9A4BF710">
    <w:name w:val="E2A469FC278C440794F9D4168A9A4BF710"/>
    <w:rsid w:val="00543D0E"/>
    <w:pPr>
      <w:widowControl w:val="0"/>
    </w:pPr>
    <w:rPr>
      <w:rFonts w:ascii="Times New Roman" w:hAnsi="Times New Roman"/>
    </w:rPr>
  </w:style>
  <w:style w:type="paragraph" w:customStyle="1" w:styleId="0464C7AE02A6444F98FD33974A67DC6C10">
    <w:name w:val="0464C7AE02A6444F98FD33974A67DC6C10"/>
    <w:rsid w:val="00543D0E"/>
    <w:pPr>
      <w:widowControl w:val="0"/>
    </w:pPr>
    <w:rPr>
      <w:rFonts w:ascii="Times New Roman" w:hAnsi="Times New Roman"/>
    </w:rPr>
  </w:style>
  <w:style w:type="paragraph" w:customStyle="1" w:styleId="0BB7C94172B44C24873C5832EFB2458210">
    <w:name w:val="0BB7C94172B44C24873C5832EFB2458210"/>
    <w:rsid w:val="00543D0E"/>
    <w:pPr>
      <w:widowControl w:val="0"/>
    </w:pPr>
    <w:rPr>
      <w:rFonts w:ascii="Times New Roman" w:hAnsi="Times New Roman"/>
    </w:rPr>
  </w:style>
  <w:style w:type="paragraph" w:customStyle="1" w:styleId="756EE772A9CE452CB004E82FAAFB0C6D10">
    <w:name w:val="756EE772A9CE452CB004E82FAAFB0C6D10"/>
    <w:rsid w:val="00543D0E"/>
    <w:pPr>
      <w:widowControl w:val="0"/>
    </w:pPr>
    <w:rPr>
      <w:rFonts w:ascii="Times New Roman" w:hAnsi="Times New Roman"/>
    </w:rPr>
  </w:style>
  <w:style w:type="paragraph" w:customStyle="1" w:styleId="6C952F10360240E9BEEA1645A4754E4210">
    <w:name w:val="6C952F10360240E9BEEA1645A4754E4210"/>
    <w:rsid w:val="00543D0E"/>
    <w:pPr>
      <w:widowControl w:val="0"/>
    </w:pPr>
    <w:rPr>
      <w:rFonts w:ascii="Times New Roman" w:hAnsi="Times New Roman"/>
    </w:rPr>
  </w:style>
  <w:style w:type="paragraph" w:customStyle="1" w:styleId="8761DE49E20F4117B6AC77EB31DEC8BD10">
    <w:name w:val="8761DE49E20F4117B6AC77EB31DEC8BD10"/>
    <w:rsid w:val="00543D0E"/>
    <w:pPr>
      <w:widowControl w:val="0"/>
    </w:pPr>
    <w:rPr>
      <w:rFonts w:ascii="Times New Roman" w:hAnsi="Times New Roman"/>
    </w:rPr>
  </w:style>
  <w:style w:type="paragraph" w:customStyle="1" w:styleId="D6FEF7BCC35D438CAAD7DF052751F69410">
    <w:name w:val="D6FEF7BCC35D438CAAD7DF052751F69410"/>
    <w:rsid w:val="00543D0E"/>
    <w:pPr>
      <w:widowControl w:val="0"/>
    </w:pPr>
    <w:rPr>
      <w:rFonts w:ascii="Times New Roman" w:hAnsi="Times New Roman"/>
    </w:rPr>
  </w:style>
  <w:style w:type="paragraph" w:customStyle="1" w:styleId="BD544CE9A6A64842B0DFC5B99840715910">
    <w:name w:val="BD544CE9A6A64842B0DFC5B99840715910"/>
    <w:rsid w:val="00543D0E"/>
    <w:pPr>
      <w:widowControl w:val="0"/>
    </w:pPr>
    <w:rPr>
      <w:rFonts w:ascii="Times New Roman" w:hAnsi="Times New Roman"/>
    </w:rPr>
  </w:style>
  <w:style w:type="paragraph" w:customStyle="1" w:styleId="24EAF6C7E0C847BA94CD7457A1A4E01810">
    <w:name w:val="24EAF6C7E0C847BA94CD7457A1A4E01810"/>
    <w:rsid w:val="00543D0E"/>
    <w:pPr>
      <w:widowControl w:val="0"/>
    </w:pPr>
    <w:rPr>
      <w:rFonts w:ascii="Times New Roman" w:hAnsi="Times New Roman"/>
    </w:rPr>
  </w:style>
  <w:style w:type="paragraph" w:customStyle="1" w:styleId="266839E364CB48638B4354C94F1D9FC010">
    <w:name w:val="266839E364CB48638B4354C94F1D9FC010"/>
    <w:rsid w:val="00543D0E"/>
    <w:pPr>
      <w:widowControl w:val="0"/>
    </w:pPr>
    <w:rPr>
      <w:rFonts w:ascii="Times New Roman" w:hAnsi="Times New Roman"/>
    </w:rPr>
  </w:style>
  <w:style w:type="paragraph" w:customStyle="1" w:styleId="4940166F60FF4D7A93E141673344FEEE10">
    <w:name w:val="4940166F60FF4D7A93E141673344FEEE10"/>
    <w:rsid w:val="00543D0E"/>
    <w:pPr>
      <w:widowControl w:val="0"/>
    </w:pPr>
    <w:rPr>
      <w:rFonts w:ascii="Times New Roman" w:hAnsi="Times New Roman"/>
    </w:rPr>
  </w:style>
  <w:style w:type="paragraph" w:customStyle="1" w:styleId="CD4554973A7F429FA0C4D3D4EE3A084810">
    <w:name w:val="CD4554973A7F429FA0C4D3D4EE3A084810"/>
    <w:rsid w:val="00543D0E"/>
    <w:pPr>
      <w:widowControl w:val="0"/>
    </w:pPr>
    <w:rPr>
      <w:rFonts w:ascii="Times New Roman" w:hAnsi="Times New Roman"/>
    </w:rPr>
  </w:style>
  <w:style w:type="paragraph" w:customStyle="1" w:styleId="8B96AEF150404AB2A1D8413EB43A071110">
    <w:name w:val="8B96AEF150404AB2A1D8413EB43A071110"/>
    <w:rsid w:val="00543D0E"/>
    <w:pPr>
      <w:widowControl w:val="0"/>
    </w:pPr>
    <w:rPr>
      <w:rFonts w:ascii="Times New Roman" w:hAnsi="Times New Roman"/>
    </w:rPr>
  </w:style>
  <w:style w:type="paragraph" w:customStyle="1" w:styleId="59509CACD67F43238984B7E075293A1F10">
    <w:name w:val="59509CACD67F43238984B7E075293A1F10"/>
    <w:rsid w:val="00543D0E"/>
    <w:pPr>
      <w:widowControl w:val="0"/>
    </w:pPr>
    <w:rPr>
      <w:rFonts w:ascii="Times New Roman" w:hAnsi="Times New Roman"/>
    </w:rPr>
  </w:style>
  <w:style w:type="paragraph" w:customStyle="1" w:styleId="24351E9FA7E94D4FB6E3061B740C3E6410">
    <w:name w:val="24351E9FA7E94D4FB6E3061B740C3E6410"/>
    <w:rsid w:val="00543D0E"/>
    <w:pPr>
      <w:widowControl w:val="0"/>
    </w:pPr>
    <w:rPr>
      <w:rFonts w:ascii="Times New Roman" w:hAnsi="Times New Roman"/>
    </w:rPr>
  </w:style>
  <w:style w:type="paragraph" w:customStyle="1" w:styleId="3A45F01B31104C7D9DC739B3F213A27A10">
    <w:name w:val="3A45F01B31104C7D9DC739B3F213A27A10"/>
    <w:rsid w:val="00543D0E"/>
    <w:pPr>
      <w:widowControl w:val="0"/>
    </w:pPr>
    <w:rPr>
      <w:rFonts w:ascii="Times New Roman" w:hAnsi="Times New Roman"/>
    </w:rPr>
  </w:style>
  <w:style w:type="paragraph" w:customStyle="1" w:styleId="A6AD028E4555479E91864ACA3AE01D4410">
    <w:name w:val="A6AD028E4555479E91864ACA3AE01D4410"/>
    <w:rsid w:val="00543D0E"/>
    <w:pPr>
      <w:widowControl w:val="0"/>
    </w:pPr>
    <w:rPr>
      <w:rFonts w:ascii="Times New Roman" w:hAnsi="Times New Roman"/>
    </w:rPr>
  </w:style>
  <w:style w:type="paragraph" w:customStyle="1" w:styleId="96D6D8263C064C4A98DD610781B0CD3B10">
    <w:name w:val="96D6D8263C064C4A98DD610781B0CD3B10"/>
    <w:rsid w:val="00543D0E"/>
    <w:pPr>
      <w:widowControl w:val="0"/>
    </w:pPr>
    <w:rPr>
      <w:rFonts w:ascii="Times New Roman" w:hAnsi="Times New Roman"/>
    </w:rPr>
  </w:style>
  <w:style w:type="paragraph" w:customStyle="1" w:styleId="47FF1CFAFD594146BA225D6E77F5DC7810">
    <w:name w:val="47FF1CFAFD594146BA225D6E77F5DC7810"/>
    <w:rsid w:val="00543D0E"/>
    <w:pPr>
      <w:widowControl w:val="0"/>
    </w:pPr>
    <w:rPr>
      <w:rFonts w:ascii="Times New Roman" w:hAnsi="Times New Roman"/>
    </w:rPr>
  </w:style>
  <w:style w:type="paragraph" w:customStyle="1" w:styleId="7E7AA7A572DE4BA3BB259BBFBF55F01110">
    <w:name w:val="7E7AA7A572DE4BA3BB259BBFBF55F01110"/>
    <w:rsid w:val="00543D0E"/>
    <w:pPr>
      <w:widowControl w:val="0"/>
    </w:pPr>
    <w:rPr>
      <w:rFonts w:ascii="Times New Roman" w:hAnsi="Times New Roman"/>
    </w:rPr>
  </w:style>
  <w:style w:type="paragraph" w:customStyle="1" w:styleId="4F5417EC92AF45CDBA1DA2998C5C675710">
    <w:name w:val="4F5417EC92AF45CDBA1DA2998C5C675710"/>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10">
    <w:name w:val="5987A4ED27724839B047FDCE72434BF910"/>
    <w:rsid w:val="00543D0E"/>
    <w:pPr>
      <w:widowControl w:val="0"/>
    </w:pPr>
    <w:rPr>
      <w:rFonts w:ascii="Times New Roman" w:hAnsi="Times New Roman"/>
    </w:rPr>
  </w:style>
  <w:style w:type="paragraph" w:customStyle="1" w:styleId="975759B4D7CB4864BAF814132C67259210">
    <w:name w:val="975759B4D7CB4864BAF814132C67259210"/>
    <w:rsid w:val="00543D0E"/>
    <w:pPr>
      <w:widowControl w:val="0"/>
    </w:pPr>
    <w:rPr>
      <w:rFonts w:ascii="Times New Roman" w:hAnsi="Times New Roman"/>
    </w:rPr>
  </w:style>
  <w:style w:type="paragraph" w:customStyle="1" w:styleId="90F5C51218A445DCAAD6E605651D731A11">
    <w:name w:val="90F5C51218A445DCAAD6E605651D731A11"/>
    <w:rsid w:val="00543D0E"/>
    <w:pPr>
      <w:widowControl w:val="0"/>
    </w:pPr>
    <w:rPr>
      <w:rFonts w:ascii="Times New Roman" w:hAnsi="Times New Roman"/>
    </w:rPr>
  </w:style>
  <w:style w:type="paragraph" w:customStyle="1" w:styleId="D95FA8F8F13442B5A0C8C7FEC31BBEA111">
    <w:name w:val="D95FA8F8F13442B5A0C8C7FEC31BBEA111"/>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1">
    <w:name w:val="CD61C16F165548A383D363E7297A402911"/>
    <w:rsid w:val="00543D0E"/>
    <w:pPr>
      <w:widowControl w:val="0"/>
    </w:pPr>
    <w:rPr>
      <w:rFonts w:ascii="Times New Roman" w:hAnsi="Times New Roman"/>
    </w:rPr>
  </w:style>
  <w:style w:type="paragraph" w:customStyle="1" w:styleId="62FE56BBEB5C4FE0A205CACC5486E7FB11">
    <w:name w:val="62FE56BBEB5C4FE0A205CACC5486E7FB11"/>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11">
    <w:name w:val="0A2F8A45618A409FBA91FD11B0145D2B11"/>
    <w:rsid w:val="00543D0E"/>
    <w:pPr>
      <w:widowControl w:val="0"/>
    </w:pPr>
    <w:rPr>
      <w:rFonts w:ascii="Times New Roman" w:hAnsi="Times New Roman"/>
    </w:rPr>
  </w:style>
  <w:style w:type="paragraph" w:customStyle="1" w:styleId="25CF133197DF4D4691435333C1FA608011">
    <w:name w:val="25CF133197DF4D4691435333C1FA608011"/>
    <w:rsid w:val="00543D0E"/>
    <w:pPr>
      <w:widowControl w:val="0"/>
    </w:pPr>
    <w:rPr>
      <w:rFonts w:ascii="Times New Roman" w:hAnsi="Times New Roman"/>
    </w:rPr>
  </w:style>
  <w:style w:type="paragraph" w:customStyle="1" w:styleId="A34C020A7B1A4C63920900CB9503246611">
    <w:name w:val="A34C020A7B1A4C63920900CB9503246611"/>
    <w:rsid w:val="00543D0E"/>
    <w:pPr>
      <w:widowControl w:val="0"/>
    </w:pPr>
    <w:rPr>
      <w:rFonts w:ascii="Times New Roman" w:hAnsi="Times New Roman"/>
    </w:rPr>
  </w:style>
  <w:style w:type="paragraph" w:customStyle="1" w:styleId="B1C1083556B1418680C2A9E6D03D7B5811">
    <w:name w:val="B1C1083556B1418680C2A9E6D03D7B5811"/>
    <w:rsid w:val="00543D0E"/>
    <w:pPr>
      <w:widowControl w:val="0"/>
    </w:pPr>
    <w:rPr>
      <w:rFonts w:ascii="Times New Roman" w:hAnsi="Times New Roman"/>
    </w:rPr>
  </w:style>
  <w:style w:type="paragraph" w:customStyle="1" w:styleId="C66926F32D424A849C58FC6B72207A3411">
    <w:name w:val="C66926F32D424A849C58FC6B72207A3411"/>
    <w:rsid w:val="00543D0E"/>
    <w:pPr>
      <w:widowControl w:val="0"/>
    </w:pPr>
    <w:rPr>
      <w:rFonts w:ascii="Times New Roman" w:hAnsi="Times New Roman"/>
    </w:rPr>
  </w:style>
  <w:style w:type="paragraph" w:customStyle="1" w:styleId="BCE160363B8748538AD30D23C63B5B3A11">
    <w:name w:val="BCE160363B8748538AD30D23C63B5B3A11"/>
    <w:rsid w:val="00543D0E"/>
    <w:pPr>
      <w:widowControl w:val="0"/>
    </w:pPr>
    <w:rPr>
      <w:rFonts w:ascii="Times New Roman" w:hAnsi="Times New Roman"/>
    </w:rPr>
  </w:style>
  <w:style w:type="paragraph" w:customStyle="1" w:styleId="A984E6E48F8E45FE8A543DE63FFF55AB9">
    <w:name w:val="A984E6E48F8E45FE8A543DE63FFF55AB9"/>
    <w:rsid w:val="00543D0E"/>
    <w:pPr>
      <w:widowControl w:val="0"/>
    </w:pPr>
    <w:rPr>
      <w:rFonts w:ascii="Times New Roman" w:hAnsi="Times New Roman"/>
    </w:rPr>
  </w:style>
  <w:style w:type="paragraph" w:customStyle="1" w:styleId="179EEF073DFE435188557E2FB1A56BEB9">
    <w:name w:val="179EEF073DFE435188557E2FB1A56BEB9"/>
    <w:rsid w:val="00543D0E"/>
    <w:pPr>
      <w:widowControl w:val="0"/>
    </w:pPr>
    <w:rPr>
      <w:rFonts w:ascii="Times New Roman" w:hAnsi="Times New Roman"/>
    </w:rPr>
  </w:style>
  <w:style w:type="paragraph" w:customStyle="1" w:styleId="A70DB4DFC81A4C609B095CDAABDD5C349">
    <w:name w:val="A70DB4DFC81A4C609B095CDAABDD5C349"/>
    <w:rsid w:val="00543D0E"/>
    <w:pPr>
      <w:widowControl w:val="0"/>
    </w:pPr>
    <w:rPr>
      <w:rFonts w:ascii="Times New Roman" w:hAnsi="Times New Roman"/>
    </w:rPr>
  </w:style>
  <w:style w:type="paragraph" w:customStyle="1" w:styleId="4D85A396E01B468EACE8F0C67D078BF69">
    <w:name w:val="4D85A396E01B468EACE8F0C67D078BF69"/>
    <w:rsid w:val="00543D0E"/>
    <w:pPr>
      <w:widowControl w:val="0"/>
    </w:pPr>
    <w:rPr>
      <w:rFonts w:ascii="Times New Roman" w:hAnsi="Times New Roman"/>
    </w:rPr>
  </w:style>
  <w:style w:type="paragraph" w:customStyle="1" w:styleId="58384F43FAE54B6FA82E22EC1F7802369">
    <w:name w:val="58384F43FAE54B6FA82E22EC1F7802369"/>
    <w:rsid w:val="00543D0E"/>
    <w:pPr>
      <w:widowControl w:val="0"/>
    </w:pPr>
    <w:rPr>
      <w:rFonts w:ascii="Times New Roman" w:hAnsi="Times New Roman"/>
    </w:rPr>
  </w:style>
  <w:style w:type="paragraph" w:customStyle="1" w:styleId="332E38CDCCE14E0FA7879C1CADB680019">
    <w:name w:val="332E38CDCCE14E0FA7879C1CADB680019"/>
    <w:rsid w:val="00543D0E"/>
    <w:pPr>
      <w:widowControl w:val="0"/>
    </w:pPr>
    <w:rPr>
      <w:rFonts w:ascii="Times New Roman" w:hAnsi="Times New Roman"/>
    </w:rPr>
  </w:style>
  <w:style w:type="paragraph" w:customStyle="1" w:styleId="43F0365785AD48DEA4CE8FC8056D27479">
    <w:name w:val="43F0365785AD48DEA4CE8FC8056D27479"/>
    <w:rsid w:val="00543D0E"/>
    <w:pPr>
      <w:widowControl w:val="0"/>
    </w:pPr>
    <w:rPr>
      <w:rFonts w:ascii="Times New Roman" w:hAnsi="Times New Roman"/>
    </w:rPr>
  </w:style>
  <w:style w:type="paragraph" w:customStyle="1" w:styleId="942270A6AD824A939D987CB40AEDCE7A5">
    <w:name w:val="942270A6AD824A939D987CB40AEDCE7A5"/>
    <w:rsid w:val="00543D0E"/>
    <w:pPr>
      <w:widowControl w:val="0"/>
      <w:ind w:left="480"/>
    </w:pPr>
    <w:rPr>
      <w:rFonts w:ascii="Times New Roman" w:hAnsi="Times New Roman"/>
    </w:rPr>
  </w:style>
  <w:style w:type="paragraph" w:customStyle="1" w:styleId="E217A1B300084FF383D642A16D7697225">
    <w:name w:val="E217A1B300084FF383D642A16D7697225"/>
    <w:rsid w:val="00543D0E"/>
    <w:pPr>
      <w:widowControl w:val="0"/>
      <w:ind w:left="480"/>
    </w:pPr>
    <w:rPr>
      <w:rFonts w:ascii="Times New Roman" w:hAnsi="Times New Roman"/>
    </w:rPr>
  </w:style>
  <w:style w:type="paragraph" w:customStyle="1" w:styleId="6518BA3A20BA47399AF4B8F78D81B83A5">
    <w:name w:val="6518BA3A20BA47399AF4B8F78D81B83A5"/>
    <w:rsid w:val="00543D0E"/>
    <w:pPr>
      <w:widowControl w:val="0"/>
      <w:ind w:left="480"/>
    </w:pPr>
    <w:rPr>
      <w:rFonts w:ascii="Times New Roman" w:hAnsi="Times New Roman"/>
    </w:rPr>
  </w:style>
  <w:style w:type="paragraph" w:customStyle="1" w:styleId="B14A2332A58B4261A8888B018F13BB595">
    <w:name w:val="B14A2332A58B4261A8888B018F13BB595"/>
    <w:rsid w:val="00543D0E"/>
    <w:pPr>
      <w:widowControl w:val="0"/>
      <w:ind w:left="480"/>
    </w:pPr>
    <w:rPr>
      <w:rFonts w:ascii="Times New Roman" w:hAnsi="Times New Roman"/>
    </w:rPr>
  </w:style>
  <w:style w:type="paragraph" w:customStyle="1" w:styleId="9A4A27C53BC9490191E4E92F8C8C901F5">
    <w:name w:val="9A4A27C53BC9490191E4E92F8C8C901F5"/>
    <w:rsid w:val="00543D0E"/>
    <w:pPr>
      <w:widowControl w:val="0"/>
    </w:pPr>
    <w:rPr>
      <w:rFonts w:ascii="Times New Roman" w:hAnsi="Times New Roman"/>
    </w:rPr>
  </w:style>
  <w:style w:type="paragraph" w:customStyle="1" w:styleId="38B37CE379A2485884F184CEA04B9D0A5">
    <w:name w:val="38B37CE379A2485884F184CEA04B9D0A5"/>
    <w:rsid w:val="00543D0E"/>
    <w:pPr>
      <w:widowControl w:val="0"/>
    </w:pPr>
    <w:rPr>
      <w:rFonts w:ascii="Times New Roman" w:hAnsi="Times New Roman"/>
    </w:rPr>
  </w:style>
  <w:style w:type="paragraph" w:customStyle="1" w:styleId="3C1B35EDDDC946BFA3824C191940740A5">
    <w:name w:val="3C1B35EDDDC946BFA3824C191940740A5"/>
    <w:rsid w:val="00543D0E"/>
    <w:pPr>
      <w:widowControl w:val="0"/>
    </w:pPr>
    <w:rPr>
      <w:rFonts w:ascii="Times New Roman" w:hAnsi="Times New Roman"/>
    </w:rPr>
  </w:style>
  <w:style w:type="paragraph" w:customStyle="1" w:styleId="CB62E540D1F74019B09D8BC0456AE5E111">
    <w:name w:val="CB62E540D1F74019B09D8BC0456AE5E111"/>
    <w:rsid w:val="00543D0E"/>
    <w:pPr>
      <w:widowControl w:val="0"/>
    </w:pPr>
    <w:rPr>
      <w:rFonts w:ascii="Times New Roman" w:hAnsi="Times New Roman"/>
    </w:rPr>
  </w:style>
  <w:style w:type="paragraph" w:customStyle="1" w:styleId="9DC719DA29714E33AB81ABA6F77D72E511">
    <w:name w:val="9DC719DA29714E33AB81ABA6F77D72E511"/>
    <w:rsid w:val="00543D0E"/>
    <w:pPr>
      <w:widowControl w:val="0"/>
    </w:pPr>
    <w:rPr>
      <w:rFonts w:ascii="Times New Roman" w:hAnsi="Times New Roman"/>
    </w:rPr>
  </w:style>
  <w:style w:type="paragraph" w:customStyle="1" w:styleId="F59A107A4B3D421394CA6297B6DF770E11">
    <w:name w:val="F59A107A4B3D421394CA6297B6DF770E11"/>
    <w:rsid w:val="00543D0E"/>
    <w:pPr>
      <w:widowControl w:val="0"/>
    </w:pPr>
    <w:rPr>
      <w:rFonts w:ascii="Times New Roman" w:hAnsi="Times New Roman"/>
    </w:rPr>
  </w:style>
  <w:style w:type="paragraph" w:customStyle="1" w:styleId="673B648FCC654213832BF76FE352082C11">
    <w:name w:val="673B648FCC654213832BF76FE352082C11"/>
    <w:rsid w:val="00543D0E"/>
    <w:pPr>
      <w:widowControl w:val="0"/>
    </w:pPr>
    <w:rPr>
      <w:rFonts w:ascii="Times New Roman" w:hAnsi="Times New Roman"/>
    </w:rPr>
  </w:style>
  <w:style w:type="paragraph" w:customStyle="1" w:styleId="21C6E174C4FC48AF80E525ABF75C4EE211">
    <w:name w:val="21C6E174C4FC48AF80E525ABF75C4EE211"/>
    <w:rsid w:val="00543D0E"/>
    <w:pPr>
      <w:widowControl w:val="0"/>
    </w:pPr>
    <w:rPr>
      <w:rFonts w:ascii="Times New Roman" w:hAnsi="Times New Roman"/>
    </w:rPr>
  </w:style>
  <w:style w:type="paragraph" w:customStyle="1" w:styleId="E78341192DCA44ECBDD62724C465FD2411">
    <w:name w:val="E78341192DCA44ECBDD62724C465FD2411"/>
    <w:rsid w:val="00543D0E"/>
    <w:pPr>
      <w:widowControl w:val="0"/>
    </w:pPr>
    <w:rPr>
      <w:rFonts w:ascii="Times New Roman" w:hAnsi="Times New Roman"/>
    </w:rPr>
  </w:style>
  <w:style w:type="paragraph" w:customStyle="1" w:styleId="BA394E06617845A0B5F03A92D25D60ED11">
    <w:name w:val="BA394E06617845A0B5F03A92D25D60ED11"/>
    <w:rsid w:val="00543D0E"/>
    <w:pPr>
      <w:widowControl w:val="0"/>
    </w:pPr>
    <w:rPr>
      <w:rFonts w:ascii="Times New Roman" w:hAnsi="Times New Roman"/>
    </w:rPr>
  </w:style>
  <w:style w:type="paragraph" w:customStyle="1" w:styleId="6E535042319840A7B64DFB295A4AC90611">
    <w:name w:val="6E535042319840A7B64DFB295A4AC90611"/>
    <w:rsid w:val="00543D0E"/>
    <w:pPr>
      <w:widowControl w:val="0"/>
    </w:pPr>
    <w:rPr>
      <w:rFonts w:ascii="Times New Roman" w:hAnsi="Times New Roman"/>
    </w:rPr>
  </w:style>
  <w:style w:type="paragraph" w:customStyle="1" w:styleId="ECEFA76CDD214F65A9708757BB85289F11">
    <w:name w:val="ECEFA76CDD214F65A9708757BB85289F11"/>
    <w:rsid w:val="00543D0E"/>
    <w:pPr>
      <w:widowControl w:val="0"/>
    </w:pPr>
    <w:rPr>
      <w:rFonts w:ascii="Times New Roman" w:hAnsi="Times New Roman"/>
    </w:rPr>
  </w:style>
  <w:style w:type="paragraph" w:customStyle="1" w:styleId="7739E60B0489441DBC0BDA37D71BA75910">
    <w:name w:val="7739E60B0489441DBC0BDA37D71BA75910"/>
    <w:rsid w:val="00543D0E"/>
    <w:pPr>
      <w:widowControl w:val="0"/>
    </w:pPr>
    <w:rPr>
      <w:rFonts w:ascii="Times New Roman" w:hAnsi="Times New Roman"/>
    </w:rPr>
  </w:style>
  <w:style w:type="paragraph" w:customStyle="1" w:styleId="E2A469FC278C440794F9D4168A9A4BF711">
    <w:name w:val="E2A469FC278C440794F9D4168A9A4BF711"/>
    <w:rsid w:val="00543D0E"/>
    <w:pPr>
      <w:widowControl w:val="0"/>
    </w:pPr>
    <w:rPr>
      <w:rFonts w:ascii="Times New Roman" w:hAnsi="Times New Roman"/>
    </w:rPr>
  </w:style>
  <w:style w:type="paragraph" w:customStyle="1" w:styleId="0464C7AE02A6444F98FD33974A67DC6C11">
    <w:name w:val="0464C7AE02A6444F98FD33974A67DC6C11"/>
    <w:rsid w:val="00543D0E"/>
    <w:pPr>
      <w:widowControl w:val="0"/>
    </w:pPr>
    <w:rPr>
      <w:rFonts w:ascii="Times New Roman" w:hAnsi="Times New Roman"/>
    </w:rPr>
  </w:style>
  <w:style w:type="paragraph" w:customStyle="1" w:styleId="0BB7C94172B44C24873C5832EFB2458211">
    <w:name w:val="0BB7C94172B44C24873C5832EFB2458211"/>
    <w:rsid w:val="00543D0E"/>
    <w:pPr>
      <w:widowControl w:val="0"/>
    </w:pPr>
    <w:rPr>
      <w:rFonts w:ascii="Times New Roman" w:hAnsi="Times New Roman"/>
    </w:rPr>
  </w:style>
  <w:style w:type="paragraph" w:customStyle="1" w:styleId="756EE772A9CE452CB004E82FAAFB0C6D11">
    <w:name w:val="756EE772A9CE452CB004E82FAAFB0C6D11"/>
    <w:rsid w:val="00543D0E"/>
    <w:pPr>
      <w:widowControl w:val="0"/>
    </w:pPr>
    <w:rPr>
      <w:rFonts w:ascii="Times New Roman" w:hAnsi="Times New Roman"/>
    </w:rPr>
  </w:style>
  <w:style w:type="paragraph" w:customStyle="1" w:styleId="6C952F10360240E9BEEA1645A4754E4211">
    <w:name w:val="6C952F10360240E9BEEA1645A4754E4211"/>
    <w:rsid w:val="00543D0E"/>
    <w:pPr>
      <w:widowControl w:val="0"/>
    </w:pPr>
    <w:rPr>
      <w:rFonts w:ascii="Times New Roman" w:hAnsi="Times New Roman"/>
    </w:rPr>
  </w:style>
  <w:style w:type="paragraph" w:customStyle="1" w:styleId="8761DE49E20F4117B6AC77EB31DEC8BD11">
    <w:name w:val="8761DE49E20F4117B6AC77EB31DEC8BD11"/>
    <w:rsid w:val="00543D0E"/>
    <w:pPr>
      <w:widowControl w:val="0"/>
    </w:pPr>
    <w:rPr>
      <w:rFonts w:ascii="Times New Roman" w:hAnsi="Times New Roman"/>
    </w:rPr>
  </w:style>
  <w:style w:type="paragraph" w:customStyle="1" w:styleId="D6FEF7BCC35D438CAAD7DF052751F69411">
    <w:name w:val="D6FEF7BCC35D438CAAD7DF052751F69411"/>
    <w:rsid w:val="00543D0E"/>
    <w:pPr>
      <w:widowControl w:val="0"/>
    </w:pPr>
    <w:rPr>
      <w:rFonts w:ascii="Times New Roman" w:hAnsi="Times New Roman"/>
    </w:rPr>
  </w:style>
  <w:style w:type="paragraph" w:customStyle="1" w:styleId="BD544CE9A6A64842B0DFC5B99840715911">
    <w:name w:val="BD544CE9A6A64842B0DFC5B99840715911"/>
    <w:rsid w:val="00543D0E"/>
    <w:pPr>
      <w:widowControl w:val="0"/>
    </w:pPr>
    <w:rPr>
      <w:rFonts w:ascii="Times New Roman" w:hAnsi="Times New Roman"/>
    </w:rPr>
  </w:style>
  <w:style w:type="paragraph" w:customStyle="1" w:styleId="24EAF6C7E0C847BA94CD7457A1A4E01811">
    <w:name w:val="24EAF6C7E0C847BA94CD7457A1A4E01811"/>
    <w:rsid w:val="00543D0E"/>
    <w:pPr>
      <w:widowControl w:val="0"/>
    </w:pPr>
    <w:rPr>
      <w:rFonts w:ascii="Times New Roman" w:hAnsi="Times New Roman"/>
    </w:rPr>
  </w:style>
  <w:style w:type="paragraph" w:customStyle="1" w:styleId="266839E364CB48638B4354C94F1D9FC011">
    <w:name w:val="266839E364CB48638B4354C94F1D9FC011"/>
    <w:rsid w:val="00543D0E"/>
    <w:pPr>
      <w:widowControl w:val="0"/>
    </w:pPr>
    <w:rPr>
      <w:rFonts w:ascii="Times New Roman" w:hAnsi="Times New Roman"/>
    </w:rPr>
  </w:style>
  <w:style w:type="paragraph" w:customStyle="1" w:styleId="4940166F60FF4D7A93E141673344FEEE11">
    <w:name w:val="4940166F60FF4D7A93E141673344FEEE11"/>
    <w:rsid w:val="00543D0E"/>
    <w:pPr>
      <w:widowControl w:val="0"/>
    </w:pPr>
    <w:rPr>
      <w:rFonts w:ascii="Times New Roman" w:hAnsi="Times New Roman"/>
    </w:rPr>
  </w:style>
  <w:style w:type="paragraph" w:customStyle="1" w:styleId="CD4554973A7F429FA0C4D3D4EE3A084811">
    <w:name w:val="CD4554973A7F429FA0C4D3D4EE3A084811"/>
    <w:rsid w:val="00543D0E"/>
    <w:pPr>
      <w:widowControl w:val="0"/>
    </w:pPr>
    <w:rPr>
      <w:rFonts w:ascii="Times New Roman" w:hAnsi="Times New Roman"/>
    </w:rPr>
  </w:style>
  <w:style w:type="paragraph" w:customStyle="1" w:styleId="8B96AEF150404AB2A1D8413EB43A071111">
    <w:name w:val="8B96AEF150404AB2A1D8413EB43A071111"/>
    <w:rsid w:val="00543D0E"/>
    <w:pPr>
      <w:widowControl w:val="0"/>
    </w:pPr>
    <w:rPr>
      <w:rFonts w:ascii="Times New Roman" w:hAnsi="Times New Roman"/>
    </w:rPr>
  </w:style>
  <w:style w:type="paragraph" w:customStyle="1" w:styleId="59509CACD67F43238984B7E075293A1F11">
    <w:name w:val="59509CACD67F43238984B7E075293A1F11"/>
    <w:rsid w:val="00543D0E"/>
    <w:pPr>
      <w:widowControl w:val="0"/>
    </w:pPr>
    <w:rPr>
      <w:rFonts w:ascii="Times New Roman" w:hAnsi="Times New Roman"/>
    </w:rPr>
  </w:style>
  <w:style w:type="paragraph" w:customStyle="1" w:styleId="24351E9FA7E94D4FB6E3061B740C3E6411">
    <w:name w:val="24351E9FA7E94D4FB6E3061B740C3E6411"/>
    <w:rsid w:val="00543D0E"/>
    <w:pPr>
      <w:widowControl w:val="0"/>
    </w:pPr>
    <w:rPr>
      <w:rFonts w:ascii="Times New Roman" w:hAnsi="Times New Roman"/>
    </w:rPr>
  </w:style>
  <w:style w:type="paragraph" w:customStyle="1" w:styleId="3A45F01B31104C7D9DC739B3F213A27A11">
    <w:name w:val="3A45F01B31104C7D9DC739B3F213A27A11"/>
    <w:rsid w:val="00543D0E"/>
    <w:pPr>
      <w:widowControl w:val="0"/>
    </w:pPr>
    <w:rPr>
      <w:rFonts w:ascii="Times New Roman" w:hAnsi="Times New Roman"/>
    </w:rPr>
  </w:style>
  <w:style w:type="paragraph" w:customStyle="1" w:styleId="A6AD028E4555479E91864ACA3AE01D4411">
    <w:name w:val="A6AD028E4555479E91864ACA3AE01D4411"/>
    <w:rsid w:val="00543D0E"/>
    <w:pPr>
      <w:widowControl w:val="0"/>
    </w:pPr>
    <w:rPr>
      <w:rFonts w:ascii="Times New Roman" w:hAnsi="Times New Roman"/>
    </w:rPr>
  </w:style>
  <w:style w:type="paragraph" w:customStyle="1" w:styleId="96D6D8263C064C4A98DD610781B0CD3B11">
    <w:name w:val="96D6D8263C064C4A98DD610781B0CD3B11"/>
    <w:rsid w:val="00543D0E"/>
    <w:pPr>
      <w:widowControl w:val="0"/>
    </w:pPr>
    <w:rPr>
      <w:rFonts w:ascii="Times New Roman" w:hAnsi="Times New Roman"/>
    </w:rPr>
  </w:style>
  <w:style w:type="paragraph" w:customStyle="1" w:styleId="47FF1CFAFD594146BA225D6E77F5DC7811">
    <w:name w:val="47FF1CFAFD594146BA225D6E77F5DC7811"/>
    <w:rsid w:val="00543D0E"/>
    <w:pPr>
      <w:widowControl w:val="0"/>
    </w:pPr>
    <w:rPr>
      <w:rFonts w:ascii="Times New Roman" w:hAnsi="Times New Roman"/>
    </w:rPr>
  </w:style>
  <w:style w:type="paragraph" w:customStyle="1" w:styleId="7E7AA7A572DE4BA3BB259BBFBF55F01111">
    <w:name w:val="7E7AA7A572DE4BA3BB259BBFBF55F01111"/>
    <w:rsid w:val="00543D0E"/>
    <w:pPr>
      <w:widowControl w:val="0"/>
    </w:pPr>
    <w:rPr>
      <w:rFonts w:ascii="Times New Roman" w:hAnsi="Times New Roman"/>
    </w:rPr>
  </w:style>
  <w:style w:type="paragraph" w:customStyle="1" w:styleId="4F5417EC92AF45CDBA1DA2998C5C675711">
    <w:name w:val="4F5417EC92AF45CDBA1DA2998C5C675711"/>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11">
    <w:name w:val="5987A4ED27724839B047FDCE72434BF911"/>
    <w:rsid w:val="00543D0E"/>
    <w:pPr>
      <w:widowControl w:val="0"/>
    </w:pPr>
    <w:rPr>
      <w:rFonts w:ascii="Times New Roman" w:hAnsi="Times New Roman"/>
    </w:rPr>
  </w:style>
  <w:style w:type="paragraph" w:customStyle="1" w:styleId="975759B4D7CB4864BAF814132C67259211">
    <w:name w:val="975759B4D7CB4864BAF814132C67259211"/>
    <w:rsid w:val="00543D0E"/>
    <w:pPr>
      <w:widowControl w:val="0"/>
    </w:pPr>
    <w:rPr>
      <w:rFonts w:ascii="Times New Roman" w:hAnsi="Times New Roman"/>
    </w:rPr>
  </w:style>
  <w:style w:type="paragraph" w:customStyle="1" w:styleId="90F5C51218A445DCAAD6E605651D731A12">
    <w:name w:val="90F5C51218A445DCAAD6E605651D731A12"/>
    <w:rsid w:val="00543D0E"/>
    <w:pPr>
      <w:widowControl w:val="0"/>
    </w:pPr>
    <w:rPr>
      <w:rFonts w:ascii="Times New Roman" w:hAnsi="Times New Roman"/>
    </w:rPr>
  </w:style>
  <w:style w:type="paragraph" w:customStyle="1" w:styleId="D95FA8F8F13442B5A0C8C7FEC31BBEA112">
    <w:name w:val="D95FA8F8F13442B5A0C8C7FEC31BBEA112"/>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2">
    <w:name w:val="CD61C16F165548A383D363E7297A402912"/>
    <w:rsid w:val="00543D0E"/>
    <w:pPr>
      <w:widowControl w:val="0"/>
    </w:pPr>
    <w:rPr>
      <w:rFonts w:ascii="Times New Roman" w:hAnsi="Times New Roman"/>
    </w:rPr>
  </w:style>
  <w:style w:type="paragraph" w:customStyle="1" w:styleId="62FE56BBEB5C4FE0A205CACC5486E7FB12">
    <w:name w:val="62FE56BBEB5C4FE0A205CACC5486E7FB12"/>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12">
    <w:name w:val="0A2F8A45618A409FBA91FD11B0145D2B12"/>
    <w:rsid w:val="00543D0E"/>
    <w:pPr>
      <w:widowControl w:val="0"/>
    </w:pPr>
    <w:rPr>
      <w:rFonts w:ascii="Times New Roman" w:hAnsi="Times New Roman"/>
    </w:rPr>
  </w:style>
  <w:style w:type="paragraph" w:customStyle="1" w:styleId="25CF133197DF4D4691435333C1FA608012">
    <w:name w:val="25CF133197DF4D4691435333C1FA608012"/>
    <w:rsid w:val="00543D0E"/>
    <w:pPr>
      <w:widowControl w:val="0"/>
    </w:pPr>
    <w:rPr>
      <w:rFonts w:ascii="Times New Roman" w:hAnsi="Times New Roman"/>
    </w:rPr>
  </w:style>
  <w:style w:type="paragraph" w:customStyle="1" w:styleId="A34C020A7B1A4C63920900CB9503246612">
    <w:name w:val="A34C020A7B1A4C63920900CB9503246612"/>
    <w:rsid w:val="00543D0E"/>
    <w:pPr>
      <w:widowControl w:val="0"/>
    </w:pPr>
    <w:rPr>
      <w:rFonts w:ascii="Times New Roman" w:hAnsi="Times New Roman"/>
    </w:rPr>
  </w:style>
  <w:style w:type="paragraph" w:customStyle="1" w:styleId="B1C1083556B1418680C2A9E6D03D7B5812">
    <w:name w:val="B1C1083556B1418680C2A9E6D03D7B5812"/>
    <w:rsid w:val="00543D0E"/>
    <w:pPr>
      <w:widowControl w:val="0"/>
    </w:pPr>
    <w:rPr>
      <w:rFonts w:ascii="Times New Roman" w:hAnsi="Times New Roman"/>
    </w:rPr>
  </w:style>
  <w:style w:type="paragraph" w:customStyle="1" w:styleId="C66926F32D424A849C58FC6B72207A3412">
    <w:name w:val="C66926F32D424A849C58FC6B72207A3412"/>
    <w:rsid w:val="00543D0E"/>
    <w:pPr>
      <w:widowControl w:val="0"/>
    </w:pPr>
    <w:rPr>
      <w:rFonts w:ascii="Times New Roman" w:hAnsi="Times New Roman"/>
    </w:rPr>
  </w:style>
  <w:style w:type="paragraph" w:customStyle="1" w:styleId="BCE160363B8748538AD30D23C63B5B3A12">
    <w:name w:val="BCE160363B8748538AD30D23C63B5B3A12"/>
    <w:rsid w:val="00543D0E"/>
    <w:pPr>
      <w:widowControl w:val="0"/>
    </w:pPr>
    <w:rPr>
      <w:rFonts w:ascii="Times New Roman" w:hAnsi="Times New Roman"/>
    </w:rPr>
  </w:style>
  <w:style w:type="paragraph" w:customStyle="1" w:styleId="A984E6E48F8E45FE8A543DE63FFF55AB10">
    <w:name w:val="A984E6E48F8E45FE8A543DE63FFF55AB10"/>
    <w:rsid w:val="00543D0E"/>
    <w:pPr>
      <w:widowControl w:val="0"/>
    </w:pPr>
    <w:rPr>
      <w:rFonts w:ascii="Times New Roman" w:hAnsi="Times New Roman"/>
    </w:rPr>
  </w:style>
  <w:style w:type="paragraph" w:customStyle="1" w:styleId="179EEF073DFE435188557E2FB1A56BEB10">
    <w:name w:val="179EEF073DFE435188557E2FB1A56BEB10"/>
    <w:rsid w:val="00543D0E"/>
    <w:pPr>
      <w:widowControl w:val="0"/>
    </w:pPr>
    <w:rPr>
      <w:rFonts w:ascii="Times New Roman" w:hAnsi="Times New Roman"/>
    </w:rPr>
  </w:style>
  <w:style w:type="paragraph" w:customStyle="1" w:styleId="A70DB4DFC81A4C609B095CDAABDD5C3410">
    <w:name w:val="A70DB4DFC81A4C609B095CDAABDD5C3410"/>
    <w:rsid w:val="00543D0E"/>
    <w:pPr>
      <w:widowControl w:val="0"/>
    </w:pPr>
    <w:rPr>
      <w:rFonts w:ascii="Times New Roman" w:hAnsi="Times New Roman"/>
    </w:rPr>
  </w:style>
  <w:style w:type="paragraph" w:customStyle="1" w:styleId="4D85A396E01B468EACE8F0C67D078BF610">
    <w:name w:val="4D85A396E01B468EACE8F0C67D078BF610"/>
    <w:rsid w:val="00543D0E"/>
    <w:pPr>
      <w:widowControl w:val="0"/>
    </w:pPr>
    <w:rPr>
      <w:rFonts w:ascii="Times New Roman" w:hAnsi="Times New Roman"/>
    </w:rPr>
  </w:style>
  <w:style w:type="paragraph" w:customStyle="1" w:styleId="58384F43FAE54B6FA82E22EC1F78023610">
    <w:name w:val="58384F43FAE54B6FA82E22EC1F78023610"/>
    <w:rsid w:val="00543D0E"/>
    <w:pPr>
      <w:widowControl w:val="0"/>
    </w:pPr>
    <w:rPr>
      <w:rFonts w:ascii="Times New Roman" w:hAnsi="Times New Roman"/>
    </w:rPr>
  </w:style>
  <w:style w:type="paragraph" w:customStyle="1" w:styleId="332E38CDCCE14E0FA7879C1CADB6800110">
    <w:name w:val="332E38CDCCE14E0FA7879C1CADB6800110"/>
    <w:rsid w:val="00543D0E"/>
    <w:pPr>
      <w:widowControl w:val="0"/>
    </w:pPr>
    <w:rPr>
      <w:rFonts w:ascii="Times New Roman" w:hAnsi="Times New Roman"/>
    </w:rPr>
  </w:style>
  <w:style w:type="paragraph" w:customStyle="1" w:styleId="43F0365785AD48DEA4CE8FC8056D274710">
    <w:name w:val="43F0365785AD48DEA4CE8FC8056D274710"/>
    <w:rsid w:val="00543D0E"/>
    <w:pPr>
      <w:widowControl w:val="0"/>
    </w:pPr>
    <w:rPr>
      <w:rFonts w:ascii="Times New Roman" w:hAnsi="Times New Roman"/>
    </w:rPr>
  </w:style>
  <w:style w:type="paragraph" w:customStyle="1" w:styleId="942270A6AD824A939D987CB40AEDCE7A6">
    <w:name w:val="942270A6AD824A939D987CB40AEDCE7A6"/>
    <w:rsid w:val="00543D0E"/>
    <w:pPr>
      <w:widowControl w:val="0"/>
      <w:ind w:left="480"/>
    </w:pPr>
    <w:rPr>
      <w:rFonts w:ascii="Times New Roman" w:hAnsi="Times New Roman"/>
    </w:rPr>
  </w:style>
  <w:style w:type="paragraph" w:customStyle="1" w:styleId="E217A1B300084FF383D642A16D7697226">
    <w:name w:val="E217A1B300084FF383D642A16D7697226"/>
    <w:rsid w:val="00543D0E"/>
    <w:pPr>
      <w:widowControl w:val="0"/>
      <w:ind w:left="480"/>
    </w:pPr>
    <w:rPr>
      <w:rFonts w:ascii="Times New Roman" w:hAnsi="Times New Roman"/>
    </w:rPr>
  </w:style>
  <w:style w:type="paragraph" w:customStyle="1" w:styleId="6518BA3A20BA47399AF4B8F78D81B83A6">
    <w:name w:val="6518BA3A20BA47399AF4B8F78D81B83A6"/>
    <w:rsid w:val="00543D0E"/>
    <w:pPr>
      <w:widowControl w:val="0"/>
      <w:ind w:left="480"/>
    </w:pPr>
    <w:rPr>
      <w:rFonts w:ascii="Times New Roman" w:hAnsi="Times New Roman"/>
    </w:rPr>
  </w:style>
  <w:style w:type="paragraph" w:customStyle="1" w:styleId="B14A2332A58B4261A8888B018F13BB596">
    <w:name w:val="B14A2332A58B4261A8888B018F13BB596"/>
    <w:rsid w:val="00543D0E"/>
    <w:pPr>
      <w:widowControl w:val="0"/>
      <w:ind w:left="480"/>
    </w:pPr>
    <w:rPr>
      <w:rFonts w:ascii="Times New Roman" w:hAnsi="Times New Roman"/>
    </w:rPr>
  </w:style>
  <w:style w:type="paragraph" w:customStyle="1" w:styleId="9A4A27C53BC9490191E4E92F8C8C901F6">
    <w:name w:val="9A4A27C53BC9490191E4E92F8C8C901F6"/>
    <w:rsid w:val="00543D0E"/>
    <w:pPr>
      <w:widowControl w:val="0"/>
    </w:pPr>
    <w:rPr>
      <w:rFonts w:ascii="Times New Roman" w:hAnsi="Times New Roman"/>
    </w:rPr>
  </w:style>
  <w:style w:type="paragraph" w:customStyle="1" w:styleId="38B37CE379A2485884F184CEA04B9D0A6">
    <w:name w:val="38B37CE379A2485884F184CEA04B9D0A6"/>
    <w:rsid w:val="00543D0E"/>
    <w:pPr>
      <w:widowControl w:val="0"/>
    </w:pPr>
    <w:rPr>
      <w:rFonts w:ascii="Times New Roman" w:hAnsi="Times New Roman"/>
    </w:rPr>
  </w:style>
  <w:style w:type="paragraph" w:customStyle="1" w:styleId="3C1B35EDDDC946BFA3824C191940740A6">
    <w:name w:val="3C1B35EDDDC946BFA3824C191940740A6"/>
    <w:rsid w:val="00543D0E"/>
    <w:pPr>
      <w:widowControl w:val="0"/>
    </w:pPr>
    <w:rPr>
      <w:rFonts w:ascii="Times New Roman" w:hAnsi="Times New Roman"/>
    </w:rPr>
  </w:style>
  <w:style w:type="paragraph" w:customStyle="1" w:styleId="CB62E540D1F74019B09D8BC0456AE5E112">
    <w:name w:val="CB62E540D1F74019B09D8BC0456AE5E112"/>
    <w:rsid w:val="00543D0E"/>
    <w:pPr>
      <w:widowControl w:val="0"/>
    </w:pPr>
    <w:rPr>
      <w:rFonts w:ascii="Times New Roman" w:hAnsi="Times New Roman"/>
    </w:rPr>
  </w:style>
  <w:style w:type="paragraph" w:customStyle="1" w:styleId="9DC719DA29714E33AB81ABA6F77D72E512">
    <w:name w:val="9DC719DA29714E33AB81ABA6F77D72E512"/>
    <w:rsid w:val="00543D0E"/>
    <w:pPr>
      <w:widowControl w:val="0"/>
    </w:pPr>
    <w:rPr>
      <w:rFonts w:ascii="Times New Roman" w:hAnsi="Times New Roman"/>
    </w:rPr>
  </w:style>
  <w:style w:type="paragraph" w:customStyle="1" w:styleId="F59A107A4B3D421394CA6297B6DF770E12">
    <w:name w:val="F59A107A4B3D421394CA6297B6DF770E12"/>
    <w:rsid w:val="00543D0E"/>
    <w:pPr>
      <w:widowControl w:val="0"/>
    </w:pPr>
    <w:rPr>
      <w:rFonts w:ascii="Times New Roman" w:hAnsi="Times New Roman"/>
    </w:rPr>
  </w:style>
  <w:style w:type="paragraph" w:customStyle="1" w:styleId="673B648FCC654213832BF76FE352082C12">
    <w:name w:val="673B648FCC654213832BF76FE352082C12"/>
    <w:rsid w:val="00543D0E"/>
    <w:pPr>
      <w:widowControl w:val="0"/>
    </w:pPr>
    <w:rPr>
      <w:rFonts w:ascii="Times New Roman" w:hAnsi="Times New Roman"/>
    </w:rPr>
  </w:style>
  <w:style w:type="paragraph" w:customStyle="1" w:styleId="21C6E174C4FC48AF80E525ABF75C4EE212">
    <w:name w:val="21C6E174C4FC48AF80E525ABF75C4EE212"/>
    <w:rsid w:val="00543D0E"/>
    <w:pPr>
      <w:widowControl w:val="0"/>
    </w:pPr>
    <w:rPr>
      <w:rFonts w:ascii="Times New Roman" w:hAnsi="Times New Roman"/>
    </w:rPr>
  </w:style>
  <w:style w:type="paragraph" w:customStyle="1" w:styleId="E78341192DCA44ECBDD62724C465FD2412">
    <w:name w:val="E78341192DCA44ECBDD62724C465FD2412"/>
    <w:rsid w:val="00543D0E"/>
    <w:pPr>
      <w:widowControl w:val="0"/>
    </w:pPr>
    <w:rPr>
      <w:rFonts w:ascii="Times New Roman" w:hAnsi="Times New Roman"/>
    </w:rPr>
  </w:style>
  <w:style w:type="paragraph" w:customStyle="1" w:styleId="BA394E06617845A0B5F03A92D25D60ED12">
    <w:name w:val="BA394E06617845A0B5F03A92D25D60ED12"/>
    <w:rsid w:val="00543D0E"/>
    <w:pPr>
      <w:widowControl w:val="0"/>
    </w:pPr>
    <w:rPr>
      <w:rFonts w:ascii="Times New Roman" w:hAnsi="Times New Roman"/>
    </w:rPr>
  </w:style>
  <w:style w:type="paragraph" w:customStyle="1" w:styleId="6E535042319840A7B64DFB295A4AC90612">
    <w:name w:val="6E535042319840A7B64DFB295A4AC90612"/>
    <w:rsid w:val="00543D0E"/>
    <w:pPr>
      <w:widowControl w:val="0"/>
    </w:pPr>
    <w:rPr>
      <w:rFonts w:ascii="Times New Roman" w:hAnsi="Times New Roman"/>
    </w:rPr>
  </w:style>
  <w:style w:type="paragraph" w:customStyle="1" w:styleId="ECEFA76CDD214F65A9708757BB85289F12">
    <w:name w:val="ECEFA76CDD214F65A9708757BB85289F12"/>
    <w:rsid w:val="00543D0E"/>
    <w:pPr>
      <w:widowControl w:val="0"/>
    </w:pPr>
    <w:rPr>
      <w:rFonts w:ascii="Times New Roman" w:hAnsi="Times New Roman"/>
    </w:rPr>
  </w:style>
  <w:style w:type="paragraph" w:customStyle="1" w:styleId="7739E60B0489441DBC0BDA37D71BA75911">
    <w:name w:val="7739E60B0489441DBC0BDA37D71BA75911"/>
    <w:rsid w:val="00543D0E"/>
    <w:pPr>
      <w:widowControl w:val="0"/>
    </w:pPr>
    <w:rPr>
      <w:rFonts w:ascii="Times New Roman" w:hAnsi="Times New Roman"/>
    </w:rPr>
  </w:style>
  <w:style w:type="paragraph" w:customStyle="1" w:styleId="E2A469FC278C440794F9D4168A9A4BF712">
    <w:name w:val="E2A469FC278C440794F9D4168A9A4BF712"/>
    <w:rsid w:val="00543D0E"/>
    <w:pPr>
      <w:widowControl w:val="0"/>
    </w:pPr>
    <w:rPr>
      <w:rFonts w:ascii="Times New Roman" w:hAnsi="Times New Roman"/>
    </w:rPr>
  </w:style>
  <w:style w:type="paragraph" w:customStyle="1" w:styleId="0464C7AE02A6444F98FD33974A67DC6C12">
    <w:name w:val="0464C7AE02A6444F98FD33974A67DC6C12"/>
    <w:rsid w:val="00543D0E"/>
    <w:pPr>
      <w:widowControl w:val="0"/>
    </w:pPr>
    <w:rPr>
      <w:rFonts w:ascii="Times New Roman" w:hAnsi="Times New Roman"/>
    </w:rPr>
  </w:style>
  <w:style w:type="paragraph" w:customStyle="1" w:styleId="0BB7C94172B44C24873C5832EFB2458212">
    <w:name w:val="0BB7C94172B44C24873C5832EFB2458212"/>
    <w:rsid w:val="00543D0E"/>
    <w:pPr>
      <w:widowControl w:val="0"/>
    </w:pPr>
    <w:rPr>
      <w:rFonts w:ascii="Times New Roman" w:hAnsi="Times New Roman"/>
    </w:rPr>
  </w:style>
  <w:style w:type="paragraph" w:customStyle="1" w:styleId="756EE772A9CE452CB004E82FAAFB0C6D12">
    <w:name w:val="756EE772A9CE452CB004E82FAAFB0C6D12"/>
    <w:rsid w:val="00543D0E"/>
    <w:pPr>
      <w:widowControl w:val="0"/>
    </w:pPr>
    <w:rPr>
      <w:rFonts w:ascii="Times New Roman" w:hAnsi="Times New Roman"/>
    </w:rPr>
  </w:style>
  <w:style w:type="paragraph" w:customStyle="1" w:styleId="6C952F10360240E9BEEA1645A4754E4212">
    <w:name w:val="6C952F10360240E9BEEA1645A4754E4212"/>
    <w:rsid w:val="00543D0E"/>
    <w:pPr>
      <w:widowControl w:val="0"/>
    </w:pPr>
    <w:rPr>
      <w:rFonts w:ascii="Times New Roman" w:hAnsi="Times New Roman"/>
    </w:rPr>
  </w:style>
  <w:style w:type="paragraph" w:customStyle="1" w:styleId="8761DE49E20F4117B6AC77EB31DEC8BD12">
    <w:name w:val="8761DE49E20F4117B6AC77EB31DEC8BD12"/>
    <w:rsid w:val="00543D0E"/>
    <w:pPr>
      <w:widowControl w:val="0"/>
    </w:pPr>
    <w:rPr>
      <w:rFonts w:ascii="Times New Roman" w:hAnsi="Times New Roman"/>
    </w:rPr>
  </w:style>
  <w:style w:type="paragraph" w:customStyle="1" w:styleId="D6FEF7BCC35D438CAAD7DF052751F69412">
    <w:name w:val="D6FEF7BCC35D438CAAD7DF052751F69412"/>
    <w:rsid w:val="00543D0E"/>
    <w:pPr>
      <w:widowControl w:val="0"/>
    </w:pPr>
    <w:rPr>
      <w:rFonts w:ascii="Times New Roman" w:hAnsi="Times New Roman"/>
    </w:rPr>
  </w:style>
  <w:style w:type="paragraph" w:customStyle="1" w:styleId="BD544CE9A6A64842B0DFC5B99840715912">
    <w:name w:val="BD544CE9A6A64842B0DFC5B99840715912"/>
    <w:rsid w:val="00543D0E"/>
    <w:pPr>
      <w:widowControl w:val="0"/>
    </w:pPr>
    <w:rPr>
      <w:rFonts w:ascii="Times New Roman" w:hAnsi="Times New Roman"/>
    </w:rPr>
  </w:style>
  <w:style w:type="paragraph" w:customStyle="1" w:styleId="24EAF6C7E0C847BA94CD7457A1A4E01812">
    <w:name w:val="24EAF6C7E0C847BA94CD7457A1A4E01812"/>
    <w:rsid w:val="00543D0E"/>
    <w:pPr>
      <w:widowControl w:val="0"/>
    </w:pPr>
    <w:rPr>
      <w:rFonts w:ascii="Times New Roman" w:hAnsi="Times New Roman"/>
    </w:rPr>
  </w:style>
  <w:style w:type="paragraph" w:customStyle="1" w:styleId="266839E364CB48638B4354C94F1D9FC012">
    <w:name w:val="266839E364CB48638B4354C94F1D9FC012"/>
    <w:rsid w:val="00543D0E"/>
    <w:pPr>
      <w:widowControl w:val="0"/>
    </w:pPr>
    <w:rPr>
      <w:rFonts w:ascii="Times New Roman" w:hAnsi="Times New Roman"/>
    </w:rPr>
  </w:style>
  <w:style w:type="paragraph" w:customStyle="1" w:styleId="4940166F60FF4D7A93E141673344FEEE12">
    <w:name w:val="4940166F60FF4D7A93E141673344FEEE12"/>
    <w:rsid w:val="00543D0E"/>
    <w:pPr>
      <w:widowControl w:val="0"/>
    </w:pPr>
    <w:rPr>
      <w:rFonts w:ascii="Times New Roman" w:hAnsi="Times New Roman"/>
    </w:rPr>
  </w:style>
  <w:style w:type="paragraph" w:customStyle="1" w:styleId="CD4554973A7F429FA0C4D3D4EE3A084812">
    <w:name w:val="CD4554973A7F429FA0C4D3D4EE3A084812"/>
    <w:rsid w:val="00543D0E"/>
    <w:pPr>
      <w:widowControl w:val="0"/>
    </w:pPr>
    <w:rPr>
      <w:rFonts w:ascii="Times New Roman" w:hAnsi="Times New Roman"/>
    </w:rPr>
  </w:style>
  <w:style w:type="paragraph" w:customStyle="1" w:styleId="8B96AEF150404AB2A1D8413EB43A071112">
    <w:name w:val="8B96AEF150404AB2A1D8413EB43A071112"/>
    <w:rsid w:val="00543D0E"/>
    <w:pPr>
      <w:widowControl w:val="0"/>
    </w:pPr>
    <w:rPr>
      <w:rFonts w:ascii="Times New Roman" w:hAnsi="Times New Roman"/>
    </w:rPr>
  </w:style>
  <w:style w:type="paragraph" w:customStyle="1" w:styleId="59509CACD67F43238984B7E075293A1F12">
    <w:name w:val="59509CACD67F43238984B7E075293A1F12"/>
    <w:rsid w:val="00543D0E"/>
    <w:pPr>
      <w:widowControl w:val="0"/>
    </w:pPr>
    <w:rPr>
      <w:rFonts w:ascii="Times New Roman" w:hAnsi="Times New Roman"/>
    </w:rPr>
  </w:style>
  <w:style w:type="paragraph" w:customStyle="1" w:styleId="24351E9FA7E94D4FB6E3061B740C3E6412">
    <w:name w:val="24351E9FA7E94D4FB6E3061B740C3E6412"/>
    <w:rsid w:val="00543D0E"/>
    <w:pPr>
      <w:widowControl w:val="0"/>
    </w:pPr>
    <w:rPr>
      <w:rFonts w:ascii="Times New Roman" w:hAnsi="Times New Roman"/>
    </w:rPr>
  </w:style>
  <w:style w:type="paragraph" w:customStyle="1" w:styleId="3A45F01B31104C7D9DC739B3F213A27A12">
    <w:name w:val="3A45F01B31104C7D9DC739B3F213A27A12"/>
    <w:rsid w:val="00543D0E"/>
    <w:pPr>
      <w:widowControl w:val="0"/>
    </w:pPr>
    <w:rPr>
      <w:rFonts w:ascii="Times New Roman" w:hAnsi="Times New Roman"/>
    </w:rPr>
  </w:style>
  <w:style w:type="paragraph" w:customStyle="1" w:styleId="A6AD028E4555479E91864ACA3AE01D4412">
    <w:name w:val="A6AD028E4555479E91864ACA3AE01D4412"/>
    <w:rsid w:val="00543D0E"/>
    <w:pPr>
      <w:widowControl w:val="0"/>
    </w:pPr>
    <w:rPr>
      <w:rFonts w:ascii="Times New Roman" w:hAnsi="Times New Roman"/>
    </w:rPr>
  </w:style>
  <w:style w:type="paragraph" w:customStyle="1" w:styleId="96D6D8263C064C4A98DD610781B0CD3B12">
    <w:name w:val="96D6D8263C064C4A98DD610781B0CD3B12"/>
    <w:rsid w:val="00543D0E"/>
    <w:pPr>
      <w:widowControl w:val="0"/>
    </w:pPr>
    <w:rPr>
      <w:rFonts w:ascii="Times New Roman" w:hAnsi="Times New Roman"/>
    </w:rPr>
  </w:style>
  <w:style w:type="paragraph" w:customStyle="1" w:styleId="47FF1CFAFD594146BA225D6E77F5DC7812">
    <w:name w:val="47FF1CFAFD594146BA225D6E77F5DC7812"/>
    <w:rsid w:val="00543D0E"/>
    <w:pPr>
      <w:widowControl w:val="0"/>
    </w:pPr>
    <w:rPr>
      <w:rFonts w:ascii="Times New Roman" w:hAnsi="Times New Roman"/>
    </w:rPr>
  </w:style>
  <w:style w:type="paragraph" w:customStyle="1" w:styleId="7E7AA7A572DE4BA3BB259BBFBF55F01112">
    <w:name w:val="7E7AA7A572DE4BA3BB259BBFBF55F01112"/>
    <w:rsid w:val="00543D0E"/>
    <w:pPr>
      <w:widowControl w:val="0"/>
    </w:pPr>
    <w:rPr>
      <w:rFonts w:ascii="Times New Roman" w:hAnsi="Times New Roman"/>
    </w:rPr>
  </w:style>
  <w:style w:type="paragraph" w:customStyle="1" w:styleId="4F5417EC92AF45CDBA1DA2998C5C675712">
    <w:name w:val="4F5417EC92AF45CDBA1DA2998C5C675712"/>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12">
    <w:name w:val="5987A4ED27724839B047FDCE72434BF912"/>
    <w:rsid w:val="00543D0E"/>
    <w:pPr>
      <w:widowControl w:val="0"/>
    </w:pPr>
    <w:rPr>
      <w:rFonts w:ascii="Times New Roman" w:hAnsi="Times New Roman"/>
    </w:rPr>
  </w:style>
  <w:style w:type="paragraph" w:customStyle="1" w:styleId="975759B4D7CB4864BAF814132C67259212">
    <w:name w:val="975759B4D7CB4864BAF814132C67259212"/>
    <w:rsid w:val="00543D0E"/>
    <w:pPr>
      <w:widowControl w:val="0"/>
    </w:pPr>
    <w:rPr>
      <w:rFonts w:ascii="Times New Roman" w:hAnsi="Times New Roman"/>
    </w:rPr>
  </w:style>
  <w:style w:type="paragraph" w:customStyle="1" w:styleId="90F5C51218A445DCAAD6E605651D731A13">
    <w:name w:val="90F5C51218A445DCAAD6E605651D731A13"/>
    <w:rsid w:val="00543D0E"/>
    <w:pPr>
      <w:widowControl w:val="0"/>
    </w:pPr>
    <w:rPr>
      <w:rFonts w:ascii="Times New Roman" w:hAnsi="Times New Roman"/>
    </w:rPr>
  </w:style>
  <w:style w:type="paragraph" w:customStyle="1" w:styleId="D95FA8F8F13442B5A0C8C7FEC31BBEA113">
    <w:name w:val="D95FA8F8F13442B5A0C8C7FEC31BBEA113"/>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3">
    <w:name w:val="CD61C16F165548A383D363E7297A402913"/>
    <w:rsid w:val="00543D0E"/>
    <w:pPr>
      <w:widowControl w:val="0"/>
    </w:pPr>
    <w:rPr>
      <w:rFonts w:ascii="Times New Roman" w:hAnsi="Times New Roman"/>
    </w:rPr>
  </w:style>
  <w:style w:type="paragraph" w:customStyle="1" w:styleId="62FE56BBEB5C4FE0A205CACC5486E7FB13">
    <w:name w:val="62FE56BBEB5C4FE0A205CACC5486E7FB13"/>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13">
    <w:name w:val="0A2F8A45618A409FBA91FD11B0145D2B13"/>
    <w:rsid w:val="00543D0E"/>
    <w:pPr>
      <w:widowControl w:val="0"/>
    </w:pPr>
    <w:rPr>
      <w:rFonts w:ascii="Times New Roman" w:hAnsi="Times New Roman"/>
    </w:rPr>
  </w:style>
  <w:style w:type="paragraph" w:customStyle="1" w:styleId="25CF133197DF4D4691435333C1FA608013">
    <w:name w:val="25CF133197DF4D4691435333C1FA608013"/>
    <w:rsid w:val="00543D0E"/>
    <w:pPr>
      <w:widowControl w:val="0"/>
    </w:pPr>
    <w:rPr>
      <w:rFonts w:ascii="Times New Roman" w:hAnsi="Times New Roman"/>
    </w:rPr>
  </w:style>
  <w:style w:type="paragraph" w:customStyle="1" w:styleId="A34C020A7B1A4C63920900CB9503246613">
    <w:name w:val="A34C020A7B1A4C63920900CB9503246613"/>
    <w:rsid w:val="00543D0E"/>
    <w:pPr>
      <w:widowControl w:val="0"/>
    </w:pPr>
    <w:rPr>
      <w:rFonts w:ascii="Times New Roman" w:hAnsi="Times New Roman"/>
    </w:rPr>
  </w:style>
  <w:style w:type="paragraph" w:customStyle="1" w:styleId="B1C1083556B1418680C2A9E6D03D7B5813">
    <w:name w:val="B1C1083556B1418680C2A9E6D03D7B5813"/>
    <w:rsid w:val="00543D0E"/>
    <w:pPr>
      <w:widowControl w:val="0"/>
    </w:pPr>
    <w:rPr>
      <w:rFonts w:ascii="Times New Roman" w:hAnsi="Times New Roman"/>
    </w:rPr>
  </w:style>
  <w:style w:type="paragraph" w:customStyle="1" w:styleId="C66926F32D424A849C58FC6B72207A3413">
    <w:name w:val="C66926F32D424A849C58FC6B72207A3413"/>
    <w:rsid w:val="00543D0E"/>
    <w:pPr>
      <w:widowControl w:val="0"/>
    </w:pPr>
    <w:rPr>
      <w:rFonts w:ascii="Times New Roman" w:hAnsi="Times New Roman"/>
    </w:rPr>
  </w:style>
  <w:style w:type="paragraph" w:customStyle="1" w:styleId="BCE160363B8748538AD30D23C63B5B3A13">
    <w:name w:val="BCE160363B8748538AD30D23C63B5B3A13"/>
    <w:rsid w:val="00543D0E"/>
    <w:pPr>
      <w:widowControl w:val="0"/>
    </w:pPr>
    <w:rPr>
      <w:rFonts w:ascii="Times New Roman" w:hAnsi="Times New Roman"/>
    </w:rPr>
  </w:style>
  <w:style w:type="paragraph" w:customStyle="1" w:styleId="A984E6E48F8E45FE8A543DE63FFF55AB11">
    <w:name w:val="A984E6E48F8E45FE8A543DE63FFF55AB11"/>
    <w:rsid w:val="00543D0E"/>
    <w:pPr>
      <w:widowControl w:val="0"/>
    </w:pPr>
    <w:rPr>
      <w:rFonts w:ascii="Times New Roman" w:hAnsi="Times New Roman"/>
    </w:rPr>
  </w:style>
  <w:style w:type="paragraph" w:customStyle="1" w:styleId="179EEF073DFE435188557E2FB1A56BEB11">
    <w:name w:val="179EEF073DFE435188557E2FB1A56BEB11"/>
    <w:rsid w:val="00543D0E"/>
    <w:pPr>
      <w:widowControl w:val="0"/>
    </w:pPr>
    <w:rPr>
      <w:rFonts w:ascii="Times New Roman" w:hAnsi="Times New Roman"/>
    </w:rPr>
  </w:style>
  <w:style w:type="paragraph" w:customStyle="1" w:styleId="A70DB4DFC81A4C609B095CDAABDD5C3411">
    <w:name w:val="A70DB4DFC81A4C609B095CDAABDD5C3411"/>
    <w:rsid w:val="00543D0E"/>
    <w:pPr>
      <w:widowControl w:val="0"/>
    </w:pPr>
    <w:rPr>
      <w:rFonts w:ascii="Times New Roman" w:hAnsi="Times New Roman"/>
    </w:rPr>
  </w:style>
  <w:style w:type="paragraph" w:customStyle="1" w:styleId="4D85A396E01B468EACE8F0C67D078BF611">
    <w:name w:val="4D85A396E01B468EACE8F0C67D078BF611"/>
    <w:rsid w:val="00543D0E"/>
    <w:pPr>
      <w:widowControl w:val="0"/>
    </w:pPr>
    <w:rPr>
      <w:rFonts w:ascii="Times New Roman" w:hAnsi="Times New Roman"/>
    </w:rPr>
  </w:style>
  <w:style w:type="paragraph" w:customStyle="1" w:styleId="58384F43FAE54B6FA82E22EC1F78023611">
    <w:name w:val="58384F43FAE54B6FA82E22EC1F78023611"/>
    <w:rsid w:val="00543D0E"/>
    <w:pPr>
      <w:widowControl w:val="0"/>
    </w:pPr>
    <w:rPr>
      <w:rFonts w:ascii="Times New Roman" w:hAnsi="Times New Roman"/>
    </w:rPr>
  </w:style>
  <w:style w:type="paragraph" w:customStyle="1" w:styleId="332E38CDCCE14E0FA7879C1CADB6800111">
    <w:name w:val="332E38CDCCE14E0FA7879C1CADB6800111"/>
    <w:rsid w:val="00543D0E"/>
    <w:pPr>
      <w:widowControl w:val="0"/>
    </w:pPr>
    <w:rPr>
      <w:rFonts w:ascii="Times New Roman" w:hAnsi="Times New Roman"/>
    </w:rPr>
  </w:style>
  <w:style w:type="paragraph" w:customStyle="1" w:styleId="43F0365785AD48DEA4CE8FC8056D274711">
    <w:name w:val="43F0365785AD48DEA4CE8FC8056D274711"/>
    <w:rsid w:val="00543D0E"/>
    <w:pPr>
      <w:widowControl w:val="0"/>
    </w:pPr>
    <w:rPr>
      <w:rFonts w:ascii="Times New Roman" w:hAnsi="Times New Roman"/>
    </w:rPr>
  </w:style>
  <w:style w:type="paragraph" w:customStyle="1" w:styleId="942270A6AD824A939D987CB40AEDCE7A7">
    <w:name w:val="942270A6AD824A939D987CB40AEDCE7A7"/>
    <w:rsid w:val="00543D0E"/>
    <w:pPr>
      <w:widowControl w:val="0"/>
      <w:ind w:left="480"/>
    </w:pPr>
    <w:rPr>
      <w:rFonts w:ascii="Times New Roman" w:hAnsi="Times New Roman"/>
    </w:rPr>
  </w:style>
  <w:style w:type="paragraph" w:customStyle="1" w:styleId="E217A1B300084FF383D642A16D7697227">
    <w:name w:val="E217A1B300084FF383D642A16D7697227"/>
    <w:rsid w:val="00543D0E"/>
    <w:pPr>
      <w:widowControl w:val="0"/>
      <w:ind w:left="480"/>
    </w:pPr>
    <w:rPr>
      <w:rFonts w:ascii="Times New Roman" w:hAnsi="Times New Roman"/>
    </w:rPr>
  </w:style>
  <w:style w:type="paragraph" w:customStyle="1" w:styleId="6518BA3A20BA47399AF4B8F78D81B83A7">
    <w:name w:val="6518BA3A20BA47399AF4B8F78D81B83A7"/>
    <w:rsid w:val="00543D0E"/>
    <w:pPr>
      <w:widowControl w:val="0"/>
      <w:ind w:left="480"/>
    </w:pPr>
    <w:rPr>
      <w:rFonts w:ascii="Times New Roman" w:hAnsi="Times New Roman"/>
    </w:rPr>
  </w:style>
  <w:style w:type="paragraph" w:customStyle="1" w:styleId="B14A2332A58B4261A8888B018F13BB597">
    <w:name w:val="B14A2332A58B4261A8888B018F13BB597"/>
    <w:rsid w:val="00543D0E"/>
    <w:pPr>
      <w:widowControl w:val="0"/>
      <w:ind w:left="480"/>
    </w:pPr>
    <w:rPr>
      <w:rFonts w:ascii="Times New Roman" w:hAnsi="Times New Roman"/>
    </w:rPr>
  </w:style>
  <w:style w:type="paragraph" w:customStyle="1" w:styleId="9A4A27C53BC9490191E4E92F8C8C901F7">
    <w:name w:val="9A4A27C53BC9490191E4E92F8C8C901F7"/>
    <w:rsid w:val="00543D0E"/>
    <w:pPr>
      <w:widowControl w:val="0"/>
    </w:pPr>
    <w:rPr>
      <w:rFonts w:ascii="Times New Roman" w:hAnsi="Times New Roman"/>
    </w:rPr>
  </w:style>
  <w:style w:type="paragraph" w:customStyle="1" w:styleId="38B37CE379A2485884F184CEA04B9D0A7">
    <w:name w:val="38B37CE379A2485884F184CEA04B9D0A7"/>
    <w:rsid w:val="00543D0E"/>
    <w:pPr>
      <w:widowControl w:val="0"/>
    </w:pPr>
    <w:rPr>
      <w:rFonts w:ascii="Times New Roman" w:hAnsi="Times New Roman"/>
    </w:rPr>
  </w:style>
  <w:style w:type="paragraph" w:customStyle="1" w:styleId="3C1B35EDDDC946BFA3824C191940740A7">
    <w:name w:val="3C1B35EDDDC946BFA3824C191940740A7"/>
    <w:rsid w:val="00543D0E"/>
    <w:pPr>
      <w:widowControl w:val="0"/>
    </w:pPr>
    <w:rPr>
      <w:rFonts w:ascii="Times New Roman" w:hAnsi="Times New Roman"/>
    </w:rPr>
  </w:style>
  <w:style w:type="paragraph" w:customStyle="1" w:styleId="CB62E540D1F74019B09D8BC0456AE5E113">
    <w:name w:val="CB62E540D1F74019B09D8BC0456AE5E113"/>
    <w:rsid w:val="00543D0E"/>
    <w:pPr>
      <w:widowControl w:val="0"/>
    </w:pPr>
    <w:rPr>
      <w:rFonts w:ascii="Times New Roman" w:hAnsi="Times New Roman"/>
    </w:rPr>
  </w:style>
  <w:style w:type="paragraph" w:customStyle="1" w:styleId="9DC719DA29714E33AB81ABA6F77D72E513">
    <w:name w:val="9DC719DA29714E33AB81ABA6F77D72E513"/>
    <w:rsid w:val="00543D0E"/>
    <w:pPr>
      <w:widowControl w:val="0"/>
    </w:pPr>
    <w:rPr>
      <w:rFonts w:ascii="Times New Roman" w:hAnsi="Times New Roman"/>
    </w:rPr>
  </w:style>
  <w:style w:type="paragraph" w:customStyle="1" w:styleId="F59A107A4B3D421394CA6297B6DF770E13">
    <w:name w:val="F59A107A4B3D421394CA6297B6DF770E13"/>
    <w:rsid w:val="00543D0E"/>
    <w:pPr>
      <w:widowControl w:val="0"/>
    </w:pPr>
    <w:rPr>
      <w:rFonts w:ascii="Times New Roman" w:hAnsi="Times New Roman"/>
    </w:rPr>
  </w:style>
  <w:style w:type="paragraph" w:customStyle="1" w:styleId="673B648FCC654213832BF76FE352082C13">
    <w:name w:val="673B648FCC654213832BF76FE352082C13"/>
    <w:rsid w:val="00543D0E"/>
    <w:pPr>
      <w:widowControl w:val="0"/>
    </w:pPr>
    <w:rPr>
      <w:rFonts w:ascii="Times New Roman" w:hAnsi="Times New Roman"/>
    </w:rPr>
  </w:style>
  <w:style w:type="paragraph" w:customStyle="1" w:styleId="21C6E174C4FC48AF80E525ABF75C4EE213">
    <w:name w:val="21C6E174C4FC48AF80E525ABF75C4EE213"/>
    <w:rsid w:val="00543D0E"/>
    <w:pPr>
      <w:widowControl w:val="0"/>
    </w:pPr>
    <w:rPr>
      <w:rFonts w:ascii="Times New Roman" w:hAnsi="Times New Roman"/>
    </w:rPr>
  </w:style>
  <w:style w:type="paragraph" w:customStyle="1" w:styleId="E78341192DCA44ECBDD62724C465FD2413">
    <w:name w:val="E78341192DCA44ECBDD62724C465FD2413"/>
    <w:rsid w:val="00543D0E"/>
    <w:pPr>
      <w:widowControl w:val="0"/>
    </w:pPr>
    <w:rPr>
      <w:rFonts w:ascii="Times New Roman" w:hAnsi="Times New Roman"/>
    </w:rPr>
  </w:style>
  <w:style w:type="paragraph" w:customStyle="1" w:styleId="BA394E06617845A0B5F03A92D25D60ED13">
    <w:name w:val="BA394E06617845A0B5F03A92D25D60ED13"/>
    <w:rsid w:val="00543D0E"/>
    <w:pPr>
      <w:widowControl w:val="0"/>
    </w:pPr>
    <w:rPr>
      <w:rFonts w:ascii="Times New Roman" w:hAnsi="Times New Roman"/>
    </w:rPr>
  </w:style>
  <w:style w:type="paragraph" w:customStyle="1" w:styleId="6E535042319840A7B64DFB295A4AC90613">
    <w:name w:val="6E535042319840A7B64DFB295A4AC90613"/>
    <w:rsid w:val="00543D0E"/>
    <w:pPr>
      <w:widowControl w:val="0"/>
    </w:pPr>
    <w:rPr>
      <w:rFonts w:ascii="Times New Roman" w:hAnsi="Times New Roman"/>
    </w:rPr>
  </w:style>
  <w:style w:type="paragraph" w:customStyle="1" w:styleId="ECEFA76CDD214F65A9708757BB85289F13">
    <w:name w:val="ECEFA76CDD214F65A9708757BB85289F13"/>
    <w:rsid w:val="00543D0E"/>
    <w:pPr>
      <w:widowControl w:val="0"/>
    </w:pPr>
    <w:rPr>
      <w:rFonts w:ascii="Times New Roman" w:hAnsi="Times New Roman"/>
    </w:rPr>
  </w:style>
  <w:style w:type="paragraph" w:customStyle="1" w:styleId="7739E60B0489441DBC0BDA37D71BA75912">
    <w:name w:val="7739E60B0489441DBC0BDA37D71BA75912"/>
    <w:rsid w:val="00543D0E"/>
    <w:pPr>
      <w:widowControl w:val="0"/>
    </w:pPr>
    <w:rPr>
      <w:rFonts w:ascii="Times New Roman" w:hAnsi="Times New Roman"/>
    </w:rPr>
  </w:style>
  <w:style w:type="paragraph" w:customStyle="1" w:styleId="E2A469FC278C440794F9D4168A9A4BF713">
    <w:name w:val="E2A469FC278C440794F9D4168A9A4BF713"/>
    <w:rsid w:val="00543D0E"/>
    <w:pPr>
      <w:widowControl w:val="0"/>
    </w:pPr>
    <w:rPr>
      <w:rFonts w:ascii="Times New Roman" w:hAnsi="Times New Roman"/>
    </w:rPr>
  </w:style>
  <w:style w:type="paragraph" w:customStyle="1" w:styleId="0464C7AE02A6444F98FD33974A67DC6C13">
    <w:name w:val="0464C7AE02A6444F98FD33974A67DC6C13"/>
    <w:rsid w:val="00543D0E"/>
    <w:pPr>
      <w:widowControl w:val="0"/>
    </w:pPr>
    <w:rPr>
      <w:rFonts w:ascii="Times New Roman" w:hAnsi="Times New Roman"/>
    </w:rPr>
  </w:style>
  <w:style w:type="paragraph" w:customStyle="1" w:styleId="0BB7C94172B44C24873C5832EFB2458213">
    <w:name w:val="0BB7C94172B44C24873C5832EFB2458213"/>
    <w:rsid w:val="00543D0E"/>
    <w:pPr>
      <w:widowControl w:val="0"/>
    </w:pPr>
    <w:rPr>
      <w:rFonts w:ascii="Times New Roman" w:hAnsi="Times New Roman"/>
    </w:rPr>
  </w:style>
  <w:style w:type="paragraph" w:customStyle="1" w:styleId="756EE772A9CE452CB004E82FAAFB0C6D13">
    <w:name w:val="756EE772A9CE452CB004E82FAAFB0C6D13"/>
    <w:rsid w:val="00543D0E"/>
    <w:pPr>
      <w:widowControl w:val="0"/>
    </w:pPr>
    <w:rPr>
      <w:rFonts w:ascii="Times New Roman" w:hAnsi="Times New Roman"/>
    </w:rPr>
  </w:style>
  <w:style w:type="paragraph" w:customStyle="1" w:styleId="6C952F10360240E9BEEA1645A4754E4213">
    <w:name w:val="6C952F10360240E9BEEA1645A4754E4213"/>
    <w:rsid w:val="00543D0E"/>
    <w:pPr>
      <w:widowControl w:val="0"/>
    </w:pPr>
    <w:rPr>
      <w:rFonts w:ascii="Times New Roman" w:hAnsi="Times New Roman"/>
    </w:rPr>
  </w:style>
  <w:style w:type="paragraph" w:customStyle="1" w:styleId="8761DE49E20F4117B6AC77EB31DEC8BD13">
    <w:name w:val="8761DE49E20F4117B6AC77EB31DEC8BD13"/>
    <w:rsid w:val="00543D0E"/>
    <w:pPr>
      <w:widowControl w:val="0"/>
    </w:pPr>
    <w:rPr>
      <w:rFonts w:ascii="Times New Roman" w:hAnsi="Times New Roman"/>
    </w:rPr>
  </w:style>
  <w:style w:type="paragraph" w:customStyle="1" w:styleId="D6FEF7BCC35D438CAAD7DF052751F69413">
    <w:name w:val="D6FEF7BCC35D438CAAD7DF052751F69413"/>
    <w:rsid w:val="00543D0E"/>
    <w:pPr>
      <w:widowControl w:val="0"/>
    </w:pPr>
    <w:rPr>
      <w:rFonts w:ascii="Times New Roman" w:hAnsi="Times New Roman"/>
    </w:rPr>
  </w:style>
  <w:style w:type="paragraph" w:customStyle="1" w:styleId="BD544CE9A6A64842B0DFC5B99840715913">
    <w:name w:val="BD544CE9A6A64842B0DFC5B99840715913"/>
    <w:rsid w:val="00543D0E"/>
    <w:pPr>
      <w:widowControl w:val="0"/>
    </w:pPr>
    <w:rPr>
      <w:rFonts w:ascii="Times New Roman" w:hAnsi="Times New Roman"/>
    </w:rPr>
  </w:style>
  <w:style w:type="paragraph" w:customStyle="1" w:styleId="24EAF6C7E0C847BA94CD7457A1A4E01813">
    <w:name w:val="24EAF6C7E0C847BA94CD7457A1A4E01813"/>
    <w:rsid w:val="00543D0E"/>
    <w:pPr>
      <w:widowControl w:val="0"/>
    </w:pPr>
    <w:rPr>
      <w:rFonts w:ascii="Times New Roman" w:hAnsi="Times New Roman"/>
    </w:rPr>
  </w:style>
  <w:style w:type="paragraph" w:customStyle="1" w:styleId="266839E364CB48638B4354C94F1D9FC013">
    <w:name w:val="266839E364CB48638B4354C94F1D9FC013"/>
    <w:rsid w:val="00543D0E"/>
    <w:pPr>
      <w:widowControl w:val="0"/>
    </w:pPr>
    <w:rPr>
      <w:rFonts w:ascii="Times New Roman" w:hAnsi="Times New Roman"/>
    </w:rPr>
  </w:style>
  <w:style w:type="paragraph" w:customStyle="1" w:styleId="4940166F60FF4D7A93E141673344FEEE13">
    <w:name w:val="4940166F60FF4D7A93E141673344FEEE13"/>
    <w:rsid w:val="00543D0E"/>
    <w:pPr>
      <w:widowControl w:val="0"/>
    </w:pPr>
    <w:rPr>
      <w:rFonts w:ascii="Times New Roman" w:hAnsi="Times New Roman"/>
    </w:rPr>
  </w:style>
  <w:style w:type="paragraph" w:customStyle="1" w:styleId="CD4554973A7F429FA0C4D3D4EE3A084813">
    <w:name w:val="CD4554973A7F429FA0C4D3D4EE3A084813"/>
    <w:rsid w:val="00543D0E"/>
    <w:pPr>
      <w:widowControl w:val="0"/>
    </w:pPr>
    <w:rPr>
      <w:rFonts w:ascii="Times New Roman" w:hAnsi="Times New Roman"/>
    </w:rPr>
  </w:style>
  <w:style w:type="paragraph" w:customStyle="1" w:styleId="8B96AEF150404AB2A1D8413EB43A071113">
    <w:name w:val="8B96AEF150404AB2A1D8413EB43A071113"/>
    <w:rsid w:val="00543D0E"/>
    <w:pPr>
      <w:widowControl w:val="0"/>
    </w:pPr>
    <w:rPr>
      <w:rFonts w:ascii="Times New Roman" w:hAnsi="Times New Roman"/>
    </w:rPr>
  </w:style>
  <w:style w:type="paragraph" w:customStyle="1" w:styleId="59509CACD67F43238984B7E075293A1F13">
    <w:name w:val="59509CACD67F43238984B7E075293A1F13"/>
    <w:rsid w:val="00543D0E"/>
    <w:pPr>
      <w:widowControl w:val="0"/>
    </w:pPr>
    <w:rPr>
      <w:rFonts w:ascii="Times New Roman" w:hAnsi="Times New Roman"/>
    </w:rPr>
  </w:style>
  <w:style w:type="paragraph" w:customStyle="1" w:styleId="24351E9FA7E94D4FB6E3061B740C3E6413">
    <w:name w:val="24351E9FA7E94D4FB6E3061B740C3E6413"/>
    <w:rsid w:val="00543D0E"/>
    <w:pPr>
      <w:widowControl w:val="0"/>
    </w:pPr>
    <w:rPr>
      <w:rFonts w:ascii="Times New Roman" w:hAnsi="Times New Roman"/>
    </w:rPr>
  </w:style>
  <w:style w:type="paragraph" w:customStyle="1" w:styleId="3A45F01B31104C7D9DC739B3F213A27A13">
    <w:name w:val="3A45F01B31104C7D9DC739B3F213A27A13"/>
    <w:rsid w:val="00543D0E"/>
    <w:pPr>
      <w:widowControl w:val="0"/>
    </w:pPr>
    <w:rPr>
      <w:rFonts w:ascii="Times New Roman" w:hAnsi="Times New Roman"/>
    </w:rPr>
  </w:style>
  <w:style w:type="paragraph" w:customStyle="1" w:styleId="A6AD028E4555479E91864ACA3AE01D4413">
    <w:name w:val="A6AD028E4555479E91864ACA3AE01D4413"/>
    <w:rsid w:val="00543D0E"/>
    <w:pPr>
      <w:widowControl w:val="0"/>
    </w:pPr>
    <w:rPr>
      <w:rFonts w:ascii="Times New Roman" w:hAnsi="Times New Roman"/>
    </w:rPr>
  </w:style>
  <w:style w:type="paragraph" w:customStyle="1" w:styleId="96D6D8263C064C4A98DD610781B0CD3B13">
    <w:name w:val="96D6D8263C064C4A98DD610781B0CD3B13"/>
    <w:rsid w:val="00543D0E"/>
    <w:pPr>
      <w:widowControl w:val="0"/>
    </w:pPr>
    <w:rPr>
      <w:rFonts w:ascii="Times New Roman" w:hAnsi="Times New Roman"/>
    </w:rPr>
  </w:style>
  <w:style w:type="paragraph" w:customStyle="1" w:styleId="47FF1CFAFD594146BA225D6E77F5DC7813">
    <w:name w:val="47FF1CFAFD594146BA225D6E77F5DC7813"/>
    <w:rsid w:val="00543D0E"/>
    <w:pPr>
      <w:widowControl w:val="0"/>
    </w:pPr>
    <w:rPr>
      <w:rFonts w:ascii="Times New Roman" w:hAnsi="Times New Roman"/>
    </w:rPr>
  </w:style>
  <w:style w:type="paragraph" w:customStyle="1" w:styleId="7E7AA7A572DE4BA3BB259BBFBF55F01113">
    <w:name w:val="7E7AA7A572DE4BA3BB259BBFBF55F01113"/>
    <w:rsid w:val="00543D0E"/>
    <w:pPr>
      <w:widowControl w:val="0"/>
    </w:pPr>
    <w:rPr>
      <w:rFonts w:ascii="Times New Roman" w:hAnsi="Times New Roman"/>
    </w:rPr>
  </w:style>
  <w:style w:type="paragraph" w:customStyle="1" w:styleId="4F5417EC92AF45CDBA1DA2998C5C675713">
    <w:name w:val="4F5417EC92AF45CDBA1DA2998C5C675713"/>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13">
    <w:name w:val="5987A4ED27724839B047FDCE72434BF913"/>
    <w:rsid w:val="00543D0E"/>
    <w:pPr>
      <w:widowControl w:val="0"/>
    </w:pPr>
    <w:rPr>
      <w:rFonts w:ascii="Times New Roman" w:hAnsi="Times New Roman"/>
    </w:rPr>
  </w:style>
  <w:style w:type="paragraph" w:customStyle="1" w:styleId="975759B4D7CB4864BAF814132C67259213">
    <w:name w:val="975759B4D7CB4864BAF814132C67259213"/>
    <w:rsid w:val="00543D0E"/>
    <w:pPr>
      <w:widowControl w:val="0"/>
    </w:pPr>
    <w:rPr>
      <w:rFonts w:ascii="Times New Roman" w:hAnsi="Times New Roman"/>
    </w:rPr>
  </w:style>
  <w:style w:type="paragraph" w:customStyle="1" w:styleId="90F5C51218A445DCAAD6E605651D731A14">
    <w:name w:val="90F5C51218A445DCAAD6E605651D731A14"/>
    <w:rsid w:val="00543D0E"/>
    <w:pPr>
      <w:widowControl w:val="0"/>
    </w:pPr>
    <w:rPr>
      <w:rFonts w:ascii="Times New Roman" w:hAnsi="Times New Roman"/>
    </w:rPr>
  </w:style>
  <w:style w:type="paragraph" w:customStyle="1" w:styleId="D95FA8F8F13442B5A0C8C7FEC31BBEA114">
    <w:name w:val="D95FA8F8F13442B5A0C8C7FEC31BBEA114"/>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4">
    <w:name w:val="CD61C16F165548A383D363E7297A402914"/>
    <w:rsid w:val="00543D0E"/>
    <w:pPr>
      <w:widowControl w:val="0"/>
    </w:pPr>
    <w:rPr>
      <w:rFonts w:ascii="Times New Roman" w:hAnsi="Times New Roman"/>
    </w:rPr>
  </w:style>
  <w:style w:type="paragraph" w:customStyle="1" w:styleId="62FE56BBEB5C4FE0A205CACC5486E7FB14">
    <w:name w:val="62FE56BBEB5C4FE0A205CACC5486E7FB14"/>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14">
    <w:name w:val="0A2F8A45618A409FBA91FD11B0145D2B14"/>
    <w:rsid w:val="00543D0E"/>
    <w:pPr>
      <w:widowControl w:val="0"/>
    </w:pPr>
    <w:rPr>
      <w:rFonts w:ascii="Times New Roman" w:hAnsi="Times New Roman"/>
    </w:rPr>
  </w:style>
  <w:style w:type="paragraph" w:customStyle="1" w:styleId="25CF133197DF4D4691435333C1FA608014">
    <w:name w:val="25CF133197DF4D4691435333C1FA608014"/>
    <w:rsid w:val="00543D0E"/>
    <w:pPr>
      <w:widowControl w:val="0"/>
    </w:pPr>
    <w:rPr>
      <w:rFonts w:ascii="Times New Roman" w:hAnsi="Times New Roman"/>
    </w:rPr>
  </w:style>
  <w:style w:type="paragraph" w:customStyle="1" w:styleId="A34C020A7B1A4C63920900CB9503246614">
    <w:name w:val="A34C020A7B1A4C63920900CB9503246614"/>
    <w:rsid w:val="00543D0E"/>
    <w:pPr>
      <w:widowControl w:val="0"/>
    </w:pPr>
    <w:rPr>
      <w:rFonts w:ascii="Times New Roman" w:hAnsi="Times New Roman"/>
    </w:rPr>
  </w:style>
  <w:style w:type="paragraph" w:customStyle="1" w:styleId="B1C1083556B1418680C2A9E6D03D7B5814">
    <w:name w:val="B1C1083556B1418680C2A9E6D03D7B5814"/>
    <w:rsid w:val="00543D0E"/>
    <w:pPr>
      <w:widowControl w:val="0"/>
    </w:pPr>
    <w:rPr>
      <w:rFonts w:ascii="Times New Roman" w:hAnsi="Times New Roman"/>
    </w:rPr>
  </w:style>
  <w:style w:type="paragraph" w:customStyle="1" w:styleId="C66926F32D424A849C58FC6B72207A3414">
    <w:name w:val="C66926F32D424A849C58FC6B72207A3414"/>
    <w:rsid w:val="00543D0E"/>
    <w:pPr>
      <w:widowControl w:val="0"/>
    </w:pPr>
    <w:rPr>
      <w:rFonts w:ascii="Times New Roman" w:hAnsi="Times New Roman"/>
    </w:rPr>
  </w:style>
  <w:style w:type="paragraph" w:customStyle="1" w:styleId="BCE160363B8748538AD30D23C63B5B3A14">
    <w:name w:val="BCE160363B8748538AD30D23C63B5B3A14"/>
    <w:rsid w:val="00543D0E"/>
    <w:pPr>
      <w:widowControl w:val="0"/>
    </w:pPr>
    <w:rPr>
      <w:rFonts w:ascii="Times New Roman" w:hAnsi="Times New Roman"/>
    </w:rPr>
  </w:style>
  <w:style w:type="paragraph" w:customStyle="1" w:styleId="A984E6E48F8E45FE8A543DE63FFF55AB12">
    <w:name w:val="A984E6E48F8E45FE8A543DE63FFF55AB12"/>
    <w:rsid w:val="00543D0E"/>
    <w:pPr>
      <w:widowControl w:val="0"/>
    </w:pPr>
    <w:rPr>
      <w:rFonts w:ascii="Times New Roman" w:hAnsi="Times New Roman"/>
    </w:rPr>
  </w:style>
  <w:style w:type="paragraph" w:customStyle="1" w:styleId="179EEF073DFE435188557E2FB1A56BEB12">
    <w:name w:val="179EEF073DFE435188557E2FB1A56BEB12"/>
    <w:rsid w:val="00543D0E"/>
    <w:pPr>
      <w:widowControl w:val="0"/>
    </w:pPr>
    <w:rPr>
      <w:rFonts w:ascii="Times New Roman" w:hAnsi="Times New Roman"/>
    </w:rPr>
  </w:style>
  <w:style w:type="paragraph" w:customStyle="1" w:styleId="A70DB4DFC81A4C609B095CDAABDD5C3412">
    <w:name w:val="A70DB4DFC81A4C609B095CDAABDD5C3412"/>
    <w:rsid w:val="00543D0E"/>
    <w:pPr>
      <w:widowControl w:val="0"/>
    </w:pPr>
    <w:rPr>
      <w:rFonts w:ascii="Times New Roman" w:hAnsi="Times New Roman"/>
    </w:rPr>
  </w:style>
  <w:style w:type="paragraph" w:customStyle="1" w:styleId="4D85A396E01B468EACE8F0C67D078BF612">
    <w:name w:val="4D85A396E01B468EACE8F0C67D078BF612"/>
    <w:rsid w:val="00543D0E"/>
    <w:pPr>
      <w:widowControl w:val="0"/>
    </w:pPr>
    <w:rPr>
      <w:rFonts w:ascii="Times New Roman" w:hAnsi="Times New Roman"/>
    </w:rPr>
  </w:style>
  <w:style w:type="paragraph" w:customStyle="1" w:styleId="58384F43FAE54B6FA82E22EC1F78023612">
    <w:name w:val="58384F43FAE54B6FA82E22EC1F78023612"/>
    <w:rsid w:val="00543D0E"/>
    <w:pPr>
      <w:widowControl w:val="0"/>
    </w:pPr>
    <w:rPr>
      <w:rFonts w:ascii="Times New Roman" w:hAnsi="Times New Roman"/>
    </w:rPr>
  </w:style>
  <w:style w:type="paragraph" w:customStyle="1" w:styleId="332E38CDCCE14E0FA7879C1CADB6800112">
    <w:name w:val="332E38CDCCE14E0FA7879C1CADB6800112"/>
    <w:rsid w:val="00543D0E"/>
    <w:pPr>
      <w:widowControl w:val="0"/>
    </w:pPr>
    <w:rPr>
      <w:rFonts w:ascii="Times New Roman" w:hAnsi="Times New Roman"/>
    </w:rPr>
  </w:style>
  <w:style w:type="paragraph" w:customStyle="1" w:styleId="43F0365785AD48DEA4CE8FC8056D274712">
    <w:name w:val="43F0365785AD48DEA4CE8FC8056D274712"/>
    <w:rsid w:val="00543D0E"/>
    <w:pPr>
      <w:widowControl w:val="0"/>
    </w:pPr>
    <w:rPr>
      <w:rFonts w:ascii="Times New Roman" w:hAnsi="Times New Roman"/>
    </w:rPr>
  </w:style>
  <w:style w:type="paragraph" w:customStyle="1" w:styleId="942270A6AD824A939D987CB40AEDCE7A8">
    <w:name w:val="942270A6AD824A939D987CB40AEDCE7A8"/>
    <w:rsid w:val="00543D0E"/>
    <w:pPr>
      <w:widowControl w:val="0"/>
      <w:ind w:left="480"/>
    </w:pPr>
    <w:rPr>
      <w:rFonts w:ascii="Times New Roman" w:hAnsi="Times New Roman"/>
    </w:rPr>
  </w:style>
  <w:style w:type="paragraph" w:customStyle="1" w:styleId="E217A1B300084FF383D642A16D7697228">
    <w:name w:val="E217A1B300084FF383D642A16D7697228"/>
    <w:rsid w:val="00543D0E"/>
    <w:pPr>
      <w:widowControl w:val="0"/>
      <w:ind w:left="480"/>
    </w:pPr>
    <w:rPr>
      <w:rFonts w:ascii="Times New Roman" w:hAnsi="Times New Roman"/>
    </w:rPr>
  </w:style>
  <w:style w:type="paragraph" w:customStyle="1" w:styleId="6518BA3A20BA47399AF4B8F78D81B83A8">
    <w:name w:val="6518BA3A20BA47399AF4B8F78D81B83A8"/>
    <w:rsid w:val="00543D0E"/>
    <w:pPr>
      <w:widowControl w:val="0"/>
      <w:ind w:left="480"/>
    </w:pPr>
    <w:rPr>
      <w:rFonts w:ascii="Times New Roman" w:hAnsi="Times New Roman"/>
    </w:rPr>
  </w:style>
  <w:style w:type="paragraph" w:customStyle="1" w:styleId="B14A2332A58B4261A8888B018F13BB598">
    <w:name w:val="B14A2332A58B4261A8888B018F13BB598"/>
    <w:rsid w:val="00543D0E"/>
    <w:pPr>
      <w:widowControl w:val="0"/>
      <w:ind w:left="480"/>
    </w:pPr>
    <w:rPr>
      <w:rFonts w:ascii="Times New Roman" w:hAnsi="Times New Roman"/>
    </w:rPr>
  </w:style>
  <w:style w:type="paragraph" w:customStyle="1" w:styleId="9A4A27C53BC9490191E4E92F8C8C901F8">
    <w:name w:val="9A4A27C53BC9490191E4E92F8C8C901F8"/>
    <w:rsid w:val="00543D0E"/>
    <w:pPr>
      <w:widowControl w:val="0"/>
    </w:pPr>
    <w:rPr>
      <w:rFonts w:ascii="Times New Roman" w:hAnsi="Times New Roman"/>
    </w:rPr>
  </w:style>
  <w:style w:type="paragraph" w:customStyle="1" w:styleId="38B37CE379A2485884F184CEA04B9D0A8">
    <w:name w:val="38B37CE379A2485884F184CEA04B9D0A8"/>
    <w:rsid w:val="00543D0E"/>
    <w:pPr>
      <w:widowControl w:val="0"/>
    </w:pPr>
    <w:rPr>
      <w:rFonts w:ascii="Times New Roman" w:hAnsi="Times New Roman"/>
    </w:rPr>
  </w:style>
  <w:style w:type="paragraph" w:customStyle="1" w:styleId="3C1B35EDDDC946BFA3824C191940740A8">
    <w:name w:val="3C1B35EDDDC946BFA3824C191940740A8"/>
    <w:rsid w:val="00543D0E"/>
    <w:pPr>
      <w:widowControl w:val="0"/>
    </w:pPr>
    <w:rPr>
      <w:rFonts w:ascii="Times New Roman" w:hAnsi="Times New Roman"/>
    </w:rPr>
  </w:style>
  <w:style w:type="paragraph" w:customStyle="1" w:styleId="CB62E540D1F74019B09D8BC0456AE5E114">
    <w:name w:val="CB62E540D1F74019B09D8BC0456AE5E114"/>
    <w:rsid w:val="00543D0E"/>
    <w:pPr>
      <w:widowControl w:val="0"/>
    </w:pPr>
    <w:rPr>
      <w:rFonts w:ascii="Times New Roman" w:hAnsi="Times New Roman"/>
    </w:rPr>
  </w:style>
  <w:style w:type="paragraph" w:customStyle="1" w:styleId="9DC719DA29714E33AB81ABA6F77D72E514">
    <w:name w:val="9DC719DA29714E33AB81ABA6F77D72E514"/>
    <w:rsid w:val="00543D0E"/>
    <w:pPr>
      <w:widowControl w:val="0"/>
    </w:pPr>
    <w:rPr>
      <w:rFonts w:ascii="Times New Roman" w:hAnsi="Times New Roman"/>
    </w:rPr>
  </w:style>
  <w:style w:type="paragraph" w:customStyle="1" w:styleId="F59A107A4B3D421394CA6297B6DF770E14">
    <w:name w:val="F59A107A4B3D421394CA6297B6DF770E14"/>
    <w:rsid w:val="00543D0E"/>
    <w:pPr>
      <w:widowControl w:val="0"/>
    </w:pPr>
    <w:rPr>
      <w:rFonts w:ascii="Times New Roman" w:hAnsi="Times New Roman"/>
    </w:rPr>
  </w:style>
  <w:style w:type="paragraph" w:customStyle="1" w:styleId="673B648FCC654213832BF76FE352082C14">
    <w:name w:val="673B648FCC654213832BF76FE352082C14"/>
    <w:rsid w:val="00543D0E"/>
    <w:pPr>
      <w:widowControl w:val="0"/>
    </w:pPr>
    <w:rPr>
      <w:rFonts w:ascii="Times New Roman" w:hAnsi="Times New Roman"/>
    </w:rPr>
  </w:style>
  <w:style w:type="paragraph" w:customStyle="1" w:styleId="21C6E174C4FC48AF80E525ABF75C4EE214">
    <w:name w:val="21C6E174C4FC48AF80E525ABF75C4EE214"/>
    <w:rsid w:val="00543D0E"/>
    <w:pPr>
      <w:widowControl w:val="0"/>
    </w:pPr>
    <w:rPr>
      <w:rFonts w:ascii="Times New Roman" w:hAnsi="Times New Roman"/>
    </w:rPr>
  </w:style>
  <w:style w:type="paragraph" w:customStyle="1" w:styleId="E78341192DCA44ECBDD62724C465FD2414">
    <w:name w:val="E78341192DCA44ECBDD62724C465FD2414"/>
    <w:rsid w:val="00543D0E"/>
    <w:pPr>
      <w:widowControl w:val="0"/>
    </w:pPr>
    <w:rPr>
      <w:rFonts w:ascii="Times New Roman" w:hAnsi="Times New Roman"/>
    </w:rPr>
  </w:style>
  <w:style w:type="paragraph" w:customStyle="1" w:styleId="BA394E06617845A0B5F03A92D25D60ED14">
    <w:name w:val="BA394E06617845A0B5F03A92D25D60ED14"/>
    <w:rsid w:val="00543D0E"/>
    <w:pPr>
      <w:widowControl w:val="0"/>
    </w:pPr>
    <w:rPr>
      <w:rFonts w:ascii="Times New Roman" w:hAnsi="Times New Roman"/>
    </w:rPr>
  </w:style>
  <w:style w:type="paragraph" w:customStyle="1" w:styleId="6E535042319840A7B64DFB295A4AC90614">
    <w:name w:val="6E535042319840A7B64DFB295A4AC90614"/>
    <w:rsid w:val="00543D0E"/>
    <w:pPr>
      <w:widowControl w:val="0"/>
    </w:pPr>
    <w:rPr>
      <w:rFonts w:ascii="Times New Roman" w:hAnsi="Times New Roman"/>
    </w:rPr>
  </w:style>
  <w:style w:type="paragraph" w:customStyle="1" w:styleId="ECEFA76CDD214F65A9708757BB85289F14">
    <w:name w:val="ECEFA76CDD214F65A9708757BB85289F14"/>
    <w:rsid w:val="00543D0E"/>
    <w:pPr>
      <w:widowControl w:val="0"/>
    </w:pPr>
    <w:rPr>
      <w:rFonts w:ascii="Times New Roman" w:hAnsi="Times New Roman"/>
    </w:rPr>
  </w:style>
  <w:style w:type="paragraph" w:customStyle="1" w:styleId="7739E60B0489441DBC0BDA37D71BA75913">
    <w:name w:val="7739E60B0489441DBC0BDA37D71BA75913"/>
    <w:rsid w:val="00543D0E"/>
    <w:pPr>
      <w:widowControl w:val="0"/>
    </w:pPr>
    <w:rPr>
      <w:rFonts w:ascii="Times New Roman" w:hAnsi="Times New Roman"/>
    </w:rPr>
  </w:style>
  <w:style w:type="paragraph" w:customStyle="1" w:styleId="E2A469FC278C440794F9D4168A9A4BF714">
    <w:name w:val="E2A469FC278C440794F9D4168A9A4BF714"/>
    <w:rsid w:val="00543D0E"/>
    <w:pPr>
      <w:widowControl w:val="0"/>
    </w:pPr>
    <w:rPr>
      <w:rFonts w:ascii="Times New Roman" w:hAnsi="Times New Roman"/>
    </w:rPr>
  </w:style>
  <w:style w:type="paragraph" w:customStyle="1" w:styleId="0464C7AE02A6444F98FD33974A67DC6C14">
    <w:name w:val="0464C7AE02A6444F98FD33974A67DC6C14"/>
    <w:rsid w:val="00543D0E"/>
    <w:pPr>
      <w:widowControl w:val="0"/>
    </w:pPr>
    <w:rPr>
      <w:rFonts w:ascii="Times New Roman" w:hAnsi="Times New Roman"/>
    </w:rPr>
  </w:style>
  <w:style w:type="paragraph" w:customStyle="1" w:styleId="0BB7C94172B44C24873C5832EFB2458214">
    <w:name w:val="0BB7C94172B44C24873C5832EFB2458214"/>
    <w:rsid w:val="00543D0E"/>
    <w:pPr>
      <w:widowControl w:val="0"/>
    </w:pPr>
    <w:rPr>
      <w:rFonts w:ascii="Times New Roman" w:hAnsi="Times New Roman"/>
    </w:rPr>
  </w:style>
  <w:style w:type="paragraph" w:customStyle="1" w:styleId="756EE772A9CE452CB004E82FAAFB0C6D14">
    <w:name w:val="756EE772A9CE452CB004E82FAAFB0C6D14"/>
    <w:rsid w:val="00543D0E"/>
    <w:pPr>
      <w:widowControl w:val="0"/>
    </w:pPr>
    <w:rPr>
      <w:rFonts w:ascii="Times New Roman" w:hAnsi="Times New Roman"/>
    </w:rPr>
  </w:style>
  <w:style w:type="paragraph" w:customStyle="1" w:styleId="6C952F10360240E9BEEA1645A4754E4214">
    <w:name w:val="6C952F10360240E9BEEA1645A4754E4214"/>
    <w:rsid w:val="00543D0E"/>
    <w:pPr>
      <w:widowControl w:val="0"/>
    </w:pPr>
    <w:rPr>
      <w:rFonts w:ascii="Times New Roman" w:hAnsi="Times New Roman"/>
    </w:rPr>
  </w:style>
  <w:style w:type="paragraph" w:customStyle="1" w:styleId="8761DE49E20F4117B6AC77EB31DEC8BD14">
    <w:name w:val="8761DE49E20F4117B6AC77EB31DEC8BD14"/>
    <w:rsid w:val="00543D0E"/>
    <w:pPr>
      <w:widowControl w:val="0"/>
    </w:pPr>
    <w:rPr>
      <w:rFonts w:ascii="Times New Roman" w:hAnsi="Times New Roman"/>
    </w:rPr>
  </w:style>
  <w:style w:type="paragraph" w:customStyle="1" w:styleId="D6FEF7BCC35D438CAAD7DF052751F69414">
    <w:name w:val="D6FEF7BCC35D438CAAD7DF052751F69414"/>
    <w:rsid w:val="00543D0E"/>
    <w:pPr>
      <w:widowControl w:val="0"/>
    </w:pPr>
    <w:rPr>
      <w:rFonts w:ascii="Times New Roman" w:hAnsi="Times New Roman"/>
    </w:rPr>
  </w:style>
  <w:style w:type="paragraph" w:customStyle="1" w:styleId="BD544CE9A6A64842B0DFC5B99840715914">
    <w:name w:val="BD544CE9A6A64842B0DFC5B99840715914"/>
    <w:rsid w:val="00543D0E"/>
    <w:pPr>
      <w:widowControl w:val="0"/>
    </w:pPr>
    <w:rPr>
      <w:rFonts w:ascii="Times New Roman" w:hAnsi="Times New Roman"/>
    </w:rPr>
  </w:style>
  <w:style w:type="paragraph" w:customStyle="1" w:styleId="24EAF6C7E0C847BA94CD7457A1A4E01814">
    <w:name w:val="24EAF6C7E0C847BA94CD7457A1A4E01814"/>
    <w:rsid w:val="00543D0E"/>
    <w:pPr>
      <w:widowControl w:val="0"/>
    </w:pPr>
    <w:rPr>
      <w:rFonts w:ascii="Times New Roman" w:hAnsi="Times New Roman"/>
    </w:rPr>
  </w:style>
  <w:style w:type="paragraph" w:customStyle="1" w:styleId="266839E364CB48638B4354C94F1D9FC014">
    <w:name w:val="266839E364CB48638B4354C94F1D9FC014"/>
    <w:rsid w:val="00543D0E"/>
    <w:pPr>
      <w:widowControl w:val="0"/>
    </w:pPr>
    <w:rPr>
      <w:rFonts w:ascii="Times New Roman" w:hAnsi="Times New Roman"/>
    </w:rPr>
  </w:style>
  <w:style w:type="paragraph" w:customStyle="1" w:styleId="4940166F60FF4D7A93E141673344FEEE14">
    <w:name w:val="4940166F60FF4D7A93E141673344FEEE14"/>
    <w:rsid w:val="00543D0E"/>
    <w:pPr>
      <w:widowControl w:val="0"/>
    </w:pPr>
    <w:rPr>
      <w:rFonts w:ascii="Times New Roman" w:hAnsi="Times New Roman"/>
    </w:rPr>
  </w:style>
  <w:style w:type="paragraph" w:customStyle="1" w:styleId="CD4554973A7F429FA0C4D3D4EE3A084814">
    <w:name w:val="CD4554973A7F429FA0C4D3D4EE3A084814"/>
    <w:rsid w:val="00543D0E"/>
    <w:pPr>
      <w:widowControl w:val="0"/>
    </w:pPr>
    <w:rPr>
      <w:rFonts w:ascii="Times New Roman" w:hAnsi="Times New Roman"/>
    </w:rPr>
  </w:style>
  <w:style w:type="paragraph" w:customStyle="1" w:styleId="8B96AEF150404AB2A1D8413EB43A071114">
    <w:name w:val="8B96AEF150404AB2A1D8413EB43A071114"/>
    <w:rsid w:val="00543D0E"/>
    <w:pPr>
      <w:widowControl w:val="0"/>
    </w:pPr>
    <w:rPr>
      <w:rFonts w:ascii="Times New Roman" w:hAnsi="Times New Roman"/>
    </w:rPr>
  </w:style>
  <w:style w:type="paragraph" w:customStyle="1" w:styleId="59509CACD67F43238984B7E075293A1F14">
    <w:name w:val="59509CACD67F43238984B7E075293A1F14"/>
    <w:rsid w:val="00543D0E"/>
    <w:pPr>
      <w:widowControl w:val="0"/>
    </w:pPr>
    <w:rPr>
      <w:rFonts w:ascii="Times New Roman" w:hAnsi="Times New Roman"/>
    </w:rPr>
  </w:style>
  <w:style w:type="paragraph" w:customStyle="1" w:styleId="24351E9FA7E94D4FB6E3061B740C3E6414">
    <w:name w:val="24351E9FA7E94D4FB6E3061B740C3E6414"/>
    <w:rsid w:val="00543D0E"/>
    <w:pPr>
      <w:widowControl w:val="0"/>
    </w:pPr>
    <w:rPr>
      <w:rFonts w:ascii="Times New Roman" w:hAnsi="Times New Roman"/>
    </w:rPr>
  </w:style>
  <w:style w:type="paragraph" w:customStyle="1" w:styleId="3A45F01B31104C7D9DC739B3F213A27A14">
    <w:name w:val="3A45F01B31104C7D9DC739B3F213A27A14"/>
    <w:rsid w:val="00543D0E"/>
    <w:pPr>
      <w:widowControl w:val="0"/>
    </w:pPr>
    <w:rPr>
      <w:rFonts w:ascii="Times New Roman" w:hAnsi="Times New Roman"/>
    </w:rPr>
  </w:style>
  <w:style w:type="paragraph" w:customStyle="1" w:styleId="A6AD028E4555479E91864ACA3AE01D4414">
    <w:name w:val="A6AD028E4555479E91864ACA3AE01D4414"/>
    <w:rsid w:val="00543D0E"/>
    <w:pPr>
      <w:widowControl w:val="0"/>
    </w:pPr>
    <w:rPr>
      <w:rFonts w:ascii="Times New Roman" w:hAnsi="Times New Roman"/>
    </w:rPr>
  </w:style>
  <w:style w:type="paragraph" w:customStyle="1" w:styleId="96D6D8263C064C4A98DD610781B0CD3B14">
    <w:name w:val="96D6D8263C064C4A98DD610781B0CD3B14"/>
    <w:rsid w:val="00543D0E"/>
    <w:pPr>
      <w:widowControl w:val="0"/>
    </w:pPr>
    <w:rPr>
      <w:rFonts w:ascii="Times New Roman" w:hAnsi="Times New Roman"/>
    </w:rPr>
  </w:style>
  <w:style w:type="paragraph" w:customStyle="1" w:styleId="47FF1CFAFD594146BA225D6E77F5DC7814">
    <w:name w:val="47FF1CFAFD594146BA225D6E77F5DC7814"/>
    <w:rsid w:val="00543D0E"/>
    <w:pPr>
      <w:widowControl w:val="0"/>
    </w:pPr>
    <w:rPr>
      <w:rFonts w:ascii="Times New Roman" w:hAnsi="Times New Roman"/>
    </w:rPr>
  </w:style>
  <w:style w:type="paragraph" w:customStyle="1" w:styleId="7E7AA7A572DE4BA3BB259BBFBF55F01114">
    <w:name w:val="7E7AA7A572DE4BA3BB259BBFBF55F01114"/>
    <w:rsid w:val="00543D0E"/>
    <w:pPr>
      <w:widowControl w:val="0"/>
    </w:pPr>
    <w:rPr>
      <w:rFonts w:ascii="Times New Roman" w:hAnsi="Times New Roman"/>
    </w:rPr>
  </w:style>
  <w:style w:type="paragraph" w:customStyle="1" w:styleId="4F5417EC92AF45CDBA1DA2998C5C675714">
    <w:name w:val="4F5417EC92AF45CDBA1DA2998C5C675714"/>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14">
    <w:name w:val="5987A4ED27724839B047FDCE72434BF914"/>
    <w:rsid w:val="00543D0E"/>
    <w:pPr>
      <w:widowControl w:val="0"/>
    </w:pPr>
    <w:rPr>
      <w:rFonts w:ascii="Times New Roman" w:hAnsi="Times New Roman"/>
    </w:rPr>
  </w:style>
  <w:style w:type="paragraph" w:customStyle="1" w:styleId="975759B4D7CB4864BAF814132C67259214">
    <w:name w:val="975759B4D7CB4864BAF814132C67259214"/>
    <w:rsid w:val="00543D0E"/>
    <w:pPr>
      <w:widowControl w:val="0"/>
    </w:pPr>
    <w:rPr>
      <w:rFonts w:ascii="Times New Roman" w:hAnsi="Times New Roman"/>
    </w:rPr>
  </w:style>
  <w:style w:type="paragraph" w:customStyle="1" w:styleId="90F5C51218A445DCAAD6E605651D731A15">
    <w:name w:val="90F5C51218A445DCAAD6E605651D731A15"/>
    <w:rsid w:val="00543D0E"/>
    <w:pPr>
      <w:widowControl w:val="0"/>
    </w:pPr>
    <w:rPr>
      <w:rFonts w:ascii="Times New Roman" w:hAnsi="Times New Roman"/>
    </w:rPr>
  </w:style>
  <w:style w:type="paragraph" w:customStyle="1" w:styleId="D95FA8F8F13442B5A0C8C7FEC31BBEA115">
    <w:name w:val="D95FA8F8F13442B5A0C8C7FEC31BBEA115"/>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5">
    <w:name w:val="CD61C16F165548A383D363E7297A402915"/>
    <w:rsid w:val="00543D0E"/>
    <w:pPr>
      <w:widowControl w:val="0"/>
    </w:pPr>
    <w:rPr>
      <w:rFonts w:ascii="Times New Roman" w:hAnsi="Times New Roman"/>
    </w:rPr>
  </w:style>
  <w:style w:type="paragraph" w:customStyle="1" w:styleId="62FE56BBEB5C4FE0A205CACC5486E7FB15">
    <w:name w:val="62FE56BBEB5C4FE0A205CACC5486E7FB15"/>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15">
    <w:name w:val="0A2F8A45618A409FBA91FD11B0145D2B15"/>
    <w:rsid w:val="00543D0E"/>
    <w:pPr>
      <w:widowControl w:val="0"/>
    </w:pPr>
    <w:rPr>
      <w:rFonts w:ascii="Times New Roman" w:hAnsi="Times New Roman"/>
    </w:rPr>
  </w:style>
  <w:style w:type="paragraph" w:customStyle="1" w:styleId="25CF133197DF4D4691435333C1FA608015">
    <w:name w:val="25CF133197DF4D4691435333C1FA608015"/>
    <w:rsid w:val="00543D0E"/>
    <w:pPr>
      <w:widowControl w:val="0"/>
    </w:pPr>
    <w:rPr>
      <w:rFonts w:ascii="Times New Roman" w:hAnsi="Times New Roman"/>
    </w:rPr>
  </w:style>
  <w:style w:type="paragraph" w:customStyle="1" w:styleId="A34C020A7B1A4C63920900CB9503246615">
    <w:name w:val="A34C020A7B1A4C63920900CB9503246615"/>
    <w:rsid w:val="00543D0E"/>
    <w:pPr>
      <w:widowControl w:val="0"/>
    </w:pPr>
    <w:rPr>
      <w:rFonts w:ascii="Times New Roman" w:hAnsi="Times New Roman"/>
    </w:rPr>
  </w:style>
  <w:style w:type="paragraph" w:customStyle="1" w:styleId="B1C1083556B1418680C2A9E6D03D7B5815">
    <w:name w:val="B1C1083556B1418680C2A9E6D03D7B5815"/>
    <w:rsid w:val="00543D0E"/>
    <w:pPr>
      <w:widowControl w:val="0"/>
    </w:pPr>
    <w:rPr>
      <w:rFonts w:ascii="Times New Roman" w:hAnsi="Times New Roman"/>
    </w:rPr>
  </w:style>
  <w:style w:type="paragraph" w:customStyle="1" w:styleId="C66926F32D424A849C58FC6B72207A3415">
    <w:name w:val="C66926F32D424A849C58FC6B72207A3415"/>
    <w:rsid w:val="00543D0E"/>
    <w:pPr>
      <w:widowControl w:val="0"/>
    </w:pPr>
    <w:rPr>
      <w:rFonts w:ascii="Times New Roman" w:hAnsi="Times New Roman"/>
    </w:rPr>
  </w:style>
  <w:style w:type="paragraph" w:customStyle="1" w:styleId="BCE160363B8748538AD30D23C63B5B3A15">
    <w:name w:val="BCE160363B8748538AD30D23C63B5B3A15"/>
    <w:rsid w:val="00543D0E"/>
    <w:pPr>
      <w:widowControl w:val="0"/>
    </w:pPr>
    <w:rPr>
      <w:rFonts w:ascii="Times New Roman" w:hAnsi="Times New Roman"/>
    </w:rPr>
  </w:style>
  <w:style w:type="paragraph" w:customStyle="1" w:styleId="A984E6E48F8E45FE8A543DE63FFF55AB13">
    <w:name w:val="A984E6E48F8E45FE8A543DE63FFF55AB13"/>
    <w:rsid w:val="00543D0E"/>
    <w:pPr>
      <w:widowControl w:val="0"/>
    </w:pPr>
    <w:rPr>
      <w:rFonts w:ascii="Times New Roman" w:hAnsi="Times New Roman"/>
    </w:rPr>
  </w:style>
  <w:style w:type="paragraph" w:customStyle="1" w:styleId="179EEF073DFE435188557E2FB1A56BEB13">
    <w:name w:val="179EEF073DFE435188557E2FB1A56BEB13"/>
    <w:rsid w:val="00543D0E"/>
    <w:pPr>
      <w:widowControl w:val="0"/>
    </w:pPr>
    <w:rPr>
      <w:rFonts w:ascii="Times New Roman" w:hAnsi="Times New Roman"/>
    </w:rPr>
  </w:style>
  <w:style w:type="paragraph" w:customStyle="1" w:styleId="A70DB4DFC81A4C609B095CDAABDD5C3413">
    <w:name w:val="A70DB4DFC81A4C609B095CDAABDD5C3413"/>
    <w:rsid w:val="00543D0E"/>
    <w:pPr>
      <w:widowControl w:val="0"/>
    </w:pPr>
    <w:rPr>
      <w:rFonts w:ascii="Times New Roman" w:hAnsi="Times New Roman"/>
    </w:rPr>
  </w:style>
  <w:style w:type="paragraph" w:customStyle="1" w:styleId="4D85A396E01B468EACE8F0C67D078BF613">
    <w:name w:val="4D85A396E01B468EACE8F0C67D078BF613"/>
    <w:rsid w:val="00543D0E"/>
    <w:pPr>
      <w:widowControl w:val="0"/>
    </w:pPr>
    <w:rPr>
      <w:rFonts w:ascii="Times New Roman" w:hAnsi="Times New Roman"/>
    </w:rPr>
  </w:style>
  <w:style w:type="paragraph" w:customStyle="1" w:styleId="58384F43FAE54B6FA82E22EC1F78023613">
    <w:name w:val="58384F43FAE54B6FA82E22EC1F78023613"/>
    <w:rsid w:val="00543D0E"/>
    <w:pPr>
      <w:widowControl w:val="0"/>
    </w:pPr>
    <w:rPr>
      <w:rFonts w:ascii="Times New Roman" w:hAnsi="Times New Roman"/>
    </w:rPr>
  </w:style>
  <w:style w:type="paragraph" w:customStyle="1" w:styleId="332E38CDCCE14E0FA7879C1CADB6800113">
    <w:name w:val="332E38CDCCE14E0FA7879C1CADB6800113"/>
    <w:rsid w:val="00543D0E"/>
    <w:pPr>
      <w:widowControl w:val="0"/>
    </w:pPr>
    <w:rPr>
      <w:rFonts w:ascii="Times New Roman" w:hAnsi="Times New Roman"/>
    </w:rPr>
  </w:style>
  <w:style w:type="paragraph" w:customStyle="1" w:styleId="43F0365785AD48DEA4CE8FC8056D274713">
    <w:name w:val="43F0365785AD48DEA4CE8FC8056D274713"/>
    <w:rsid w:val="00543D0E"/>
    <w:pPr>
      <w:widowControl w:val="0"/>
    </w:pPr>
    <w:rPr>
      <w:rFonts w:ascii="Times New Roman" w:hAnsi="Times New Roman"/>
    </w:rPr>
  </w:style>
  <w:style w:type="paragraph" w:customStyle="1" w:styleId="942270A6AD824A939D987CB40AEDCE7A9">
    <w:name w:val="942270A6AD824A939D987CB40AEDCE7A9"/>
    <w:rsid w:val="00543D0E"/>
    <w:pPr>
      <w:widowControl w:val="0"/>
      <w:ind w:left="480"/>
    </w:pPr>
    <w:rPr>
      <w:rFonts w:ascii="Times New Roman" w:hAnsi="Times New Roman"/>
    </w:rPr>
  </w:style>
  <w:style w:type="paragraph" w:customStyle="1" w:styleId="E217A1B300084FF383D642A16D7697229">
    <w:name w:val="E217A1B300084FF383D642A16D7697229"/>
    <w:rsid w:val="00543D0E"/>
    <w:pPr>
      <w:widowControl w:val="0"/>
      <w:ind w:left="480"/>
    </w:pPr>
    <w:rPr>
      <w:rFonts w:ascii="Times New Roman" w:hAnsi="Times New Roman"/>
    </w:rPr>
  </w:style>
  <w:style w:type="paragraph" w:customStyle="1" w:styleId="6518BA3A20BA47399AF4B8F78D81B83A9">
    <w:name w:val="6518BA3A20BA47399AF4B8F78D81B83A9"/>
    <w:rsid w:val="00543D0E"/>
    <w:pPr>
      <w:widowControl w:val="0"/>
      <w:ind w:left="480"/>
    </w:pPr>
    <w:rPr>
      <w:rFonts w:ascii="Times New Roman" w:hAnsi="Times New Roman"/>
    </w:rPr>
  </w:style>
  <w:style w:type="paragraph" w:customStyle="1" w:styleId="B14A2332A58B4261A8888B018F13BB599">
    <w:name w:val="B14A2332A58B4261A8888B018F13BB599"/>
    <w:rsid w:val="00543D0E"/>
    <w:pPr>
      <w:widowControl w:val="0"/>
      <w:ind w:left="480"/>
    </w:pPr>
    <w:rPr>
      <w:rFonts w:ascii="Times New Roman" w:hAnsi="Times New Roman"/>
    </w:rPr>
  </w:style>
  <w:style w:type="paragraph" w:customStyle="1" w:styleId="9A4A27C53BC9490191E4E92F8C8C901F9">
    <w:name w:val="9A4A27C53BC9490191E4E92F8C8C901F9"/>
    <w:rsid w:val="00543D0E"/>
    <w:pPr>
      <w:widowControl w:val="0"/>
    </w:pPr>
    <w:rPr>
      <w:rFonts w:ascii="Times New Roman" w:hAnsi="Times New Roman"/>
    </w:rPr>
  </w:style>
  <w:style w:type="paragraph" w:customStyle="1" w:styleId="38B37CE379A2485884F184CEA04B9D0A9">
    <w:name w:val="38B37CE379A2485884F184CEA04B9D0A9"/>
    <w:rsid w:val="00543D0E"/>
    <w:pPr>
      <w:widowControl w:val="0"/>
    </w:pPr>
    <w:rPr>
      <w:rFonts w:ascii="Times New Roman" w:hAnsi="Times New Roman"/>
    </w:rPr>
  </w:style>
  <w:style w:type="paragraph" w:customStyle="1" w:styleId="3C1B35EDDDC946BFA3824C191940740A9">
    <w:name w:val="3C1B35EDDDC946BFA3824C191940740A9"/>
    <w:rsid w:val="00543D0E"/>
    <w:pPr>
      <w:widowControl w:val="0"/>
    </w:pPr>
    <w:rPr>
      <w:rFonts w:ascii="Times New Roman" w:hAnsi="Times New Roman"/>
    </w:rPr>
  </w:style>
  <w:style w:type="paragraph" w:customStyle="1" w:styleId="CB62E540D1F74019B09D8BC0456AE5E115">
    <w:name w:val="CB62E540D1F74019B09D8BC0456AE5E115"/>
    <w:rsid w:val="00543D0E"/>
    <w:pPr>
      <w:widowControl w:val="0"/>
    </w:pPr>
    <w:rPr>
      <w:rFonts w:ascii="Times New Roman" w:hAnsi="Times New Roman"/>
    </w:rPr>
  </w:style>
  <w:style w:type="paragraph" w:customStyle="1" w:styleId="9DC719DA29714E33AB81ABA6F77D72E515">
    <w:name w:val="9DC719DA29714E33AB81ABA6F77D72E515"/>
    <w:rsid w:val="00543D0E"/>
    <w:pPr>
      <w:widowControl w:val="0"/>
    </w:pPr>
    <w:rPr>
      <w:rFonts w:ascii="Times New Roman" w:hAnsi="Times New Roman"/>
    </w:rPr>
  </w:style>
  <w:style w:type="paragraph" w:customStyle="1" w:styleId="F59A107A4B3D421394CA6297B6DF770E15">
    <w:name w:val="F59A107A4B3D421394CA6297B6DF770E15"/>
    <w:rsid w:val="00543D0E"/>
    <w:pPr>
      <w:widowControl w:val="0"/>
    </w:pPr>
    <w:rPr>
      <w:rFonts w:ascii="Times New Roman" w:hAnsi="Times New Roman"/>
    </w:rPr>
  </w:style>
  <w:style w:type="paragraph" w:customStyle="1" w:styleId="673B648FCC654213832BF76FE352082C15">
    <w:name w:val="673B648FCC654213832BF76FE352082C15"/>
    <w:rsid w:val="00543D0E"/>
    <w:pPr>
      <w:widowControl w:val="0"/>
    </w:pPr>
    <w:rPr>
      <w:rFonts w:ascii="Times New Roman" w:hAnsi="Times New Roman"/>
    </w:rPr>
  </w:style>
  <w:style w:type="paragraph" w:customStyle="1" w:styleId="21C6E174C4FC48AF80E525ABF75C4EE215">
    <w:name w:val="21C6E174C4FC48AF80E525ABF75C4EE215"/>
    <w:rsid w:val="00543D0E"/>
    <w:pPr>
      <w:widowControl w:val="0"/>
    </w:pPr>
    <w:rPr>
      <w:rFonts w:ascii="Times New Roman" w:hAnsi="Times New Roman"/>
    </w:rPr>
  </w:style>
  <w:style w:type="paragraph" w:customStyle="1" w:styleId="E78341192DCA44ECBDD62724C465FD2415">
    <w:name w:val="E78341192DCA44ECBDD62724C465FD2415"/>
    <w:rsid w:val="00543D0E"/>
    <w:pPr>
      <w:widowControl w:val="0"/>
    </w:pPr>
    <w:rPr>
      <w:rFonts w:ascii="Times New Roman" w:hAnsi="Times New Roman"/>
    </w:rPr>
  </w:style>
  <w:style w:type="paragraph" w:customStyle="1" w:styleId="A6AD028E4555479E91864ACA3AE01D4415">
    <w:name w:val="A6AD028E4555479E91864ACA3AE01D4415"/>
    <w:rsid w:val="00543D0E"/>
    <w:pPr>
      <w:widowControl w:val="0"/>
    </w:pPr>
    <w:rPr>
      <w:rFonts w:ascii="Times New Roman" w:hAnsi="Times New Roman"/>
    </w:rPr>
  </w:style>
  <w:style w:type="paragraph" w:customStyle="1" w:styleId="96D6D8263C064C4A98DD610781B0CD3B15">
    <w:name w:val="96D6D8263C064C4A98DD610781B0CD3B15"/>
    <w:rsid w:val="00543D0E"/>
    <w:pPr>
      <w:widowControl w:val="0"/>
    </w:pPr>
    <w:rPr>
      <w:rFonts w:ascii="Times New Roman" w:hAnsi="Times New Roman"/>
    </w:rPr>
  </w:style>
  <w:style w:type="paragraph" w:customStyle="1" w:styleId="7E7AA7A572DE4BA3BB259BBFBF55F01115">
    <w:name w:val="7E7AA7A572DE4BA3BB259BBFBF55F01115"/>
    <w:rsid w:val="00543D0E"/>
    <w:pPr>
      <w:widowControl w:val="0"/>
    </w:pPr>
    <w:rPr>
      <w:rFonts w:ascii="Times New Roman" w:hAnsi="Times New Roman"/>
    </w:rPr>
  </w:style>
  <w:style w:type="paragraph" w:customStyle="1" w:styleId="4F5417EC92AF45CDBA1DA2998C5C675715">
    <w:name w:val="4F5417EC92AF45CDBA1DA2998C5C675715"/>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15">
    <w:name w:val="5987A4ED27724839B047FDCE72434BF915"/>
    <w:rsid w:val="00543D0E"/>
    <w:pPr>
      <w:widowControl w:val="0"/>
    </w:pPr>
    <w:rPr>
      <w:rFonts w:ascii="Times New Roman" w:hAnsi="Times New Roman"/>
    </w:rPr>
  </w:style>
  <w:style w:type="paragraph" w:customStyle="1" w:styleId="975759B4D7CB4864BAF814132C67259215">
    <w:name w:val="975759B4D7CB4864BAF814132C67259215"/>
    <w:rsid w:val="00543D0E"/>
    <w:pPr>
      <w:widowControl w:val="0"/>
    </w:pPr>
    <w:rPr>
      <w:rFonts w:ascii="Times New Roman" w:hAnsi="Times New Roman"/>
    </w:rPr>
  </w:style>
  <w:style w:type="paragraph" w:customStyle="1" w:styleId="90F5C51218A445DCAAD6E605651D731A16">
    <w:name w:val="90F5C51218A445DCAAD6E605651D731A16"/>
    <w:rsid w:val="00543D0E"/>
    <w:pPr>
      <w:widowControl w:val="0"/>
    </w:pPr>
    <w:rPr>
      <w:rFonts w:ascii="Times New Roman" w:hAnsi="Times New Roman"/>
    </w:rPr>
  </w:style>
  <w:style w:type="paragraph" w:customStyle="1" w:styleId="D95FA8F8F13442B5A0C8C7FEC31BBEA116">
    <w:name w:val="D95FA8F8F13442B5A0C8C7FEC31BBEA116"/>
    <w:rsid w:val="00543D0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6">
    <w:name w:val="CD61C16F165548A383D363E7297A402916"/>
    <w:rsid w:val="00543D0E"/>
    <w:pPr>
      <w:widowControl w:val="0"/>
    </w:pPr>
    <w:rPr>
      <w:rFonts w:ascii="Times New Roman" w:hAnsi="Times New Roman"/>
    </w:rPr>
  </w:style>
  <w:style w:type="paragraph" w:customStyle="1" w:styleId="62FE56BBEB5C4FE0A205CACC5486E7FB16">
    <w:name w:val="62FE56BBEB5C4FE0A205CACC5486E7FB16"/>
    <w:rsid w:val="00543D0E"/>
    <w:pPr>
      <w:widowControl w:val="0"/>
      <w:snapToGrid w:val="0"/>
    </w:pPr>
    <w:rPr>
      <w:rFonts w:ascii="Times New Roman" w:hAnsi="Times New Roman" w:cs="Times New Roman"/>
      <w:color w:val="385623" w:themeColor="accent6" w:themeShade="80"/>
      <w:u w:val="single"/>
    </w:rPr>
  </w:style>
  <w:style w:type="paragraph" w:customStyle="1" w:styleId="0A2F8A45618A409FBA91FD11B0145D2B16">
    <w:name w:val="0A2F8A45618A409FBA91FD11B0145D2B16"/>
    <w:rsid w:val="00543D0E"/>
    <w:pPr>
      <w:widowControl w:val="0"/>
    </w:pPr>
    <w:rPr>
      <w:rFonts w:ascii="Times New Roman" w:hAnsi="Times New Roman"/>
    </w:rPr>
  </w:style>
  <w:style w:type="paragraph" w:customStyle="1" w:styleId="25CF133197DF4D4691435333C1FA608016">
    <w:name w:val="25CF133197DF4D4691435333C1FA608016"/>
    <w:rsid w:val="00543D0E"/>
    <w:pPr>
      <w:widowControl w:val="0"/>
    </w:pPr>
    <w:rPr>
      <w:rFonts w:ascii="Times New Roman" w:hAnsi="Times New Roman"/>
    </w:rPr>
  </w:style>
  <w:style w:type="paragraph" w:customStyle="1" w:styleId="A34C020A7B1A4C63920900CB9503246616">
    <w:name w:val="A34C020A7B1A4C63920900CB9503246616"/>
    <w:rsid w:val="00543D0E"/>
    <w:pPr>
      <w:widowControl w:val="0"/>
    </w:pPr>
    <w:rPr>
      <w:rFonts w:ascii="Times New Roman" w:hAnsi="Times New Roman"/>
    </w:rPr>
  </w:style>
  <w:style w:type="paragraph" w:customStyle="1" w:styleId="B1C1083556B1418680C2A9E6D03D7B5816">
    <w:name w:val="B1C1083556B1418680C2A9E6D03D7B5816"/>
    <w:rsid w:val="00543D0E"/>
    <w:pPr>
      <w:widowControl w:val="0"/>
    </w:pPr>
    <w:rPr>
      <w:rFonts w:ascii="Times New Roman" w:hAnsi="Times New Roman"/>
    </w:rPr>
  </w:style>
  <w:style w:type="paragraph" w:customStyle="1" w:styleId="C66926F32D424A849C58FC6B72207A3416">
    <w:name w:val="C66926F32D424A849C58FC6B72207A3416"/>
    <w:rsid w:val="00543D0E"/>
    <w:pPr>
      <w:widowControl w:val="0"/>
    </w:pPr>
    <w:rPr>
      <w:rFonts w:ascii="Times New Roman" w:hAnsi="Times New Roman"/>
    </w:rPr>
  </w:style>
  <w:style w:type="paragraph" w:customStyle="1" w:styleId="BCE160363B8748538AD30D23C63B5B3A16">
    <w:name w:val="BCE160363B8748538AD30D23C63B5B3A16"/>
    <w:rsid w:val="00543D0E"/>
    <w:pPr>
      <w:widowControl w:val="0"/>
    </w:pPr>
    <w:rPr>
      <w:rFonts w:ascii="Times New Roman" w:hAnsi="Times New Roman"/>
    </w:rPr>
  </w:style>
  <w:style w:type="paragraph" w:customStyle="1" w:styleId="A984E6E48F8E45FE8A543DE63FFF55AB14">
    <w:name w:val="A984E6E48F8E45FE8A543DE63FFF55AB14"/>
    <w:rsid w:val="00543D0E"/>
    <w:pPr>
      <w:widowControl w:val="0"/>
    </w:pPr>
    <w:rPr>
      <w:rFonts w:ascii="Times New Roman" w:hAnsi="Times New Roman"/>
    </w:rPr>
  </w:style>
  <w:style w:type="paragraph" w:customStyle="1" w:styleId="179EEF073DFE435188557E2FB1A56BEB14">
    <w:name w:val="179EEF073DFE435188557E2FB1A56BEB14"/>
    <w:rsid w:val="00543D0E"/>
    <w:pPr>
      <w:widowControl w:val="0"/>
    </w:pPr>
    <w:rPr>
      <w:rFonts w:ascii="Times New Roman" w:hAnsi="Times New Roman"/>
    </w:rPr>
  </w:style>
  <w:style w:type="paragraph" w:customStyle="1" w:styleId="A70DB4DFC81A4C609B095CDAABDD5C3414">
    <w:name w:val="A70DB4DFC81A4C609B095CDAABDD5C3414"/>
    <w:rsid w:val="00543D0E"/>
    <w:pPr>
      <w:widowControl w:val="0"/>
    </w:pPr>
    <w:rPr>
      <w:rFonts w:ascii="Times New Roman" w:hAnsi="Times New Roman"/>
    </w:rPr>
  </w:style>
  <w:style w:type="paragraph" w:customStyle="1" w:styleId="4D85A396E01B468EACE8F0C67D078BF614">
    <w:name w:val="4D85A396E01B468EACE8F0C67D078BF614"/>
    <w:rsid w:val="00543D0E"/>
    <w:pPr>
      <w:widowControl w:val="0"/>
    </w:pPr>
    <w:rPr>
      <w:rFonts w:ascii="Times New Roman" w:hAnsi="Times New Roman"/>
    </w:rPr>
  </w:style>
  <w:style w:type="paragraph" w:customStyle="1" w:styleId="58384F43FAE54B6FA82E22EC1F78023614">
    <w:name w:val="58384F43FAE54B6FA82E22EC1F78023614"/>
    <w:rsid w:val="00543D0E"/>
    <w:pPr>
      <w:widowControl w:val="0"/>
    </w:pPr>
    <w:rPr>
      <w:rFonts w:ascii="Times New Roman" w:hAnsi="Times New Roman"/>
    </w:rPr>
  </w:style>
  <w:style w:type="paragraph" w:customStyle="1" w:styleId="332E38CDCCE14E0FA7879C1CADB6800114">
    <w:name w:val="332E38CDCCE14E0FA7879C1CADB6800114"/>
    <w:rsid w:val="00543D0E"/>
    <w:pPr>
      <w:widowControl w:val="0"/>
    </w:pPr>
    <w:rPr>
      <w:rFonts w:ascii="Times New Roman" w:hAnsi="Times New Roman"/>
    </w:rPr>
  </w:style>
  <w:style w:type="paragraph" w:customStyle="1" w:styleId="43F0365785AD48DEA4CE8FC8056D274714">
    <w:name w:val="43F0365785AD48DEA4CE8FC8056D274714"/>
    <w:rsid w:val="00543D0E"/>
    <w:pPr>
      <w:widowControl w:val="0"/>
    </w:pPr>
    <w:rPr>
      <w:rFonts w:ascii="Times New Roman" w:hAnsi="Times New Roman"/>
    </w:rPr>
  </w:style>
  <w:style w:type="paragraph" w:customStyle="1" w:styleId="942270A6AD824A939D987CB40AEDCE7A10">
    <w:name w:val="942270A6AD824A939D987CB40AEDCE7A10"/>
    <w:rsid w:val="00543D0E"/>
    <w:pPr>
      <w:widowControl w:val="0"/>
      <w:ind w:left="480"/>
    </w:pPr>
    <w:rPr>
      <w:rFonts w:ascii="Times New Roman" w:hAnsi="Times New Roman"/>
    </w:rPr>
  </w:style>
  <w:style w:type="paragraph" w:customStyle="1" w:styleId="E217A1B300084FF383D642A16D76972210">
    <w:name w:val="E217A1B300084FF383D642A16D76972210"/>
    <w:rsid w:val="00543D0E"/>
    <w:pPr>
      <w:widowControl w:val="0"/>
      <w:ind w:left="480"/>
    </w:pPr>
    <w:rPr>
      <w:rFonts w:ascii="Times New Roman" w:hAnsi="Times New Roman"/>
    </w:rPr>
  </w:style>
  <w:style w:type="paragraph" w:customStyle="1" w:styleId="6518BA3A20BA47399AF4B8F78D81B83A10">
    <w:name w:val="6518BA3A20BA47399AF4B8F78D81B83A10"/>
    <w:rsid w:val="00543D0E"/>
    <w:pPr>
      <w:widowControl w:val="0"/>
      <w:ind w:left="480"/>
    </w:pPr>
    <w:rPr>
      <w:rFonts w:ascii="Times New Roman" w:hAnsi="Times New Roman"/>
    </w:rPr>
  </w:style>
  <w:style w:type="paragraph" w:customStyle="1" w:styleId="B14A2332A58B4261A8888B018F13BB5910">
    <w:name w:val="B14A2332A58B4261A8888B018F13BB5910"/>
    <w:rsid w:val="00543D0E"/>
    <w:pPr>
      <w:widowControl w:val="0"/>
      <w:ind w:left="480"/>
    </w:pPr>
    <w:rPr>
      <w:rFonts w:ascii="Times New Roman" w:hAnsi="Times New Roman"/>
    </w:rPr>
  </w:style>
  <w:style w:type="paragraph" w:customStyle="1" w:styleId="9A4A27C53BC9490191E4E92F8C8C901F10">
    <w:name w:val="9A4A27C53BC9490191E4E92F8C8C901F10"/>
    <w:rsid w:val="00543D0E"/>
    <w:pPr>
      <w:widowControl w:val="0"/>
    </w:pPr>
    <w:rPr>
      <w:rFonts w:ascii="Times New Roman" w:hAnsi="Times New Roman"/>
    </w:rPr>
  </w:style>
  <w:style w:type="paragraph" w:customStyle="1" w:styleId="38B37CE379A2485884F184CEA04B9D0A10">
    <w:name w:val="38B37CE379A2485884F184CEA04B9D0A10"/>
    <w:rsid w:val="00543D0E"/>
    <w:pPr>
      <w:widowControl w:val="0"/>
    </w:pPr>
    <w:rPr>
      <w:rFonts w:ascii="Times New Roman" w:hAnsi="Times New Roman"/>
    </w:rPr>
  </w:style>
  <w:style w:type="paragraph" w:customStyle="1" w:styleId="3C1B35EDDDC946BFA3824C191940740A10">
    <w:name w:val="3C1B35EDDDC946BFA3824C191940740A10"/>
    <w:rsid w:val="00543D0E"/>
    <w:pPr>
      <w:widowControl w:val="0"/>
    </w:pPr>
    <w:rPr>
      <w:rFonts w:ascii="Times New Roman" w:hAnsi="Times New Roman"/>
    </w:rPr>
  </w:style>
  <w:style w:type="paragraph" w:customStyle="1" w:styleId="CB62E540D1F74019B09D8BC0456AE5E116">
    <w:name w:val="CB62E540D1F74019B09D8BC0456AE5E116"/>
    <w:rsid w:val="00543D0E"/>
    <w:pPr>
      <w:widowControl w:val="0"/>
    </w:pPr>
    <w:rPr>
      <w:rFonts w:ascii="Times New Roman" w:hAnsi="Times New Roman"/>
    </w:rPr>
  </w:style>
  <w:style w:type="paragraph" w:customStyle="1" w:styleId="9DC719DA29714E33AB81ABA6F77D72E516">
    <w:name w:val="9DC719DA29714E33AB81ABA6F77D72E516"/>
    <w:rsid w:val="00543D0E"/>
    <w:pPr>
      <w:widowControl w:val="0"/>
    </w:pPr>
    <w:rPr>
      <w:rFonts w:ascii="Times New Roman" w:hAnsi="Times New Roman"/>
    </w:rPr>
  </w:style>
  <w:style w:type="paragraph" w:customStyle="1" w:styleId="F59A107A4B3D421394CA6297B6DF770E16">
    <w:name w:val="F59A107A4B3D421394CA6297B6DF770E16"/>
    <w:rsid w:val="00543D0E"/>
    <w:pPr>
      <w:widowControl w:val="0"/>
    </w:pPr>
    <w:rPr>
      <w:rFonts w:ascii="Times New Roman" w:hAnsi="Times New Roman"/>
    </w:rPr>
  </w:style>
  <w:style w:type="paragraph" w:customStyle="1" w:styleId="673B648FCC654213832BF76FE352082C16">
    <w:name w:val="673B648FCC654213832BF76FE352082C16"/>
    <w:rsid w:val="00543D0E"/>
    <w:pPr>
      <w:widowControl w:val="0"/>
    </w:pPr>
    <w:rPr>
      <w:rFonts w:ascii="Times New Roman" w:hAnsi="Times New Roman"/>
    </w:rPr>
  </w:style>
  <w:style w:type="paragraph" w:customStyle="1" w:styleId="21C6E174C4FC48AF80E525ABF75C4EE216">
    <w:name w:val="21C6E174C4FC48AF80E525ABF75C4EE216"/>
    <w:rsid w:val="00543D0E"/>
    <w:pPr>
      <w:widowControl w:val="0"/>
    </w:pPr>
    <w:rPr>
      <w:rFonts w:ascii="Times New Roman" w:hAnsi="Times New Roman"/>
    </w:rPr>
  </w:style>
  <w:style w:type="paragraph" w:customStyle="1" w:styleId="E78341192DCA44ECBDD62724C465FD2416">
    <w:name w:val="E78341192DCA44ECBDD62724C465FD2416"/>
    <w:rsid w:val="00543D0E"/>
    <w:pPr>
      <w:widowControl w:val="0"/>
    </w:pPr>
    <w:rPr>
      <w:rFonts w:ascii="Times New Roman" w:hAnsi="Times New Roman"/>
    </w:rPr>
  </w:style>
  <w:style w:type="paragraph" w:customStyle="1" w:styleId="A6AD028E4555479E91864ACA3AE01D4416">
    <w:name w:val="A6AD028E4555479E91864ACA3AE01D4416"/>
    <w:rsid w:val="00543D0E"/>
    <w:pPr>
      <w:widowControl w:val="0"/>
    </w:pPr>
    <w:rPr>
      <w:rFonts w:ascii="Times New Roman" w:hAnsi="Times New Roman"/>
    </w:rPr>
  </w:style>
  <w:style w:type="paragraph" w:customStyle="1" w:styleId="96D6D8263C064C4A98DD610781B0CD3B16">
    <w:name w:val="96D6D8263C064C4A98DD610781B0CD3B16"/>
    <w:rsid w:val="00543D0E"/>
    <w:pPr>
      <w:widowControl w:val="0"/>
    </w:pPr>
    <w:rPr>
      <w:rFonts w:ascii="Times New Roman" w:hAnsi="Times New Roman"/>
    </w:rPr>
  </w:style>
  <w:style w:type="paragraph" w:customStyle="1" w:styleId="7E7AA7A572DE4BA3BB259BBFBF55F01116">
    <w:name w:val="7E7AA7A572DE4BA3BB259BBFBF55F01116"/>
    <w:rsid w:val="00543D0E"/>
    <w:pPr>
      <w:widowControl w:val="0"/>
    </w:pPr>
    <w:rPr>
      <w:rFonts w:ascii="Times New Roman" w:hAnsi="Times New Roman"/>
    </w:rPr>
  </w:style>
  <w:style w:type="paragraph" w:customStyle="1" w:styleId="4F5417EC92AF45CDBA1DA2998C5C675716">
    <w:name w:val="4F5417EC92AF45CDBA1DA2998C5C675716"/>
    <w:rsid w:val="00543D0E"/>
    <w:pPr>
      <w:widowControl w:val="0"/>
      <w:snapToGrid w:val="0"/>
    </w:pPr>
    <w:rPr>
      <w:rFonts w:ascii="Times New Roman" w:hAnsi="Times New Roman" w:cs="Times New Roman"/>
      <w:color w:val="385623" w:themeColor="accent6" w:themeShade="80"/>
      <w:u w:val="single"/>
    </w:rPr>
  </w:style>
  <w:style w:type="paragraph" w:customStyle="1" w:styleId="5987A4ED27724839B047FDCE72434BF916">
    <w:name w:val="5987A4ED27724839B047FDCE72434BF916"/>
    <w:rsid w:val="00543D0E"/>
    <w:pPr>
      <w:widowControl w:val="0"/>
    </w:pPr>
    <w:rPr>
      <w:rFonts w:ascii="Times New Roman" w:hAnsi="Times New Roman"/>
    </w:rPr>
  </w:style>
  <w:style w:type="paragraph" w:customStyle="1" w:styleId="975759B4D7CB4864BAF814132C67259216">
    <w:name w:val="975759B4D7CB4864BAF814132C67259216"/>
    <w:rsid w:val="00543D0E"/>
    <w:pPr>
      <w:widowControl w:val="0"/>
    </w:pPr>
    <w:rPr>
      <w:rFonts w:ascii="Times New Roman" w:hAnsi="Times New Roman"/>
    </w:rPr>
  </w:style>
  <w:style w:type="paragraph" w:customStyle="1" w:styleId="90F5C51218A445DCAAD6E605651D731A17">
    <w:name w:val="90F5C51218A445DCAAD6E605651D731A17"/>
    <w:rsid w:val="000F6A60"/>
    <w:pPr>
      <w:widowControl w:val="0"/>
    </w:pPr>
    <w:rPr>
      <w:rFonts w:ascii="Times New Roman" w:hAnsi="Times New Roman"/>
    </w:rPr>
  </w:style>
  <w:style w:type="paragraph" w:customStyle="1" w:styleId="D95FA8F8F13442B5A0C8C7FEC31BBEA117">
    <w:name w:val="D95FA8F8F13442B5A0C8C7FEC31BBEA117"/>
    <w:rsid w:val="000F6A60"/>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7">
    <w:name w:val="CD61C16F165548A383D363E7297A402917"/>
    <w:rsid w:val="000F6A60"/>
    <w:pPr>
      <w:widowControl w:val="0"/>
    </w:pPr>
    <w:rPr>
      <w:rFonts w:ascii="Times New Roman" w:hAnsi="Times New Roman"/>
    </w:rPr>
  </w:style>
  <w:style w:type="paragraph" w:customStyle="1" w:styleId="62FE56BBEB5C4FE0A205CACC5486E7FB17">
    <w:name w:val="62FE56BBEB5C4FE0A205CACC5486E7FB17"/>
    <w:rsid w:val="000F6A60"/>
    <w:pPr>
      <w:widowControl w:val="0"/>
      <w:snapToGrid w:val="0"/>
    </w:pPr>
    <w:rPr>
      <w:rFonts w:ascii="Times New Roman" w:hAnsi="Times New Roman" w:cs="Times New Roman"/>
      <w:color w:val="385623" w:themeColor="accent6" w:themeShade="80"/>
      <w:u w:val="single"/>
    </w:rPr>
  </w:style>
  <w:style w:type="paragraph" w:customStyle="1" w:styleId="0A2F8A45618A409FBA91FD11B0145D2B17">
    <w:name w:val="0A2F8A45618A409FBA91FD11B0145D2B17"/>
    <w:rsid w:val="000F6A60"/>
    <w:pPr>
      <w:widowControl w:val="0"/>
    </w:pPr>
    <w:rPr>
      <w:rFonts w:ascii="Times New Roman" w:hAnsi="Times New Roman"/>
    </w:rPr>
  </w:style>
  <w:style w:type="paragraph" w:customStyle="1" w:styleId="25CF133197DF4D4691435333C1FA608017">
    <w:name w:val="25CF133197DF4D4691435333C1FA608017"/>
    <w:rsid w:val="000F6A60"/>
    <w:pPr>
      <w:widowControl w:val="0"/>
    </w:pPr>
    <w:rPr>
      <w:rFonts w:ascii="Times New Roman" w:hAnsi="Times New Roman"/>
    </w:rPr>
  </w:style>
  <w:style w:type="paragraph" w:customStyle="1" w:styleId="A34C020A7B1A4C63920900CB9503246617">
    <w:name w:val="A34C020A7B1A4C63920900CB9503246617"/>
    <w:rsid w:val="000F6A60"/>
    <w:pPr>
      <w:widowControl w:val="0"/>
    </w:pPr>
    <w:rPr>
      <w:rFonts w:ascii="Times New Roman" w:hAnsi="Times New Roman"/>
    </w:rPr>
  </w:style>
  <w:style w:type="paragraph" w:customStyle="1" w:styleId="B1C1083556B1418680C2A9E6D03D7B5817">
    <w:name w:val="B1C1083556B1418680C2A9E6D03D7B5817"/>
    <w:rsid w:val="000F6A60"/>
    <w:pPr>
      <w:widowControl w:val="0"/>
    </w:pPr>
    <w:rPr>
      <w:rFonts w:ascii="Times New Roman" w:hAnsi="Times New Roman"/>
    </w:rPr>
  </w:style>
  <w:style w:type="paragraph" w:customStyle="1" w:styleId="C66926F32D424A849C58FC6B72207A3417">
    <w:name w:val="C66926F32D424A849C58FC6B72207A3417"/>
    <w:rsid w:val="000F6A60"/>
    <w:pPr>
      <w:widowControl w:val="0"/>
    </w:pPr>
    <w:rPr>
      <w:rFonts w:ascii="Times New Roman" w:hAnsi="Times New Roman"/>
    </w:rPr>
  </w:style>
  <w:style w:type="paragraph" w:customStyle="1" w:styleId="BCE160363B8748538AD30D23C63B5B3A17">
    <w:name w:val="BCE160363B8748538AD30D23C63B5B3A17"/>
    <w:rsid w:val="000F6A60"/>
    <w:pPr>
      <w:widowControl w:val="0"/>
    </w:pPr>
    <w:rPr>
      <w:rFonts w:ascii="Times New Roman" w:hAnsi="Times New Roman"/>
    </w:rPr>
  </w:style>
  <w:style w:type="paragraph" w:customStyle="1" w:styleId="A984E6E48F8E45FE8A543DE63FFF55AB15">
    <w:name w:val="A984E6E48F8E45FE8A543DE63FFF55AB15"/>
    <w:rsid w:val="000F6A60"/>
    <w:pPr>
      <w:widowControl w:val="0"/>
    </w:pPr>
    <w:rPr>
      <w:rFonts w:ascii="Times New Roman" w:hAnsi="Times New Roman"/>
    </w:rPr>
  </w:style>
  <w:style w:type="paragraph" w:customStyle="1" w:styleId="179EEF073DFE435188557E2FB1A56BEB15">
    <w:name w:val="179EEF073DFE435188557E2FB1A56BEB15"/>
    <w:rsid w:val="000F6A60"/>
    <w:pPr>
      <w:widowControl w:val="0"/>
    </w:pPr>
    <w:rPr>
      <w:rFonts w:ascii="Times New Roman" w:hAnsi="Times New Roman"/>
    </w:rPr>
  </w:style>
  <w:style w:type="paragraph" w:customStyle="1" w:styleId="A70DB4DFC81A4C609B095CDAABDD5C3415">
    <w:name w:val="A70DB4DFC81A4C609B095CDAABDD5C3415"/>
    <w:rsid w:val="000F6A60"/>
    <w:pPr>
      <w:widowControl w:val="0"/>
    </w:pPr>
    <w:rPr>
      <w:rFonts w:ascii="Times New Roman" w:hAnsi="Times New Roman"/>
    </w:rPr>
  </w:style>
  <w:style w:type="paragraph" w:customStyle="1" w:styleId="4D85A396E01B468EACE8F0C67D078BF615">
    <w:name w:val="4D85A396E01B468EACE8F0C67D078BF615"/>
    <w:rsid w:val="000F6A60"/>
    <w:pPr>
      <w:widowControl w:val="0"/>
    </w:pPr>
    <w:rPr>
      <w:rFonts w:ascii="Times New Roman" w:hAnsi="Times New Roman"/>
    </w:rPr>
  </w:style>
  <w:style w:type="paragraph" w:customStyle="1" w:styleId="58384F43FAE54B6FA82E22EC1F78023615">
    <w:name w:val="58384F43FAE54B6FA82E22EC1F78023615"/>
    <w:rsid w:val="000F6A60"/>
    <w:pPr>
      <w:widowControl w:val="0"/>
    </w:pPr>
    <w:rPr>
      <w:rFonts w:ascii="Times New Roman" w:hAnsi="Times New Roman"/>
    </w:rPr>
  </w:style>
  <w:style w:type="paragraph" w:customStyle="1" w:styleId="332E38CDCCE14E0FA7879C1CADB6800115">
    <w:name w:val="332E38CDCCE14E0FA7879C1CADB6800115"/>
    <w:rsid w:val="000F6A60"/>
    <w:pPr>
      <w:widowControl w:val="0"/>
    </w:pPr>
    <w:rPr>
      <w:rFonts w:ascii="Times New Roman" w:hAnsi="Times New Roman"/>
    </w:rPr>
  </w:style>
  <w:style w:type="paragraph" w:customStyle="1" w:styleId="43F0365785AD48DEA4CE8FC8056D274715">
    <w:name w:val="43F0365785AD48DEA4CE8FC8056D274715"/>
    <w:rsid w:val="000F6A60"/>
    <w:pPr>
      <w:widowControl w:val="0"/>
    </w:pPr>
    <w:rPr>
      <w:rFonts w:ascii="Times New Roman" w:hAnsi="Times New Roman"/>
    </w:rPr>
  </w:style>
  <w:style w:type="paragraph" w:customStyle="1" w:styleId="942270A6AD824A939D987CB40AEDCE7A11">
    <w:name w:val="942270A6AD824A939D987CB40AEDCE7A11"/>
    <w:rsid w:val="000F6A60"/>
    <w:pPr>
      <w:widowControl w:val="0"/>
      <w:ind w:left="480"/>
    </w:pPr>
    <w:rPr>
      <w:rFonts w:ascii="Times New Roman" w:hAnsi="Times New Roman"/>
    </w:rPr>
  </w:style>
  <w:style w:type="paragraph" w:customStyle="1" w:styleId="E217A1B300084FF383D642A16D76972211">
    <w:name w:val="E217A1B300084FF383D642A16D76972211"/>
    <w:rsid w:val="000F6A60"/>
    <w:pPr>
      <w:widowControl w:val="0"/>
      <w:ind w:left="480"/>
    </w:pPr>
    <w:rPr>
      <w:rFonts w:ascii="Times New Roman" w:hAnsi="Times New Roman"/>
    </w:rPr>
  </w:style>
  <w:style w:type="paragraph" w:customStyle="1" w:styleId="6518BA3A20BA47399AF4B8F78D81B83A11">
    <w:name w:val="6518BA3A20BA47399AF4B8F78D81B83A11"/>
    <w:rsid w:val="000F6A60"/>
    <w:pPr>
      <w:widowControl w:val="0"/>
      <w:ind w:left="480"/>
    </w:pPr>
    <w:rPr>
      <w:rFonts w:ascii="Times New Roman" w:hAnsi="Times New Roman"/>
    </w:rPr>
  </w:style>
  <w:style w:type="paragraph" w:customStyle="1" w:styleId="B14A2332A58B4261A8888B018F13BB5911">
    <w:name w:val="B14A2332A58B4261A8888B018F13BB5911"/>
    <w:rsid w:val="000F6A60"/>
    <w:pPr>
      <w:widowControl w:val="0"/>
      <w:ind w:left="480"/>
    </w:pPr>
    <w:rPr>
      <w:rFonts w:ascii="Times New Roman" w:hAnsi="Times New Roman"/>
    </w:rPr>
  </w:style>
  <w:style w:type="paragraph" w:customStyle="1" w:styleId="9A4A27C53BC9490191E4E92F8C8C901F11">
    <w:name w:val="9A4A27C53BC9490191E4E92F8C8C901F11"/>
    <w:rsid w:val="000F6A60"/>
    <w:pPr>
      <w:widowControl w:val="0"/>
    </w:pPr>
    <w:rPr>
      <w:rFonts w:ascii="Times New Roman" w:hAnsi="Times New Roman"/>
    </w:rPr>
  </w:style>
  <w:style w:type="paragraph" w:customStyle="1" w:styleId="38B37CE379A2485884F184CEA04B9D0A11">
    <w:name w:val="38B37CE379A2485884F184CEA04B9D0A11"/>
    <w:rsid w:val="000F6A60"/>
    <w:pPr>
      <w:widowControl w:val="0"/>
    </w:pPr>
    <w:rPr>
      <w:rFonts w:ascii="Times New Roman" w:hAnsi="Times New Roman"/>
    </w:rPr>
  </w:style>
  <w:style w:type="paragraph" w:customStyle="1" w:styleId="3C1B35EDDDC946BFA3824C191940740A11">
    <w:name w:val="3C1B35EDDDC946BFA3824C191940740A11"/>
    <w:rsid w:val="000F6A60"/>
    <w:pPr>
      <w:widowControl w:val="0"/>
    </w:pPr>
    <w:rPr>
      <w:rFonts w:ascii="Times New Roman" w:hAnsi="Times New Roman"/>
    </w:rPr>
  </w:style>
  <w:style w:type="paragraph" w:customStyle="1" w:styleId="CB62E540D1F74019B09D8BC0456AE5E117">
    <w:name w:val="CB62E540D1F74019B09D8BC0456AE5E117"/>
    <w:rsid w:val="000F6A60"/>
    <w:pPr>
      <w:widowControl w:val="0"/>
    </w:pPr>
    <w:rPr>
      <w:rFonts w:ascii="Times New Roman" w:hAnsi="Times New Roman"/>
    </w:rPr>
  </w:style>
  <w:style w:type="paragraph" w:customStyle="1" w:styleId="9DC719DA29714E33AB81ABA6F77D72E517">
    <w:name w:val="9DC719DA29714E33AB81ABA6F77D72E517"/>
    <w:rsid w:val="000F6A60"/>
    <w:pPr>
      <w:widowControl w:val="0"/>
    </w:pPr>
    <w:rPr>
      <w:rFonts w:ascii="Times New Roman" w:hAnsi="Times New Roman"/>
    </w:rPr>
  </w:style>
  <w:style w:type="paragraph" w:customStyle="1" w:styleId="F59A107A4B3D421394CA6297B6DF770E17">
    <w:name w:val="F59A107A4B3D421394CA6297B6DF770E17"/>
    <w:rsid w:val="000F6A60"/>
    <w:pPr>
      <w:widowControl w:val="0"/>
    </w:pPr>
    <w:rPr>
      <w:rFonts w:ascii="Times New Roman" w:hAnsi="Times New Roman"/>
    </w:rPr>
  </w:style>
  <w:style w:type="paragraph" w:customStyle="1" w:styleId="673B648FCC654213832BF76FE352082C17">
    <w:name w:val="673B648FCC654213832BF76FE352082C17"/>
    <w:rsid w:val="000F6A60"/>
    <w:pPr>
      <w:widowControl w:val="0"/>
    </w:pPr>
    <w:rPr>
      <w:rFonts w:ascii="Times New Roman" w:hAnsi="Times New Roman"/>
    </w:rPr>
  </w:style>
  <w:style w:type="paragraph" w:customStyle="1" w:styleId="21C6E174C4FC48AF80E525ABF75C4EE217">
    <w:name w:val="21C6E174C4FC48AF80E525ABF75C4EE217"/>
    <w:rsid w:val="000F6A60"/>
    <w:pPr>
      <w:widowControl w:val="0"/>
    </w:pPr>
    <w:rPr>
      <w:rFonts w:ascii="Times New Roman" w:hAnsi="Times New Roman"/>
    </w:rPr>
  </w:style>
  <w:style w:type="paragraph" w:customStyle="1" w:styleId="E78341192DCA44ECBDD62724C465FD2417">
    <w:name w:val="E78341192DCA44ECBDD62724C465FD2417"/>
    <w:rsid w:val="000F6A60"/>
    <w:pPr>
      <w:widowControl w:val="0"/>
    </w:pPr>
    <w:rPr>
      <w:rFonts w:ascii="Times New Roman" w:hAnsi="Times New Roman"/>
    </w:rPr>
  </w:style>
  <w:style w:type="paragraph" w:customStyle="1" w:styleId="A6AD028E4555479E91864ACA3AE01D4417">
    <w:name w:val="A6AD028E4555479E91864ACA3AE01D4417"/>
    <w:rsid w:val="000F6A60"/>
    <w:pPr>
      <w:widowControl w:val="0"/>
    </w:pPr>
    <w:rPr>
      <w:rFonts w:ascii="Times New Roman" w:hAnsi="Times New Roman"/>
    </w:rPr>
  </w:style>
  <w:style w:type="paragraph" w:customStyle="1" w:styleId="96D6D8263C064C4A98DD610781B0CD3B17">
    <w:name w:val="96D6D8263C064C4A98DD610781B0CD3B17"/>
    <w:rsid w:val="000F6A60"/>
    <w:pPr>
      <w:widowControl w:val="0"/>
    </w:pPr>
    <w:rPr>
      <w:rFonts w:ascii="Times New Roman" w:hAnsi="Times New Roman"/>
    </w:rPr>
  </w:style>
  <w:style w:type="paragraph" w:customStyle="1" w:styleId="7E7AA7A572DE4BA3BB259BBFBF55F01117">
    <w:name w:val="7E7AA7A572DE4BA3BB259BBFBF55F01117"/>
    <w:rsid w:val="000F6A60"/>
    <w:pPr>
      <w:widowControl w:val="0"/>
    </w:pPr>
    <w:rPr>
      <w:rFonts w:ascii="Times New Roman" w:hAnsi="Times New Roman"/>
    </w:rPr>
  </w:style>
  <w:style w:type="paragraph" w:customStyle="1" w:styleId="4F5417EC92AF45CDBA1DA2998C5C675717">
    <w:name w:val="4F5417EC92AF45CDBA1DA2998C5C675717"/>
    <w:rsid w:val="000F6A60"/>
    <w:pPr>
      <w:widowControl w:val="0"/>
      <w:snapToGrid w:val="0"/>
    </w:pPr>
    <w:rPr>
      <w:rFonts w:ascii="Times New Roman" w:hAnsi="Times New Roman" w:cs="Times New Roman"/>
      <w:color w:val="385623" w:themeColor="accent6" w:themeShade="80"/>
      <w:u w:val="single"/>
    </w:rPr>
  </w:style>
  <w:style w:type="paragraph" w:customStyle="1" w:styleId="5987A4ED27724839B047FDCE72434BF917">
    <w:name w:val="5987A4ED27724839B047FDCE72434BF917"/>
    <w:rsid w:val="000F6A60"/>
    <w:pPr>
      <w:widowControl w:val="0"/>
    </w:pPr>
    <w:rPr>
      <w:rFonts w:ascii="Times New Roman" w:hAnsi="Times New Roman"/>
    </w:rPr>
  </w:style>
  <w:style w:type="paragraph" w:customStyle="1" w:styleId="975759B4D7CB4864BAF814132C67259217">
    <w:name w:val="975759B4D7CB4864BAF814132C67259217"/>
    <w:rsid w:val="000F6A60"/>
    <w:pPr>
      <w:widowControl w:val="0"/>
    </w:pPr>
    <w:rPr>
      <w:rFonts w:ascii="Times New Roman" w:hAnsi="Times New Roman"/>
    </w:rPr>
  </w:style>
  <w:style w:type="paragraph" w:customStyle="1" w:styleId="6314DEC489C14611845FEFA81AE98B1C">
    <w:name w:val="6314DEC489C14611845FEFA81AE98B1C"/>
    <w:rsid w:val="001B02C1"/>
    <w:pPr>
      <w:widowControl w:val="0"/>
    </w:pPr>
  </w:style>
  <w:style w:type="paragraph" w:customStyle="1" w:styleId="90F5C51218A445DCAAD6E605651D731A18">
    <w:name w:val="90F5C51218A445DCAAD6E605651D731A18"/>
    <w:rsid w:val="001B02C1"/>
    <w:pPr>
      <w:widowControl w:val="0"/>
    </w:pPr>
    <w:rPr>
      <w:rFonts w:ascii="Times New Roman" w:hAnsi="Times New Roman"/>
    </w:rPr>
  </w:style>
  <w:style w:type="paragraph" w:customStyle="1" w:styleId="D95FA8F8F13442B5A0C8C7FEC31BBEA118">
    <w:name w:val="D95FA8F8F13442B5A0C8C7FEC31BBEA118"/>
    <w:rsid w:val="001B02C1"/>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8">
    <w:name w:val="CD61C16F165548A383D363E7297A402918"/>
    <w:rsid w:val="001B02C1"/>
    <w:pPr>
      <w:widowControl w:val="0"/>
    </w:pPr>
    <w:rPr>
      <w:rFonts w:ascii="Times New Roman" w:hAnsi="Times New Roman"/>
    </w:rPr>
  </w:style>
  <w:style w:type="paragraph" w:customStyle="1" w:styleId="62FE56BBEB5C4FE0A205CACC5486E7FB18">
    <w:name w:val="62FE56BBEB5C4FE0A205CACC5486E7FB18"/>
    <w:rsid w:val="001B02C1"/>
    <w:pPr>
      <w:widowControl w:val="0"/>
      <w:snapToGrid w:val="0"/>
    </w:pPr>
    <w:rPr>
      <w:rFonts w:ascii="Times New Roman" w:hAnsi="Times New Roman" w:cs="Times New Roman"/>
      <w:color w:val="385623" w:themeColor="accent6" w:themeShade="80"/>
      <w:u w:val="single"/>
    </w:rPr>
  </w:style>
  <w:style w:type="paragraph" w:customStyle="1" w:styleId="0A2F8A45618A409FBA91FD11B0145D2B18">
    <w:name w:val="0A2F8A45618A409FBA91FD11B0145D2B18"/>
    <w:rsid w:val="001B02C1"/>
    <w:pPr>
      <w:widowControl w:val="0"/>
    </w:pPr>
    <w:rPr>
      <w:rFonts w:ascii="Times New Roman" w:hAnsi="Times New Roman"/>
    </w:rPr>
  </w:style>
  <w:style w:type="paragraph" w:customStyle="1" w:styleId="25CF133197DF4D4691435333C1FA608018">
    <w:name w:val="25CF133197DF4D4691435333C1FA608018"/>
    <w:rsid w:val="001B02C1"/>
    <w:pPr>
      <w:widowControl w:val="0"/>
    </w:pPr>
    <w:rPr>
      <w:rFonts w:ascii="Times New Roman" w:hAnsi="Times New Roman"/>
    </w:rPr>
  </w:style>
  <w:style w:type="paragraph" w:customStyle="1" w:styleId="A34C020A7B1A4C63920900CB9503246618">
    <w:name w:val="A34C020A7B1A4C63920900CB9503246618"/>
    <w:rsid w:val="001B02C1"/>
    <w:pPr>
      <w:widowControl w:val="0"/>
    </w:pPr>
    <w:rPr>
      <w:rFonts w:ascii="Times New Roman" w:hAnsi="Times New Roman"/>
    </w:rPr>
  </w:style>
  <w:style w:type="paragraph" w:customStyle="1" w:styleId="B1C1083556B1418680C2A9E6D03D7B5818">
    <w:name w:val="B1C1083556B1418680C2A9E6D03D7B5818"/>
    <w:rsid w:val="001B02C1"/>
    <w:pPr>
      <w:widowControl w:val="0"/>
    </w:pPr>
    <w:rPr>
      <w:rFonts w:ascii="Times New Roman" w:hAnsi="Times New Roman"/>
    </w:rPr>
  </w:style>
  <w:style w:type="paragraph" w:customStyle="1" w:styleId="C66926F32D424A849C58FC6B72207A3418">
    <w:name w:val="C66926F32D424A849C58FC6B72207A3418"/>
    <w:rsid w:val="001B02C1"/>
    <w:pPr>
      <w:widowControl w:val="0"/>
    </w:pPr>
    <w:rPr>
      <w:rFonts w:ascii="Times New Roman" w:hAnsi="Times New Roman"/>
    </w:rPr>
  </w:style>
  <w:style w:type="paragraph" w:customStyle="1" w:styleId="BCE160363B8748538AD30D23C63B5B3A18">
    <w:name w:val="BCE160363B8748538AD30D23C63B5B3A18"/>
    <w:rsid w:val="001B02C1"/>
    <w:pPr>
      <w:widowControl w:val="0"/>
    </w:pPr>
    <w:rPr>
      <w:rFonts w:ascii="Times New Roman" w:hAnsi="Times New Roman"/>
    </w:rPr>
  </w:style>
  <w:style w:type="paragraph" w:customStyle="1" w:styleId="A984E6E48F8E45FE8A543DE63FFF55AB16">
    <w:name w:val="A984E6E48F8E45FE8A543DE63FFF55AB16"/>
    <w:rsid w:val="001B02C1"/>
    <w:pPr>
      <w:widowControl w:val="0"/>
    </w:pPr>
    <w:rPr>
      <w:rFonts w:ascii="Times New Roman" w:hAnsi="Times New Roman"/>
    </w:rPr>
  </w:style>
  <w:style w:type="paragraph" w:customStyle="1" w:styleId="179EEF073DFE435188557E2FB1A56BEB16">
    <w:name w:val="179EEF073DFE435188557E2FB1A56BEB16"/>
    <w:rsid w:val="001B02C1"/>
    <w:pPr>
      <w:widowControl w:val="0"/>
    </w:pPr>
    <w:rPr>
      <w:rFonts w:ascii="Times New Roman" w:hAnsi="Times New Roman"/>
    </w:rPr>
  </w:style>
  <w:style w:type="paragraph" w:customStyle="1" w:styleId="A70DB4DFC81A4C609B095CDAABDD5C3416">
    <w:name w:val="A70DB4DFC81A4C609B095CDAABDD5C3416"/>
    <w:rsid w:val="001B02C1"/>
    <w:pPr>
      <w:widowControl w:val="0"/>
    </w:pPr>
    <w:rPr>
      <w:rFonts w:ascii="Times New Roman" w:hAnsi="Times New Roman"/>
    </w:rPr>
  </w:style>
  <w:style w:type="paragraph" w:customStyle="1" w:styleId="4D85A396E01B468EACE8F0C67D078BF616">
    <w:name w:val="4D85A396E01B468EACE8F0C67D078BF616"/>
    <w:rsid w:val="001B02C1"/>
    <w:pPr>
      <w:widowControl w:val="0"/>
    </w:pPr>
    <w:rPr>
      <w:rFonts w:ascii="Times New Roman" w:hAnsi="Times New Roman"/>
    </w:rPr>
  </w:style>
  <w:style w:type="paragraph" w:customStyle="1" w:styleId="58384F43FAE54B6FA82E22EC1F78023616">
    <w:name w:val="58384F43FAE54B6FA82E22EC1F78023616"/>
    <w:rsid w:val="001B02C1"/>
    <w:pPr>
      <w:widowControl w:val="0"/>
    </w:pPr>
    <w:rPr>
      <w:rFonts w:ascii="Times New Roman" w:hAnsi="Times New Roman"/>
    </w:rPr>
  </w:style>
  <w:style w:type="paragraph" w:customStyle="1" w:styleId="332E38CDCCE14E0FA7879C1CADB6800116">
    <w:name w:val="332E38CDCCE14E0FA7879C1CADB6800116"/>
    <w:rsid w:val="001B02C1"/>
    <w:pPr>
      <w:widowControl w:val="0"/>
    </w:pPr>
    <w:rPr>
      <w:rFonts w:ascii="Times New Roman" w:hAnsi="Times New Roman"/>
    </w:rPr>
  </w:style>
  <w:style w:type="paragraph" w:customStyle="1" w:styleId="43F0365785AD48DEA4CE8FC8056D274716">
    <w:name w:val="43F0365785AD48DEA4CE8FC8056D274716"/>
    <w:rsid w:val="001B02C1"/>
    <w:pPr>
      <w:widowControl w:val="0"/>
    </w:pPr>
    <w:rPr>
      <w:rFonts w:ascii="Times New Roman" w:hAnsi="Times New Roman"/>
    </w:rPr>
  </w:style>
  <w:style w:type="paragraph" w:customStyle="1" w:styleId="942270A6AD824A939D987CB40AEDCE7A12">
    <w:name w:val="942270A6AD824A939D987CB40AEDCE7A12"/>
    <w:rsid w:val="001B02C1"/>
    <w:pPr>
      <w:widowControl w:val="0"/>
      <w:ind w:left="480"/>
    </w:pPr>
    <w:rPr>
      <w:rFonts w:ascii="Times New Roman" w:hAnsi="Times New Roman"/>
    </w:rPr>
  </w:style>
  <w:style w:type="paragraph" w:customStyle="1" w:styleId="E217A1B300084FF383D642A16D76972212">
    <w:name w:val="E217A1B300084FF383D642A16D76972212"/>
    <w:rsid w:val="001B02C1"/>
    <w:pPr>
      <w:widowControl w:val="0"/>
      <w:ind w:left="480"/>
    </w:pPr>
    <w:rPr>
      <w:rFonts w:ascii="Times New Roman" w:hAnsi="Times New Roman"/>
    </w:rPr>
  </w:style>
  <w:style w:type="paragraph" w:customStyle="1" w:styleId="6518BA3A20BA47399AF4B8F78D81B83A12">
    <w:name w:val="6518BA3A20BA47399AF4B8F78D81B83A12"/>
    <w:rsid w:val="001B02C1"/>
    <w:pPr>
      <w:widowControl w:val="0"/>
      <w:ind w:left="480"/>
    </w:pPr>
    <w:rPr>
      <w:rFonts w:ascii="Times New Roman" w:hAnsi="Times New Roman"/>
    </w:rPr>
  </w:style>
  <w:style w:type="paragraph" w:customStyle="1" w:styleId="B14A2332A58B4261A8888B018F13BB5912">
    <w:name w:val="B14A2332A58B4261A8888B018F13BB5912"/>
    <w:rsid w:val="001B02C1"/>
    <w:pPr>
      <w:widowControl w:val="0"/>
      <w:ind w:left="480"/>
    </w:pPr>
    <w:rPr>
      <w:rFonts w:ascii="Times New Roman" w:hAnsi="Times New Roman"/>
    </w:rPr>
  </w:style>
  <w:style w:type="paragraph" w:customStyle="1" w:styleId="9A4A27C53BC9490191E4E92F8C8C901F12">
    <w:name w:val="9A4A27C53BC9490191E4E92F8C8C901F12"/>
    <w:rsid w:val="001B02C1"/>
    <w:pPr>
      <w:widowControl w:val="0"/>
    </w:pPr>
    <w:rPr>
      <w:rFonts w:ascii="Times New Roman" w:hAnsi="Times New Roman"/>
    </w:rPr>
  </w:style>
  <w:style w:type="paragraph" w:customStyle="1" w:styleId="38B37CE379A2485884F184CEA04B9D0A12">
    <w:name w:val="38B37CE379A2485884F184CEA04B9D0A12"/>
    <w:rsid w:val="001B02C1"/>
    <w:pPr>
      <w:widowControl w:val="0"/>
    </w:pPr>
    <w:rPr>
      <w:rFonts w:ascii="Times New Roman" w:hAnsi="Times New Roman"/>
    </w:rPr>
  </w:style>
  <w:style w:type="paragraph" w:customStyle="1" w:styleId="3C1B35EDDDC946BFA3824C191940740A12">
    <w:name w:val="3C1B35EDDDC946BFA3824C191940740A12"/>
    <w:rsid w:val="001B02C1"/>
    <w:pPr>
      <w:widowControl w:val="0"/>
    </w:pPr>
    <w:rPr>
      <w:rFonts w:ascii="Times New Roman" w:hAnsi="Times New Roman"/>
    </w:rPr>
  </w:style>
  <w:style w:type="paragraph" w:customStyle="1" w:styleId="CB62E540D1F74019B09D8BC0456AE5E118">
    <w:name w:val="CB62E540D1F74019B09D8BC0456AE5E118"/>
    <w:rsid w:val="001B02C1"/>
    <w:pPr>
      <w:widowControl w:val="0"/>
    </w:pPr>
    <w:rPr>
      <w:rFonts w:ascii="Times New Roman" w:hAnsi="Times New Roman"/>
    </w:rPr>
  </w:style>
  <w:style w:type="paragraph" w:customStyle="1" w:styleId="F59A107A4B3D421394CA6297B6DF770E18">
    <w:name w:val="F59A107A4B3D421394CA6297B6DF770E18"/>
    <w:rsid w:val="001B02C1"/>
    <w:pPr>
      <w:widowControl w:val="0"/>
    </w:pPr>
    <w:rPr>
      <w:rFonts w:ascii="Times New Roman" w:hAnsi="Times New Roman"/>
    </w:rPr>
  </w:style>
  <w:style w:type="paragraph" w:customStyle="1" w:styleId="673B648FCC654213832BF76FE352082C18">
    <w:name w:val="673B648FCC654213832BF76FE352082C18"/>
    <w:rsid w:val="001B02C1"/>
    <w:pPr>
      <w:widowControl w:val="0"/>
    </w:pPr>
    <w:rPr>
      <w:rFonts w:ascii="Times New Roman" w:hAnsi="Times New Roman"/>
    </w:rPr>
  </w:style>
  <w:style w:type="paragraph" w:customStyle="1" w:styleId="21C6E174C4FC48AF80E525ABF75C4EE218">
    <w:name w:val="21C6E174C4FC48AF80E525ABF75C4EE218"/>
    <w:rsid w:val="001B02C1"/>
    <w:pPr>
      <w:widowControl w:val="0"/>
    </w:pPr>
    <w:rPr>
      <w:rFonts w:ascii="Times New Roman" w:hAnsi="Times New Roman"/>
    </w:rPr>
  </w:style>
  <w:style w:type="paragraph" w:customStyle="1" w:styleId="E78341192DCA44ECBDD62724C465FD2418">
    <w:name w:val="E78341192DCA44ECBDD62724C465FD2418"/>
    <w:rsid w:val="001B02C1"/>
    <w:pPr>
      <w:widowControl w:val="0"/>
    </w:pPr>
    <w:rPr>
      <w:rFonts w:ascii="Times New Roman" w:hAnsi="Times New Roman"/>
    </w:rPr>
  </w:style>
  <w:style w:type="paragraph" w:customStyle="1" w:styleId="A6AD028E4555479E91864ACA3AE01D4418">
    <w:name w:val="A6AD028E4555479E91864ACA3AE01D4418"/>
    <w:rsid w:val="001B02C1"/>
    <w:pPr>
      <w:widowControl w:val="0"/>
    </w:pPr>
    <w:rPr>
      <w:rFonts w:ascii="Times New Roman" w:hAnsi="Times New Roman"/>
    </w:rPr>
  </w:style>
  <w:style w:type="paragraph" w:customStyle="1" w:styleId="96D6D8263C064C4A98DD610781B0CD3B18">
    <w:name w:val="96D6D8263C064C4A98DD610781B0CD3B18"/>
    <w:rsid w:val="001B02C1"/>
    <w:pPr>
      <w:widowControl w:val="0"/>
    </w:pPr>
    <w:rPr>
      <w:rFonts w:ascii="Times New Roman" w:hAnsi="Times New Roman"/>
    </w:rPr>
  </w:style>
  <w:style w:type="paragraph" w:customStyle="1" w:styleId="7E7AA7A572DE4BA3BB259BBFBF55F01118">
    <w:name w:val="7E7AA7A572DE4BA3BB259BBFBF55F01118"/>
    <w:rsid w:val="001B02C1"/>
    <w:pPr>
      <w:widowControl w:val="0"/>
    </w:pPr>
    <w:rPr>
      <w:rFonts w:ascii="Times New Roman" w:hAnsi="Times New Roman"/>
    </w:rPr>
  </w:style>
  <w:style w:type="paragraph" w:customStyle="1" w:styleId="6314DEC489C14611845FEFA81AE98B1C1">
    <w:name w:val="6314DEC489C14611845FEFA81AE98B1C1"/>
    <w:rsid w:val="001B02C1"/>
    <w:pPr>
      <w:widowControl w:val="0"/>
    </w:pPr>
    <w:rPr>
      <w:rFonts w:ascii="Times New Roman" w:hAnsi="Times New Roman"/>
    </w:rPr>
  </w:style>
  <w:style w:type="paragraph" w:customStyle="1" w:styleId="4F5417EC92AF45CDBA1DA2998C5C675718">
    <w:name w:val="4F5417EC92AF45CDBA1DA2998C5C675718"/>
    <w:rsid w:val="001B02C1"/>
    <w:pPr>
      <w:widowControl w:val="0"/>
      <w:snapToGrid w:val="0"/>
    </w:pPr>
    <w:rPr>
      <w:rFonts w:ascii="Times New Roman" w:hAnsi="Times New Roman" w:cs="Times New Roman"/>
      <w:color w:val="385623" w:themeColor="accent6" w:themeShade="80"/>
      <w:u w:val="single"/>
    </w:rPr>
  </w:style>
  <w:style w:type="paragraph" w:customStyle="1" w:styleId="5987A4ED27724839B047FDCE72434BF918">
    <w:name w:val="5987A4ED27724839B047FDCE72434BF918"/>
    <w:rsid w:val="001B02C1"/>
    <w:pPr>
      <w:widowControl w:val="0"/>
    </w:pPr>
    <w:rPr>
      <w:rFonts w:ascii="Times New Roman" w:hAnsi="Times New Roman"/>
    </w:rPr>
  </w:style>
  <w:style w:type="paragraph" w:customStyle="1" w:styleId="975759B4D7CB4864BAF814132C67259218">
    <w:name w:val="975759B4D7CB4864BAF814132C67259218"/>
    <w:rsid w:val="001B02C1"/>
    <w:pPr>
      <w:widowControl w:val="0"/>
    </w:pPr>
    <w:rPr>
      <w:rFonts w:ascii="Times New Roman" w:hAnsi="Times New Roman"/>
    </w:rPr>
  </w:style>
  <w:style w:type="paragraph" w:customStyle="1" w:styleId="90F5C51218A445DCAAD6E605651D731A19">
    <w:name w:val="90F5C51218A445DCAAD6E605651D731A19"/>
    <w:rsid w:val="001B02C1"/>
    <w:pPr>
      <w:widowControl w:val="0"/>
    </w:pPr>
    <w:rPr>
      <w:rFonts w:ascii="Times New Roman" w:hAnsi="Times New Roman"/>
    </w:rPr>
  </w:style>
  <w:style w:type="paragraph" w:customStyle="1" w:styleId="D95FA8F8F13442B5A0C8C7FEC31BBEA119">
    <w:name w:val="D95FA8F8F13442B5A0C8C7FEC31BBEA119"/>
    <w:rsid w:val="001B02C1"/>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19">
    <w:name w:val="CD61C16F165548A383D363E7297A402919"/>
    <w:rsid w:val="001B02C1"/>
    <w:pPr>
      <w:widowControl w:val="0"/>
    </w:pPr>
    <w:rPr>
      <w:rFonts w:ascii="Times New Roman" w:hAnsi="Times New Roman"/>
    </w:rPr>
  </w:style>
  <w:style w:type="paragraph" w:customStyle="1" w:styleId="62FE56BBEB5C4FE0A205CACC5486E7FB19">
    <w:name w:val="62FE56BBEB5C4FE0A205CACC5486E7FB19"/>
    <w:rsid w:val="001B02C1"/>
    <w:pPr>
      <w:widowControl w:val="0"/>
      <w:snapToGrid w:val="0"/>
    </w:pPr>
    <w:rPr>
      <w:rFonts w:ascii="Times New Roman" w:hAnsi="Times New Roman" w:cs="Times New Roman"/>
      <w:color w:val="385623" w:themeColor="accent6" w:themeShade="80"/>
      <w:u w:val="single"/>
    </w:rPr>
  </w:style>
  <w:style w:type="paragraph" w:customStyle="1" w:styleId="0A2F8A45618A409FBA91FD11B0145D2B19">
    <w:name w:val="0A2F8A45618A409FBA91FD11B0145D2B19"/>
    <w:rsid w:val="001B02C1"/>
    <w:pPr>
      <w:widowControl w:val="0"/>
    </w:pPr>
    <w:rPr>
      <w:rFonts w:ascii="Times New Roman" w:hAnsi="Times New Roman"/>
    </w:rPr>
  </w:style>
  <w:style w:type="paragraph" w:customStyle="1" w:styleId="25CF133197DF4D4691435333C1FA608019">
    <w:name w:val="25CF133197DF4D4691435333C1FA608019"/>
    <w:rsid w:val="001B02C1"/>
    <w:pPr>
      <w:widowControl w:val="0"/>
    </w:pPr>
    <w:rPr>
      <w:rFonts w:ascii="Times New Roman" w:hAnsi="Times New Roman"/>
    </w:rPr>
  </w:style>
  <w:style w:type="paragraph" w:customStyle="1" w:styleId="A34C020A7B1A4C63920900CB9503246619">
    <w:name w:val="A34C020A7B1A4C63920900CB9503246619"/>
    <w:rsid w:val="001B02C1"/>
    <w:pPr>
      <w:widowControl w:val="0"/>
    </w:pPr>
    <w:rPr>
      <w:rFonts w:ascii="Times New Roman" w:hAnsi="Times New Roman"/>
    </w:rPr>
  </w:style>
  <w:style w:type="paragraph" w:customStyle="1" w:styleId="B1C1083556B1418680C2A9E6D03D7B5819">
    <w:name w:val="B1C1083556B1418680C2A9E6D03D7B5819"/>
    <w:rsid w:val="001B02C1"/>
    <w:pPr>
      <w:widowControl w:val="0"/>
    </w:pPr>
    <w:rPr>
      <w:rFonts w:ascii="Times New Roman" w:hAnsi="Times New Roman"/>
    </w:rPr>
  </w:style>
  <w:style w:type="paragraph" w:customStyle="1" w:styleId="C66926F32D424A849C58FC6B72207A3419">
    <w:name w:val="C66926F32D424A849C58FC6B72207A3419"/>
    <w:rsid w:val="001B02C1"/>
    <w:pPr>
      <w:widowControl w:val="0"/>
    </w:pPr>
    <w:rPr>
      <w:rFonts w:ascii="Times New Roman" w:hAnsi="Times New Roman"/>
    </w:rPr>
  </w:style>
  <w:style w:type="paragraph" w:customStyle="1" w:styleId="BCE160363B8748538AD30D23C63B5B3A19">
    <w:name w:val="BCE160363B8748538AD30D23C63B5B3A19"/>
    <w:rsid w:val="001B02C1"/>
    <w:pPr>
      <w:widowControl w:val="0"/>
    </w:pPr>
    <w:rPr>
      <w:rFonts w:ascii="Times New Roman" w:hAnsi="Times New Roman"/>
    </w:rPr>
  </w:style>
  <w:style w:type="paragraph" w:customStyle="1" w:styleId="A984E6E48F8E45FE8A543DE63FFF55AB17">
    <w:name w:val="A984E6E48F8E45FE8A543DE63FFF55AB17"/>
    <w:rsid w:val="001B02C1"/>
    <w:pPr>
      <w:widowControl w:val="0"/>
    </w:pPr>
    <w:rPr>
      <w:rFonts w:ascii="Times New Roman" w:hAnsi="Times New Roman"/>
    </w:rPr>
  </w:style>
  <w:style w:type="paragraph" w:customStyle="1" w:styleId="179EEF073DFE435188557E2FB1A56BEB17">
    <w:name w:val="179EEF073DFE435188557E2FB1A56BEB17"/>
    <w:rsid w:val="001B02C1"/>
    <w:pPr>
      <w:widowControl w:val="0"/>
    </w:pPr>
    <w:rPr>
      <w:rFonts w:ascii="Times New Roman" w:hAnsi="Times New Roman"/>
    </w:rPr>
  </w:style>
  <w:style w:type="paragraph" w:customStyle="1" w:styleId="A70DB4DFC81A4C609B095CDAABDD5C3417">
    <w:name w:val="A70DB4DFC81A4C609B095CDAABDD5C3417"/>
    <w:rsid w:val="001B02C1"/>
    <w:pPr>
      <w:widowControl w:val="0"/>
    </w:pPr>
    <w:rPr>
      <w:rFonts w:ascii="Times New Roman" w:hAnsi="Times New Roman"/>
    </w:rPr>
  </w:style>
  <w:style w:type="paragraph" w:customStyle="1" w:styleId="4D85A396E01B468EACE8F0C67D078BF617">
    <w:name w:val="4D85A396E01B468EACE8F0C67D078BF617"/>
    <w:rsid w:val="001B02C1"/>
    <w:pPr>
      <w:widowControl w:val="0"/>
    </w:pPr>
    <w:rPr>
      <w:rFonts w:ascii="Times New Roman" w:hAnsi="Times New Roman"/>
    </w:rPr>
  </w:style>
  <w:style w:type="paragraph" w:customStyle="1" w:styleId="58384F43FAE54B6FA82E22EC1F78023617">
    <w:name w:val="58384F43FAE54B6FA82E22EC1F78023617"/>
    <w:rsid w:val="001B02C1"/>
    <w:pPr>
      <w:widowControl w:val="0"/>
    </w:pPr>
    <w:rPr>
      <w:rFonts w:ascii="Times New Roman" w:hAnsi="Times New Roman"/>
    </w:rPr>
  </w:style>
  <w:style w:type="paragraph" w:customStyle="1" w:styleId="332E38CDCCE14E0FA7879C1CADB6800117">
    <w:name w:val="332E38CDCCE14E0FA7879C1CADB6800117"/>
    <w:rsid w:val="001B02C1"/>
    <w:pPr>
      <w:widowControl w:val="0"/>
    </w:pPr>
    <w:rPr>
      <w:rFonts w:ascii="Times New Roman" w:hAnsi="Times New Roman"/>
    </w:rPr>
  </w:style>
  <w:style w:type="paragraph" w:customStyle="1" w:styleId="43F0365785AD48DEA4CE8FC8056D274717">
    <w:name w:val="43F0365785AD48DEA4CE8FC8056D274717"/>
    <w:rsid w:val="001B02C1"/>
    <w:pPr>
      <w:widowControl w:val="0"/>
    </w:pPr>
    <w:rPr>
      <w:rFonts w:ascii="Times New Roman" w:hAnsi="Times New Roman"/>
    </w:rPr>
  </w:style>
  <w:style w:type="paragraph" w:customStyle="1" w:styleId="942270A6AD824A939D987CB40AEDCE7A13">
    <w:name w:val="942270A6AD824A939D987CB40AEDCE7A13"/>
    <w:rsid w:val="001B02C1"/>
    <w:pPr>
      <w:widowControl w:val="0"/>
      <w:ind w:left="480"/>
    </w:pPr>
    <w:rPr>
      <w:rFonts w:ascii="Times New Roman" w:hAnsi="Times New Roman"/>
    </w:rPr>
  </w:style>
  <w:style w:type="paragraph" w:customStyle="1" w:styleId="E217A1B300084FF383D642A16D76972213">
    <w:name w:val="E217A1B300084FF383D642A16D76972213"/>
    <w:rsid w:val="001B02C1"/>
    <w:pPr>
      <w:widowControl w:val="0"/>
      <w:ind w:left="480"/>
    </w:pPr>
    <w:rPr>
      <w:rFonts w:ascii="Times New Roman" w:hAnsi="Times New Roman"/>
    </w:rPr>
  </w:style>
  <w:style w:type="paragraph" w:customStyle="1" w:styleId="6518BA3A20BA47399AF4B8F78D81B83A13">
    <w:name w:val="6518BA3A20BA47399AF4B8F78D81B83A13"/>
    <w:rsid w:val="001B02C1"/>
    <w:pPr>
      <w:widowControl w:val="0"/>
      <w:ind w:left="480"/>
    </w:pPr>
    <w:rPr>
      <w:rFonts w:ascii="Times New Roman" w:hAnsi="Times New Roman"/>
    </w:rPr>
  </w:style>
  <w:style w:type="paragraph" w:customStyle="1" w:styleId="B14A2332A58B4261A8888B018F13BB5913">
    <w:name w:val="B14A2332A58B4261A8888B018F13BB5913"/>
    <w:rsid w:val="001B02C1"/>
    <w:pPr>
      <w:widowControl w:val="0"/>
      <w:ind w:left="480"/>
    </w:pPr>
    <w:rPr>
      <w:rFonts w:ascii="Times New Roman" w:hAnsi="Times New Roman"/>
    </w:rPr>
  </w:style>
  <w:style w:type="paragraph" w:customStyle="1" w:styleId="9A4A27C53BC9490191E4E92F8C8C901F13">
    <w:name w:val="9A4A27C53BC9490191E4E92F8C8C901F13"/>
    <w:rsid w:val="001B02C1"/>
    <w:pPr>
      <w:widowControl w:val="0"/>
    </w:pPr>
    <w:rPr>
      <w:rFonts w:ascii="Times New Roman" w:hAnsi="Times New Roman"/>
    </w:rPr>
  </w:style>
  <w:style w:type="paragraph" w:customStyle="1" w:styleId="38B37CE379A2485884F184CEA04B9D0A13">
    <w:name w:val="38B37CE379A2485884F184CEA04B9D0A13"/>
    <w:rsid w:val="001B02C1"/>
    <w:pPr>
      <w:widowControl w:val="0"/>
    </w:pPr>
    <w:rPr>
      <w:rFonts w:ascii="Times New Roman" w:hAnsi="Times New Roman"/>
    </w:rPr>
  </w:style>
  <w:style w:type="paragraph" w:customStyle="1" w:styleId="3C1B35EDDDC946BFA3824C191940740A13">
    <w:name w:val="3C1B35EDDDC946BFA3824C191940740A13"/>
    <w:rsid w:val="001B02C1"/>
    <w:pPr>
      <w:widowControl w:val="0"/>
    </w:pPr>
    <w:rPr>
      <w:rFonts w:ascii="Times New Roman" w:hAnsi="Times New Roman"/>
    </w:rPr>
  </w:style>
  <w:style w:type="paragraph" w:customStyle="1" w:styleId="CB62E540D1F74019B09D8BC0456AE5E119">
    <w:name w:val="CB62E540D1F74019B09D8BC0456AE5E119"/>
    <w:rsid w:val="001B02C1"/>
    <w:pPr>
      <w:widowControl w:val="0"/>
    </w:pPr>
    <w:rPr>
      <w:rFonts w:ascii="Times New Roman" w:hAnsi="Times New Roman"/>
    </w:rPr>
  </w:style>
  <w:style w:type="paragraph" w:customStyle="1" w:styleId="F59A107A4B3D421394CA6297B6DF770E19">
    <w:name w:val="F59A107A4B3D421394CA6297B6DF770E19"/>
    <w:rsid w:val="001B02C1"/>
    <w:pPr>
      <w:widowControl w:val="0"/>
    </w:pPr>
    <w:rPr>
      <w:rFonts w:ascii="Times New Roman" w:hAnsi="Times New Roman"/>
    </w:rPr>
  </w:style>
  <w:style w:type="paragraph" w:customStyle="1" w:styleId="673B648FCC654213832BF76FE352082C19">
    <w:name w:val="673B648FCC654213832BF76FE352082C19"/>
    <w:rsid w:val="001B02C1"/>
    <w:pPr>
      <w:widowControl w:val="0"/>
    </w:pPr>
    <w:rPr>
      <w:rFonts w:ascii="Times New Roman" w:hAnsi="Times New Roman"/>
    </w:rPr>
  </w:style>
  <w:style w:type="paragraph" w:customStyle="1" w:styleId="21C6E174C4FC48AF80E525ABF75C4EE219">
    <w:name w:val="21C6E174C4FC48AF80E525ABF75C4EE219"/>
    <w:rsid w:val="001B02C1"/>
    <w:pPr>
      <w:widowControl w:val="0"/>
    </w:pPr>
    <w:rPr>
      <w:rFonts w:ascii="Times New Roman" w:hAnsi="Times New Roman"/>
    </w:rPr>
  </w:style>
  <w:style w:type="paragraph" w:customStyle="1" w:styleId="E78341192DCA44ECBDD62724C465FD2419">
    <w:name w:val="E78341192DCA44ECBDD62724C465FD2419"/>
    <w:rsid w:val="001B02C1"/>
    <w:pPr>
      <w:widowControl w:val="0"/>
    </w:pPr>
    <w:rPr>
      <w:rFonts w:ascii="Times New Roman" w:hAnsi="Times New Roman"/>
    </w:rPr>
  </w:style>
  <w:style w:type="paragraph" w:customStyle="1" w:styleId="A6AD028E4555479E91864ACA3AE01D4419">
    <w:name w:val="A6AD028E4555479E91864ACA3AE01D4419"/>
    <w:rsid w:val="001B02C1"/>
    <w:pPr>
      <w:widowControl w:val="0"/>
    </w:pPr>
    <w:rPr>
      <w:rFonts w:ascii="Times New Roman" w:hAnsi="Times New Roman"/>
    </w:rPr>
  </w:style>
  <w:style w:type="paragraph" w:customStyle="1" w:styleId="96D6D8263C064C4A98DD610781B0CD3B19">
    <w:name w:val="96D6D8263C064C4A98DD610781B0CD3B19"/>
    <w:rsid w:val="001B02C1"/>
    <w:pPr>
      <w:widowControl w:val="0"/>
    </w:pPr>
    <w:rPr>
      <w:rFonts w:ascii="Times New Roman" w:hAnsi="Times New Roman"/>
    </w:rPr>
  </w:style>
  <w:style w:type="paragraph" w:customStyle="1" w:styleId="7E7AA7A572DE4BA3BB259BBFBF55F01119">
    <w:name w:val="7E7AA7A572DE4BA3BB259BBFBF55F01119"/>
    <w:rsid w:val="001B02C1"/>
    <w:pPr>
      <w:widowControl w:val="0"/>
    </w:pPr>
    <w:rPr>
      <w:rFonts w:ascii="Times New Roman" w:hAnsi="Times New Roman"/>
    </w:rPr>
  </w:style>
  <w:style w:type="paragraph" w:customStyle="1" w:styleId="6314DEC489C14611845FEFA81AE98B1C2">
    <w:name w:val="6314DEC489C14611845FEFA81AE98B1C2"/>
    <w:rsid w:val="001B02C1"/>
    <w:pPr>
      <w:widowControl w:val="0"/>
    </w:pPr>
    <w:rPr>
      <w:rFonts w:ascii="Times New Roman" w:hAnsi="Times New Roman"/>
    </w:rPr>
  </w:style>
  <w:style w:type="paragraph" w:customStyle="1" w:styleId="4F5417EC92AF45CDBA1DA2998C5C675719">
    <w:name w:val="4F5417EC92AF45CDBA1DA2998C5C675719"/>
    <w:rsid w:val="001B02C1"/>
    <w:pPr>
      <w:widowControl w:val="0"/>
      <w:snapToGrid w:val="0"/>
    </w:pPr>
    <w:rPr>
      <w:rFonts w:ascii="Times New Roman" w:hAnsi="Times New Roman" w:cs="Times New Roman"/>
      <w:color w:val="385623" w:themeColor="accent6" w:themeShade="80"/>
      <w:u w:val="single"/>
    </w:rPr>
  </w:style>
  <w:style w:type="paragraph" w:customStyle="1" w:styleId="5987A4ED27724839B047FDCE72434BF919">
    <w:name w:val="5987A4ED27724839B047FDCE72434BF919"/>
    <w:rsid w:val="001B02C1"/>
    <w:pPr>
      <w:widowControl w:val="0"/>
    </w:pPr>
    <w:rPr>
      <w:rFonts w:ascii="Times New Roman" w:hAnsi="Times New Roman"/>
    </w:rPr>
  </w:style>
  <w:style w:type="paragraph" w:customStyle="1" w:styleId="975759B4D7CB4864BAF814132C67259219">
    <w:name w:val="975759B4D7CB4864BAF814132C67259219"/>
    <w:rsid w:val="001B02C1"/>
    <w:pPr>
      <w:widowControl w:val="0"/>
    </w:pPr>
    <w:rPr>
      <w:rFonts w:ascii="Times New Roman" w:hAnsi="Times New Roman"/>
    </w:rPr>
  </w:style>
  <w:style w:type="paragraph" w:customStyle="1" w:styleId="2FD2345DD2CC497D98E6DDC8B351798E">
    <w:name w:val="2FD2345DD2CC497D98E6DDC8B351798E"/>
    <w:rsid w:val="00E542B6"/>
    <w:pPr>
      <w:widowControl w:val="0"/>
    </w:pPr>
  </w:style>
  <w:style w:type="paragraph" w:customStyle="1" w:styleId="C18EE8482B564688B13C32611978D362">
    <w:name w:val="C18EE8482B564688B13C32611978D362"/>
    <w:rsid w:val="00E542B6"/>
    <w:pPr>
      <w:widowControl w:val="0"/>
    </w:pPr>
  </w:style>
  <w:style w:type="paragraph" w:customStyle="1" w:styleId="6E7F38DDAE22466B87884EF740AA5D91">
    <w:name w:val="6E7F38DDAE22466B87884EF740AA5D91"/>
    <w:rsid w:val="00E542B6"/>
    <w:pPr>
      <w:widowControl w:val="0"/>
    </w:pPr>
  </w:style>
  <w:style w:type="paragraph" w:customStyle="1" w:styleId="6034181E50F045F8BD068B9B751824DF">
    <w:name w:val="6034181E50F045F8BD068B9B751824DF"/>
    <w:rsid w:val="00E542B6"/>
    <w:pPr>
      <w:widowControl w:val="0"/>
    </w:pPr>
  </w:style>
  <w:style w:type="paragraph" w:customStyle="1" w:styleId="2648EFFBBDD54EF29BFBE873C01109CA">
    <w:name w:val="2648EFFBBDD54EF29BFBE873C01109CA"/>
    <w:rsid w:val="00E542B6"/>
    <w:pPr>
      <w:widowControl w:val="0"/>
    </w:pPr>
  </w:style>
  <w:style w:type="paragraph" w:customStyle="1" w:styleId="DFC017C3B409448D880457EFA62EC96C">
    <w:name w:val="DFC017C3B409448D880457EFA62EC96C"/>
    <w:rsid w:val="00E542B6"/>
    <w:pPr>
      <w:widowControl w:val="0"/>
    </w:pPr>
  </w:style>
  <w:style w:type="paragraph" w:customStyle="1" w:styleId="FF95FE7FF368449881F4EA002472543A">
    <w:name w:val="FF95FE7FF368449881F4EA002472543A"/>
    <w:rsid w:val="00E542B6"/>
    <w:pPr>
      <w:widowControl w:val="0"/>
    </w:pPr>
  </w:style>
  <w:style w:type="paragraph" w:customStyle="1" w:styleId="A9BB8AC020664257A4BECDBB948F3FE4">
    <w:name w:val="A9BB8AC020664257A4BECDBB948F3FE4"/>
    <w:rsid w:val="00E542B6"/>
    <w:pPr>
      <w:widowControl w:val="0"/>
    </w:pPr>
  </w:style>
  <w:style w:type="paragraph" w:customStyle="1" w:styleId="0B429A7B094E4556990ADBAC2EE07BEB">
    <w:name w:val="0B429A7B094E4556990ADBAC2EE07BEB"/>
    <w:rsid w:val="00E542B6"/>
    <w:pPr>
      <w:widowControl w:val="0"/>
    </w:pPr>
  </w:style>
  <w:style w:type="paragraph" w:customStyle="1" w:styleId="915366945E2445749BE882B35AFBCA2D">
    <w:name w:val="915366945E2445749BE882B35AFBCA2D"/>
    <w:rsid w:val="00E542B6"/>
    <w:pPr>
      <w:widowControl w:val="0"/>
    </w:pPr>
  </w:style>
  <w:style w:type="paragraph" w:customStyle="1" w:styleId="9C49B0B27D184929B7C52617AB38FA4D">
    <w:name w:val="9C49B0B27D184929B7C52617AB38FA4D"/>
    <w:rsid w:val="00E542B6"/>
    <w:pPr>
      <w:widowControl w:val="0"/>
    </w:pPr>
  </w:style>
  <w:style w:type="paragraph" w:customStyle="1" w:styleId="D76A223F5CB74FADB3CB506C263B0CF7">
    <w:name w:val="D76A223F5CB74FADB3CB506C263B0CF7"/>
    <w:rsid w:val="00E542B6"/>
    <w:pPr>
      <w:widowControl w:val="0"/>
    </w:pPr>
  </w:style>
  <w:style w:type="paragraph" w:customStyle="1" w:styleId="90F5C51218A445DCAAD6E605651D731A20">
    <w:name w:val="90F5C51218A445DCAAD6E605651D731A20"/>
    <w:rsid w:val="00E542B6"/>
    <w:pPr>
      <w:widowControl w:val="0"/>
    </w:pPr>
    <w:rPr>
      <w:rFonts w:ascii="Times New Roman" w:hAnsi="Times New Roman"/>
    </w:rPr>
  </w:style>
  <w:style w:type="paragraph" w:customStyle="1" w:styleId="D95FA8F8F13442B5A0C8C7FEC31BBEA120">
    <w:name w:val="D95FA8F8F13442B5A0C8C7FEC31BBEA120"/>
    <w:rsid w:val="00E542B6"/>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0">
    <w:name w:val="CD61C16F165548A383D363E7297A402920"/>
    <w:rsid w:val="00E542B6"/>
    <w:pPr>
      <w:widowControl w:val="0"/>
    </w:pPr>
    <w:rPr>
      <w:rFonts w:ascii="Times New Roman" w:hAnsi="Times New Roman"/>
    </w:rPr>
  </w:style>
  <w:style w:type="paragraph" w:customStyle="1" w:styleId="62FE56BBEB5C4FE0A205CACC5486E7FB20">
    <w:name w:val="62FE56BBEB5C4FE0A205CACC5486E7FB20"/>
    <w:rsid w:val="00E542B6"/>
    <w:pPr>
      <w:widowControl w:val="0"/>
      <w:snapToGrid w:val="0"/>
    </w:pPr>
    <w:rPr>
      <w:rFonts w:ascii="Times New Roman" w:hAnsi="Times New Roman" w:cs="Times New Roman"/>
      <w:color w:val="385623" w:themeColor="accent6" w:themeShade="80"/>
      <w:u w:val="single"/>
    </w:rPr>
  </w:style>
  <w:style w:type="paragraph" w:customStyle="1" w:styleId="0A2F8A45618A409FBA91FD11B0145D2B20">
    <w:name w:val="0A2F8A45618A409FBA91FD11B0145D2B20"/>
    <w:rsid w:val="00E542B6"/>
    <w:pPr>
      <w:widowControl w:val="0"/>
    </w:pPr>
    <w:rPr>
      <w:rFonts w:ascii="Times New Roman" w:hAnsi="Times New Roman"/>
    </w:rPr>
  </w:style>
  <w:style w:type="paragraph" w:customStyle="1" w:styleId="25CF133197DF4D4691435333C1FA608020">
    <w:name w:val="25CF133197DF4D4691435333C1FA608020"/>
    <w:rsid w:val="00E542B6"/>
    <w:pPr>
      <w:widowControl w:val="0"/>
    </w:pPr>
    <w:rPr>
      <w:rFonts w:ascii="Times New Roman" w:hAnsi="Times New Roman"/>
    </w:rPr>
  </w:style>
  <w:style w:type="paragraph" w:customStyle="1" w:styleId="A34C020A7B1A4C63920900CB9503246620">
    <w:name w:val="A34C020A7B1A4C63920900CB9503246620"/>
    <w:rsid w:val="00E542B6"/>
    <w:pPr>
      <w:widowControl w:val="0"/>
    </w:pPr>
    <w:rPr>
      <w:rFonts w:ascii="Times New Roman" w:hAnsi="Times New Roman"/>
    </w:rPr>
  </w:style>
  <w:style w:type="paragraph" w:customStyle="1" w:styleId="B1C1083556B1418680C2A9E6D03D7B5820">
    <w:name w:val="B1C1083556B1418680C2A9E6D03D7B5820"/>
    <w:rsid w:val="00E542B6"/>
    <w:pPr>
      <w:widowControl w:val="0"/>
    </w:pPr>
    <w:rPr>
      <w:rFonts w:ascii="Times New Roman" w:hAnsi="Times New Roman"/>
    </w:rPr>
  </w:style>
  <w:style w:type="paragraph" w:customStyle="1" w:styleId="C66926F32D424A849C58FC6B72207A3420">
    <w:name w:val="C66926F32D424A849C58FC6B72207A3420"/>
    <w:rsid w:val="00E542B6"/>
    <w:pPr>
      <w:widowControl w:val="0"/>
    </w:pPr>
    <w:rPr>
      <w:rFonts w:ascii="Times New Roman" w:hAnsi="Times New Roman"/>
    </w:rPr>
  </w:style>
  <w:style w:type="paragraph" w:customStyle="1" w:styleId="BCE160363B8748538AD30D23C63B5B3A20">
    <w:name w:val="BCE160363B8748538AD30D23C63B5B3A20"/>
    <w:rsid w:val="00E542B6"/>
    <w:pPr>
      <w:widowControl w:val="0"/>
    </w:pPr>
    <w:rPr>
      <w:rFonts w:ascii="Times New Roman" w:hAnsi="Times New Roman"/>
    </w:rPr>
  </w:style>
  <w:style w:type="paragraph" w:customStyle="1" w:styleId="A984E6E48F8E45FE8A543DE63FFF55AB18">
    <w:name w:val="A984E6E48F8E45FE8A543DE63FFF55AB18"/>
    <w:rsid w:val="00E542B6"/>
    <w:pPr>
      <w:widowControl w:val="0"/>
    </w:pPr>
    <w:rPr>
      <w:rFonts w:ascii="Times New Roman" w:hAnsi="Times New Roman"/>
    </w:rPr>
  </w:style>
  <w:style w:type="paragraph" w:customStyle="1" w:styleId="179EEF073DFE435188557E2FB1A56BEB18">
    <w:name w:val="179EEF073DFE435188557E2FB1A56BEB18"/>
    <w:rsid w:val="00E542B6"/>
    <w:pPr>
      <w:widowControl w:val="0"/>
    </w:pPr>
    <w:rPr>
      <w:rFonts w:ascii="Times New Roman" w:hAnsi="Times New Roman"/>
    </w:rPr>
  </w:style>
  <w:style w:type="paragraph" w:customStyle="1" w:styleId="2FD2345DD2CC497D98E6DDC8B351798E1">
    <w:name w:val="2FD2345DD2CC497D98E6DDC8B351798E1"/>
    <w:rsid w:val="00E542B6"/>
    <w:pPr>
      <w:widowControl w:val="0"/>
    </w:pPr>
    <w:rPr>
      <w:rFonts w:ascii="Times New Roman" w:hAnsi="Times New Roman"/>
    </w:rPr>
  </w:style>
  <w:style w:type="paragraph" w:customStyle="1" w:styleId="C18EE8482B564688B13C32611978D3621">
    <w:name w:val="C18EE8482B564688B13C32611978D3621"/>
    <w:rsid w:val="00E542B6"/>
    <w:pPr>
      <w:widowControl w:val="0"/>
    </w:pPr>
    <w:rPr>
      <w:rFonts w:ascii="Times New Roman" w:hAnsi="Times New Roman"/>
    </w:rPr>
  </w:style>
  <w:style w:type="paragraph" w:customStyle="1" w:styleId="6E7F38DDAE22466B87884EF740AA5D911">
    <w:name w:val="6E7F38DDAE22466B87884EF740AA5D911"/>
    <w:rsid w:val="00E542B6"/>
    <w:pPr>
      <w:widowControl w:val="0"/>
    </w:pPr>
    <w:rPr>
      <w:rFonts w:ascii="Times New Roman" w:hAnsi="Times New Roman"/>
    </w:rPr>
  </w:style>
  <w:style w:type="paragraph" w:customStyle="1" w:styleId="6034181E50F045F8BD068B9B751824DF1">
    <w:name w:val="6034181E50F045F8BD068B9B751824DF1"/>
    <w:rsid w:val="00E542B6"/>
    <w:pPr>
      <w:widowControl w:val="0"/>
    </w:pPr>
    <w:rPr>
      <w:rFonts w:ascii="Times New Roman" w:hAnsi="Times New Roman"/>
    </w:rPr>
  </w:style>
  <w:style w:type="paragraph" w:customStyle="1" w:styleId="A70DB4DFC81A4C609B095CDAABDD5C3418">
    <w:name w:val="A70DB4DFC81A4C609B095CDAABDD5C3418"/>
    <w:rsid w:val="00E542B6"/>
    <w:pPr>
      <w:widowControl w:val="0"/>
    </w:pPr>
    <w:rPr>
      <w:rFonts w:ascii="Times New Roman" w:hAnsi="Times New Roman"/>
    </w:rPr>
  </w:style>
  <w:style w:type="paragraph" w:customStyle="1" w:styleId="2648EFFBBDD54EF29BFBE873C01109CA1">
    <w:name w:val="2648EFFBBDD54EF29BFBE873C01109CA1"/>
    <w:rsid w:val="00E542B6"/>
    <w:pPr>
      <w:widowControl w:val="0"/>
    </w:pPr>
    <w:rPr>
      <w:rFonts w:ascii="Times New Roman" w:hAnsi="Times New Roman"/>
    </w:rPr>
  </w:style>
  <w:style w:type="paragraph" w:customStyle="1" w:styleId="915366945E2445749BE882B35AFBCA2D1">
    <w:name w:val="915366945E2445749BE882B35AFBCA2D1"/>
    <w:rsid w:val="00E542B6"/>
    <w:pPr>
      <w:widowControl w:val="0"/>
    </w:pPr>
    <w:rPr>
      <w:rFonts w:ascii="Times New Roman" w:hAnsi="Times New Roman"/>
    </w:rPr>
  </w:style>
  <w:style w:type="paragraph" w:customStyle="1" w:styleId="D76A223F5CB74FADB3CB506C263B0CF71">
    <w:name w:val="D76A223F5CB74FADB3CB506C263B0CF71"/>
    <w:rsid w:val="00E542B6"/>
    <w:pPr>
      <w:widowControl w:val="0"/>
    </w:pPr>
    <w:rPr>
      <w:rFonts w:ascii="Times New Roman" w:hAnsi="Times New Roman"/>
    </w:rPr>
  </w:style>
  <w:style w:type="paragraph" w:customStyle="1" w:styleId="43F0365785AD48DEA4CE8FC8056D274718">
    <w:name w:val="43F0365785AD48DEA4CE8FC8056D274718"/>
    <w:rsid w:val="00E542B6"/>
    <w:pPr>
      <w:widowControl w:val="0"/>
    </w:pPr>
    <w:rPr>
      <w:rFonts w:ascii="Times New Roman" w:hAnsi="Times New Roman"/>
    </w:rPr>
  </w:style>
  <w:style w:type="paragraph" w:customStyle="1" w:styleId="942270A6AD824A939D987CB40AEDCE7A14">
    <w:name w:val="942270A6AD824A939D987CB40AEDCE7A14"/>
    <w:rsid w:val="00E542B6"/>
    <w:pPr>
      <w:widowControl w:val="0"/>
      <w:ind w:left="480"/>
    </w:pPr>
    <w:rPr>
      <w:rFonts w:ascii="Times New Roman" w:hAnsi="Times New Roman"/>
    </w:rPr>
  </w:style>
  <w:style w:type="paragraph" w:customStyle="1" w:styleId="E217A1B300084FF383D642A16D76972214">
    <w:name w:val="E217A1B300084FF383D642A16D76972214"/>
    <w:rsid w:val="00E542B6"/>
    <w:pPr>
      <w:widowControl w:val="0"/>
      <w:ind w:left="480"/>
    </w:pPr>
    <w:rPr>
      <w:rFonts w:ascii="Times New Roman" w:hAnsi="Times New Roman"/>
    </w:rPr>
  </w:style>
  <w:style w:type="paragraph" w:customStyle="1" w:styleId="6518BA3A20BA47399AF4B8F78D81B83A14">
    <w:name w:val="6518BA3A20BA47399AF4B8F78D81B83A14"/>
    <w:rsid w:val="00E542B6"/>
    <w:pPr>
      <w:widowControl w:val="0"/>
      <w:ind w:left="480"/>
    </w:pPr>
    <w:rPr>
      <w:rFonts w:ascii="Times New Roman" w:hAnsi="Times New Roman"/>
    </w:rPr>
  </w:style>
  <w:style w:type="paragraph" w:customStyle="1" w:styleId="B14A2332A58B4261A8888B018F13BB5914">
    <w:name w:val="B14A2332A58B4261A8888B018F13BB5914"/>
    <w:rsid w:val="00E542B6"/>
    <w:pPr>
      <w:widowControl w:val="0"/>
      <w:ind w:left="480"/>
    </w:pPr>
    <w:rPr>
      <w:rFonts w:ascii="Times New Roman" w:hAnsi="Times New Roman"/>
    </w:rPr>
  </w:style>
  <w:style w:type="paragraph" w:customStyle="1" w:styleId="9A4A27C53BC9490191E4E92F8C8C901F14">
    <w:name w:val="9A4A27C53BC9490191E4E92F8C8C901F14"/>
    <w:rsid w:val="00E542B6"/>
    <w:pPr>
      <w:widowControl w:val="0"/>
    </w:pPr>
    <w:rPr>
      <w:rFonts w:ascii="Times New Roman" w:hAnsi="Times New Roman"/>
    </w:rPr>
  </w:style>
  <w:style w:type="paragraph" w:customStyle="1" w:styleId="38B37CE379A2485884F184CEA04B9D0A14">
    <w:name w:val="38B37CE379A2485884F184CEA04B9D0A14"/>
    <w:rsid w:val="00E542B6"/>
    <w:pPr>
      <w:widowControl w:val="0"/>
    </w:pPr>
    <w:rPr>
      <w:rFonts w:ascii="Times New Roman" w:hAnsi="Times New Roman"/>
    </w:rPr>
  </w:style>
  <w:style w:type="paragraph" w:customStyle="1" w:styleId="3C1B35EDDDC946BFA3824C191940740A14">
    <w:name w:val="3C1B35EDDDC946BFA3824C191940740A14"/>
    <w:rsid w:val="00E542B6"/>
    <w:pPr>
      <w:widowControl w:val="0"/>
    </w:pPr>
    <w:rPr>
      <w:rFonts w:ascii="Times New Roman" w:hAnsi="Times New Roman"/>
    </w:rPr>
  </w:style>
  <w:style w:type="paragraph" w:customStyle="1" w:styleId="CB62E540D1F74019B09D8BC0456AE5E120">
    <w:name w:val="CB62E540D1F74019B09D8BC0456AE5E120"/>
    <w:rsid w:val="00E542B6"/>
    <w:pPr>
      <w:widowControl w:val="0"/>
    </w:pPr>
    <w:rPr>
      <w:rFonts w:ascii="Times New Roman" w:hAnsi="Times New Roman"/>
    </w:rPr>
  </w:style>
  <w:style w:type="paragraph" w:customStyle="1" w:styleId="F59A107A4B3D421394CA6297B6DF770E20">
    <w:name w:val="F59A107A4B3D421394CA6297B6DF770E20"/>
    <w:rsid w:val="00E542B6"/>
    <w:pPr>
      <w:widowControl w:val="0"/>
    </w:pPr>
    <w:rPr>
      <w:rFonts w:ascii="Times New Roman" w:hAnsi="Times New Roman"/>
    </w:rPr>
  </w:style>
  <w:style w:type="paragraph" w:customStyle="1" w:styleId="673B648FCC654213832BF76FE352082C20">
    <w:name w:val="673B648FCC654213832BF76FE352082C20"/>
    <w:rsid w:val="00E542B6"/>
    <w:pPr>
      <w:widowControl w:val="0"/>
    </w:pPr>
    <w:rPr>
      <w:rFonts w:ascii="Times New Roman" w:hAnsi="Times New Roman"/>
    </w:rPr>
  </w:style>
  <w:style w:type="paragraph" w:customStyle="1" w:styleId="21C6E174C4FC48AF80E525ABF75C4EE220">
    <w:name w:val="21C6E174C4FC48AF80E525ABF75C4EE220"/>
    <w:rsid w:val="00E542B6"/>
    <w:pPr>
      <w:widowControl w:val="0"/>
    </w:pPr>
    <w:rPr>
      <w:rFonts w:ascii="Times New Roman" w:hAnsi="Times New Roman"/>
    </w:rPr>
  </w:style>
  <w:style w:type="paragraph" w:customStyle="1" w:styleId="E78341192DCA44ECBDD62724C465FD2420">
    <w:name w:val="E78341192DCA44ECBDD62724C465FD2420"/>
    <w:rsid w:val="00E542B6"/>
    <w:pPr>
      <w:widowControl w:val="0"/>
    </w:pPr>
    <w:rPr>
      <w:rFonts w:ascii="Times New Roman" w:hAnsi="Times New Roman"/>
    </w:rPr>
  </w:style>
  <w:style w:type="paragraph" w:customStyle="1" w:styleId="A6AD028E4555479E91864ACA3AE01D4420">
    <w:name w:val="A6AD028E4555479E91864ACA3AE01D4420"/>
    <w:rsid w:val="00E542B6"/>
    <w:pPr>
      <w:widowControl w:val="0"/>
    </w:pPr>
    <w:rPr>
      <w:rFonts w:ascii="Times New Roman" w:hAnsi="Times New Roman"/>
    </w:rPr>
  </w:style>
  <w:style w:type="paragraph" w:customStyle="1" w:styleId="96D6D8263C064C4A98DD610781B0CD3B20">
    <w:name w:val="96D6D8263C064C4A98DD610781B0CD3B20"/>
    <w:rsid w:val="00E542B6"/>
    <w:pPr>
      <w:widowControl w:val="0"/>
    </w:pPr>
    <w:rPr>
      <w:rFonts w:ascii="Times New Roman" w:hAnsi="Times New Roman"/>
    </w:rPr>
  </w:style>
  <w:style w:type="paragraph" w:customStyle="1" w:styleId="7E7AA7A572DE4BA3BB259BBFBF55F01120">
    <w:name w:val="7E7AA7A572DE4BA3BB259BBFBF55F01120"/>
    <w:rsid w:val="00E542B6"/>
    <w:pPr>
      <w:widowControl w:val="0"/>
    </w:pPr>
    <w:rPr>
      <w:rFonts w:ascii="Times New Roman" w:hAnsi="Times New Roman"/>
    </w:rPr>
  </w:style>
  <w:style w:type="paragraph" w:customStyle="1" w:styleId="6314DEC489C14611845FEFA81AE98B1C3">
    <w:name w:val="6314DEC489C14611845FEFA81AE98B1C3"/>
    <w:rsid w:val="00E542B6"/>
    <w:pPr>
      <w:widowControl w:val="0"/>
    </w:pPr>
    <w:rPr>
      <w:rFonts w:ascii="Times New Roman" w:hAnsi="Times New Roman"/>
    </w:rPr>
  </w:style>
  <w:style w:type="paragraph" w:customStyle="1" w:styleId="4F5417EC92AF45CDBA1DA2998C5C675720">
    <w:name w:val="4F5417EC92AF45CDBA1DA2998C5C675720"/>
    <w:rsid w:val="00E542B6"/>
    <w:pPr>
      <w:widowControl w:val="0"/>
      <w:snapToGrid w:val="0"/>
    </w:pPr>
    <w:rPr>
      <w:rFonts w:ascii="Times New Roman" w:hAnsi="Times New Roman" w:cs="Times New Roman"/>
      <w:color w:val="385623" w:themeColor="accent6" w:themeShade="80"/>
      <w:u w:val="single"/>
    </w:rPr>
  </w:style>
  <w:style w:type="paragraph" w:customStyle="1" w:styleId="5987A4ED27724839B047FDCE72434BF920">
    <w:name w:val="5987A4ED27724839B047FDCE72434BF920"/>
    <w:rsid w:val="00E542B6"/>
    <w:pPr>
      <w:widowControl w:val="0"/>
    </w:pPr>
    <w:rPr>
      <w:rFonts w:ascii="Times New Roman" w:hAnsi="Times New Roman"/>
    </w:rPr>
  </w:style>
  <w:style w:type="paragraph" w:customStyle="1" w:styleId="975759B4D7CB4864BAF814132C67259220">
    <w:name w:val="975759B4D7CB4864BAF814132C67259220"/>
    <w:rsid w:val="00E542B6"/>
    <w:pPr>
      <w:widowControl w:val="0"/>
    </w:pPr>
    <w:rPr>
      <w:rFonts w:ascii="Times New Roman" w:hAnsi="Times New Roman"/>
    </w:rPr>
  </w:style>
  <w:style w:type="paragraph" w:customStyle="1" w:styleId="F135967FCAE8439B8C8AF86513B03207">
    <w:name w:val="F135967FCAE8439B8C8AF86513B03207"/>
    <w:rsid w:val="00E542B6"/>
    <w:pPr>
      <w:widowControl w:val="0"/>
    </w:pPr>
  </w:style>
  <w:style w:type="paragraph" w:customStyle="1" w:styleId="976A50A95580411EB48907A3D4FFC8D6">
    <w:name w:val="976A50A95580411EB48907A3D4FFC8D6"/>
    <w:rsid w:val="00E542B6"/>
    <w:pPr>
      <w:widowControl w:val="0"/>
    </w:pPr>
  </w:style>
  <w:style w:type="paragraph" w:customStyle="1" w:styleId="38B60A637DD440B5A254D1CFD61BCC82">
    <w:name w:val="38B60A637DD440B5A254D1CFD61BCC82"/>
    <w:rsid w:val="00E73AF3"/>
    <w:pPr>
      <w:widowControl w:val="0"/>
    </w:pPr>
  </w:style>
  <w:style w:type="paragraph" w:customStyle="1" w:styleId="90F5C51218A445DCAAD6E605651D731A21">
    <w:name w:val="90F5C51218A445DCAAD6E605651D731A21"/>
    <w:rsid w:val="00E73AF3"/>
    <w:pPr>
      <w:widowControl w:val="0"/>
    </w:pPr>
    <w:rPr>
      <w:rFonts w:ascii="Times New Roman" w:hAnsi="Times New Roman"/>
    </w:rPr>
  </w:style>
  <w:style w:type="paragraph" w:customStyle="1" w:styleId="D95FA8F8F13442B5A0C8C7FEC31BBEA121">
    <w:name w:val="D95FA8F8F13442B5A0C8C7FEC31BBEA121"/>
    <w:rsid w:val="00E73AF3"/>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1">
    <w:name w:val="CD61C16F165548A383D363E7297A402921"/>
    <w:rsid w:val="00E73AF3"/>
    <w:pPr>
      <w:widowControl w:val="0"/>
    </w:pPr>
    <w:rPr>
      <w:rFonts w:ascii="Times New Roman" w:hAnsi="Times New Roman"/>
    </w:rPr>
  </w:style>
  <w:style w:type="paragraph" w:customStyle="1" w:styleId="62FE56BBEB5C4FE0A205CACC5486E7FB21">
    <w:name w:val="62FE56BBEB5C4FE0A205CACC5486E7FB21"/>
    <w:rsid w:val="00E73AF3"/>
    <w:pPr>
      <w:widowControl w:val="0"/>
      <w:snapToGrid w:val="0"/>
    </w:pPr>
    <w:rPr>
      <w:rFonts w:ascii="Times New Roman" w:hAnsi="Times New Roman" w:cs="Times New Roman"/>
      <w:color w:val="385623" w:themeColor="accent6" w:themeShade="80"/>
      <w:u w:val="single"/>
    </w:rPr>
  </w:style>
  <w:style w:type="paragraph" w:customStyle="1" w:styleId="0A2F8A45618A409FBA91FD11B0145D2B21">
    <w:name w:val="0A2F8A45618A409FBA91FD11B0145D2B21"/>
    <w:rsid w:val="00E73AF3"/>
    <w:pPr>
      <w:widowControl w:val="0"/>
    </w:pPr>
    <w:rPr>
      <w:rFonts w:ascii="Times New Roman" w:hAnsi="Times New Roman"/>
    </w:rPr>
  </w:style>
  <w:style w:type="paragraph" w:customStyle="1" w:styleId="25CF133197DF4D4691435333C1FA608021">
    <w:name w:val="25CF133197DF4D4691435333C1FA608021"/>
    <w:rsid w:val="00E73AF3"/>
    <w:pPr>
      <w:widowControl w:val="0"/>
    </w:pPr>
    <w:rPr>
      <w:rFonts w:ascii="Times New Roman" w:hAnsi="Times New Roman"/>
    </w:rPr>
  </w:style>
  <w:style w:type="paragraph" w:customStyle="1" w:styleId="A34C020A7B1A4C63920900CB9503246621">
    <w:name w:val="A34C020A7B1A4C63920900CB9503246621"/>
    <w:rsid w:val="00E73AF3"/>
    <w:pPr>
      <w:widowControl w:val="0"/>
    </w:pPr>
    <w:rPr>
      <w:rFonts w:ascii="Times New Roman" w:hAnsi="Times New Roman"/>
    </w:rPr>
  </w:style>
  <w:style w:type="paragraph" w:customStyle="1" w:styleId="B1C1083556B1418680C2A9E6D03D7B5821">
    <w:name w:val="B1C1083556B1418680C2A9E6D03D7B5821"/>
    <w:rsid w:val="00E73AF3"/>
    <w:pPr>
      <w:widowControl w:val="0"/>
    </w:pPr>
    <w:rPr>
      <w:rFonts w:ascii="Times New Roman" w:hAnsi="Times New Roman"/>
    </w:rPr>
  </w:style>
  <w:style w:type="paragraph" w:customStyle="1" w:styleId="38B60A637DD440B5A254D1CFD61BCC821">
    <w:name w:val="38B60A637DD440B5A254D1CFD61BCC821"/>
    <w:rsid w:val="00E73AF3"/>
    <w:pPr>
      <w:widowControl w:val="0"/>
    </w:pPr>
    <w:rPr>
      <w:rFonts w:ascii="Times New Roman" w:hAnsi="Times New Roman"/>
    </w:rPr>
  </w:style>
  <w:style w:type="paragraph" w:customStyle="1" w:styleId="C66926F32D424A849C58FC6B72207A3421">
    <w:name w:val="C66926F32D424A849C58FC6B72207A3421"/>
    <w:rsid w:val="00E73AF3"/>
    <w:pPr>
      <w:widowControl w:val="0"/>
    </w:pPr>
    <w:rPr>
      <w:rFonts w:ascii="Times New Roman" w:hAnsi="Times New Roman"/>
    </w:rPr>
  </w:style>
  <w:style w:type="paragraph" w:customStyle="1" w:styleId="BCE160363B8748538AD30D23C63B5B3A21">
    <w:name w:val="BCE160363B8748538AD30D23C63B5B3A21"/>
    <w:rsid w:val="00E73AF3"/>
    <w:pPr>
      <w:widowControl w:val="0"/>
    </w:pPr>
    <w:rPr>
      <w:rFonts w:ascii="Times New Roman" w:hAnsi="Times New Roman"/>
    </w:rPr>
  </w:style>
  <w:style w:type="paragraph" w:customStyle="1" w:styleId="A984E6E48F8E45FE8A543DE63FFF55AB19">
    <w:name w:val="A984E6E48F8E45FE8A543DE63FFF55AB19"/>
    <w:rsid w:val="00E73AF3"/>
    <w:pPr>
      <w:widowControl w:val="0"/>
    </w:pPr>
    <w:rPr>
      <w:rFonts w:ascii="Times New Roman" w:hAnsi="Times New Roman"/>
    </w:rPr>
  </w:style>
  <w:style w:type="paragraph" w:customStyle="1" w:styleId="179EEF073DFE435188557E2FB1A56BEB19">
    <w:name w:val="179EEF073DFE435188557E2FB1A56BEB19"/>
    <w:rsid w:val="00E73AF3"/>
    <w:pPr>
      <w:widowControl w:val="0"/>
    </w:pPr>
    <w:rPr>
      <w:rFonts w:ascii="Times New Roman" w:hAnsi="Times New Roman"/>
    </w:rPr>
  </w:style>
  <w:style w:type="paragraph" w:customStyle="1" w:styleId="2FD2345DD2CC497D98E6DDC8B351798E2">
    <w:name w:val="2FD2345DD2CC497D98E6DDC8B351798E2"/>
    <w:rsid w:val="00E73AF3"/>
    <w:pPr>
      <w:widowControl w:val="0"/>
    </w:pPr>
    <w:rPr>
      <w:rFonts w:ascii="Times New Roman" w:hAnsi="Times New Roman"/>
    </w:rPr>
  </w:style>
  <w:style w:type="paragraph" w:customStyle="1" w:styleId="C18EE8482B564688B13C32611978D3622">
    <w:name w:val="C18EE8482B564688B13C32611978D3622"/>
    <w:rsid w:val="00E73AF3"/>
    <w:pPr>
      <w:widowControl w:val="0"/>
    </w:pPr>
    <w:rPr>
      <w:rFonts w:ascii="Times New Roman" w:hAnsi="Times New Roman"/>
    </w:rPr>
  </w:style>
  <w:style w:type="paragraph" w:customStyle="1" w:styleId="6E7F38DDAE22466B87884EF740AA5D912">
    <w:name w:val="6E7F38DDAE22466B87884EF740AA5D912"/>
    <w:rsid w:val="00E73AF3"/>
    <w:pPr>
      <w:widowControl w:val="0"/>
    </w:pPr>
    <w:rPr>
      <w:rFonts w:ascii="Times New Roman" w:hAnsi="Times New Roman"/>
    </w:rPr>
  </w:style>
  <w:style w:type="paragraph" w:customStyle="1" w:styleId="6034181E50F045F8BD068B9B751824DF2">
    <w:name w:val="6034181E50F045F8BD068B9B751824DF2"/>
    <w:rsid w:val="00E73AF3"/>
    <w:pPr>
      <w:widowControl w:val="0"/>
    </w:pPr>
    <w:rPr>
      <w:rFonts w:ascii="Times New Roman" w:hAnsi="Times New Roman"/>
    </w:rPr>
  </w:style>
  <w:style w:type="paragraph" w:customStyle="1" w:styleId="2648EFFBBDD54EF29BFBE873C01109CA2">
    <w:name w:val="2648EFFBBDD54EF29BFBE873C01109CA2"/>
    <w:rsid w:val="00E73AF3"/>
    <w:pPr>
      <w:widowControl w:val="0"/>
    </w:pPr>
    <w:rPr>
      <w:rFonts w:ascii="Times New Roman" w:hAnsi="Times New Roman"/>
    </w:rPr>
  </w:style>
  <w:style w:type="paragraph" w:customStyle="1" w:styleId="D76A223F5CB74FADB3CB506C263B0CF72">
    <w:name w:val="D76A223F5CB74FADB3CB506C263B0CF72"/>
    <w:rsid w:val="00E73AF3"/>
    <w:pPr>
      <w:widowControl w:val="0"/>
    </w:pPr>
    <w:rPr>
      <w:rFonts w:ascii="Times New Roman" w:hAnsi="Times New Roman"/>
    </w:rPr>
  </w:style>
  <w:style w:type="paragraph" w:customStyle="1" w:styleId="43F0365785AD48DEA4CE8FC8056D274719">
    <w:name w:val="43F0365785AD48DEA4CE8FC8056D274719"/>
    <w:rsid w:val="00E73AF3"/>
    <w:pPr>
      <w:widowControl w:val="0"/>
    </w:pPr>
    <w:rPr>
      <w:rFonts w:ascii="Times New Roman" w:hAnsi="Times New Roman"/>
    </w:rPr>
  </w:style>
  <w:style w:type="paragraph" w:customStyle="1" w:styleId="942270A6AD824A939D987CB40AEDCE7A15">
    <w:name w:val="942270A6AD824A939D987CB40AEDCE7A15"/>
    <w:rsid w:val="00E73AF3"/>
    <w:pPr>
      <w:widowControl w:val="0"/>
      <w:ind w:left="480"/>
    </w:pPr>
    <w:rPr>
      <w:rFonts w:ascii="Times New Roman" w:hAnsi="Times New Roman"/>
    </w:rPr>
  </w:style>
  <w:style w:type="paragraph" w:customStyle="1" w:styleId="E217A1B300084FF383D642A16D76972215">
    <w:name w:val="E217A1B300084FF383D642A16D76972215"/>
    <w:rsid w:val="00E73AF3"/>
    <w:pPr>
      <w:widowControl w:val="0"/>
      <w:ind w:left="480"/>
    </w:pPr>
    <w:rPr>
      <w:rFonts w:ascii="Times New Roman" w:hAnsi="Times New Roman"/>
    </w:rPr>
  </w:style>
  <w:style w:type="paragraph" w:customStyle="1" w:styleId="6518BA3A20BA47399AF4B8F78D81B83A15">
    <w:name w:val="6518BA3A20BA47399AF4B8F78D81B83A15"/>
    <w:rsid w:val="00E73AF3"/>
    <w:pPr>
      <w:widowControl w:val="0"/>
      <w:ind w:left="480"/>
    </w:pPr>
    <w:rPr>
      <w:rFonts w:ascii="Times New Roman" w:hAnsi="Times New Roman"/>
    </w:rPr>
  </w:style>
  <w:style w:type="paragraph" w:customStyle="1" w:styleId="B14A2332A58B4261A8888B018F13BB5915">
    <w:name w:val="B14A2332A58B4261A8888B018F13BB5915"/>
    <w:rsid w:val="00E73AF3"/>
    <w:pPr>
      <w:widowControl w:val="0"/>
      <w:ind w:left="480"/>
    </w:pPr>
    <w:rPr>
      <w:rFonts w:ascii="Times New Roman" w:hAnsi="Times New Roman"/>
    </w:rPr>
  </w:style>
  <w:style w:type="paragraph" w:customStyle="1" w:styleId="F135967FCAE8439B8C8AF86513B032071">
    <w:name w:val="F135967FCAE8439B8C8AF86513B032071"/>
    <w:rsid w:val="00E73AF3"/>
    <w:pPr>
      <w:widowControl w:val="0"/>
    </w:pPr>
    <w:rPr>
      <w:rFonts w:ascii="Times New Roman" w:hAnsi="Times New Roman"/>
    </w:rPr>
  </w:style>
  <w:style w:type="paragraph" w:customStyle="1" w:styleId="976A50A95580411EB48907A3D4FFC8D61">
    <w:name w:val="976A50A95580411EB48907A3D4FFC8D61"/>
    <w:rsid w:val="00E73AF3"/>
    <w:pPr>
      <w:widowControl w:val="0"/>
    </w:pPr>
    <w:rPr>
      <w:rFonts w:ascii="Times New Roman" w:hAnsi="Times New Roman"/>
    </w:rPr>
  </w:style>
  <w:style w:type="paragraph" w:customStyle="1" w:styleId="3C1B35EDDDC946BFA3824C191940740A15">
    <w:name w:val="3C1B35EDDDC946BFA3824C191940740A15"/>
    <w:rsid w:val="00E73AF3"/>
    <w:pPr>
      <w:widowControl w:val="0"/>
    </w:pPr>
    <w:rPr>
      <w:rFonts w:ascii="Times New Roman" w:hAnsi="Times New Roman"/>
    </w:rPr>
  </w:style>
  <w:style w:type="paragraph" w:customStyle="1" w:styleId="CB62E540D1F74019B09D8BC0456AE5E121">
    <w:name w:val="CB62E540D1F74019B09D8BC0456AE5E121"/>
    <w:rsid w:val="00E73AF3"/>
    <w:pPr>
      <w:widowControl w:val="0"/>
    </w:pPr>
    <w:rPr>
      <w:rFonts w:ascii="Times New Roman" w:hAnsi="Times New Roman"/>
    </w:rPr>
  </w:style>
  <w:style w:type="paragraph" w:customStyle="1" w:styleId="F59A107A4B3D421394CA6297B6DF770E21">
    <w:name w:val="F59A107A4B3D421394CA6297B6DF770E21"/>
    <w:rsid w:val="00E73AF3"/>
    <w:pPr>
      <w:widowControl w:val="0"/>
    </w:pPr>
    <w:rPr>
      <w:rFonts w:ascii="Times New Roman" w:hAnsi="Times New Roman"/>
    </w:rPr>
  </w:style>
  <w:style w:type="paragraph" w:customStyle="1" w:styleId="673B648FCC654213832BF76FE352082C21">
    <w:name w:val="673B648FCC654213832BF76FE352082C21"/>
    <w:rsid w:val="00E73AF3"/>
    <w:pPr>
      <w:widowControl w:val="0"/>
    </w:pPr>
    <w:rPr>
      <w:rFonts w:ascii="Times New Roman" w:hAnsi="Times New Roman"/>
    </w:rPr>
  </w:style>
  <w:style w:type="paragraph" w:customStyle="1" w:styleId="21C6E174C4FC48AF80E525ABF75C4EE221">
    <w:name w:val="21C6E174C4FC48AF80E525ABF75C4EE221"/>
    <w:rsid w:val="00E73AF3"/>
    <w:pPr>
      <w:widowControl w:val="0"/>
    </w:pPr>
    <w:rPr>
      <w:rFonts w:ascii="Times New Roman" w:hAnsi="Times New Roman"/>
    </w:rPr>
  </w:style>
  <w:style w:type="paragraph" w:customStyle="1" w:styleId="E78341192DCA44ECBDD62724C465FD2421">
    <w:name w:val="E78341192DCA44ECBDD62724C465FD2421"/>
    <w:rsid w:val="00E73AF3"/>
    <w:pPr>
      <w:widowControl w:val="0"/>
    </w:pPr>
    <w:rPr>
      <w:rFonts w:ascii="Times New Roman" w:hAnsi="Times New Roman"/>
    </w:rPr>
  </w:style>
  <w:style w:type="paragraph" w:customStyle="1" w:styleId="A6AD028E4555479E91864ACA3AE01D4421">
    <w:name w:val="A6AD028E4555479E91864ACA3AE01D4421"/>
    <w:rsid w:val="00E73AF3"/>
    <w:pPr>
      <w:widowControl w:val="0"/>
    </w:pPr>
    <w:rPr>
      <w:rFonts w:ascii="Times New Roman" w:hAnsi="Times New Roman"/>
    </w:rPr>
  </w:style>
  <w:style w:type="paragraph" w:customStyle="1" w:styleId="96D6D8263C064C4A98DD610781B0CD3B21">
    <w:name w:val="96D6D8263C064C4A98DD610781B0CD3B21"/>
    <w:rsid w:val="00E73AF3"/>
    <w:pPr>
      <w:widowControl w:val="0"/>
    </w:pPr>
    <w:rPr>
      <w:rFonts w:ascii="Times New Roman" w:hAnsi="Times New Roman"/>
    </w:rPr>
  </w:style>
  <w:style w:type="paragraph" w:customStyle="1" w:styleId="7E7AA7A572DE4BA3BB259BBFBF55F01121">
    <w:name w:val="7E7AA7A572DE4BA3BB259BBFBF55F01121"/>
    <w:rsid w:val="00E73AF3"/>
    <w:pPr>
      <w:widowControl w:val="0"/>
    </w:pPr>
    <w:rPr>
      <w:rFonts w:ascii="Times New Roman" w:hAnsi="Times New Roman"/>
    </w:rPr>
  </w:style>
  <w:style w:type="paragraph" w:customStyle="1" w:styleId="6314DEC489C14611845FEFA81AE98B1C4">
    <w:name w:val="6314DEC489C14611845FEFA81AE98B1C4"/>
    <w:rsid w:val="00E73AF3"/>
    <w:pPr>
      <w:widowControl w:val="0"/>
    </w:pPr>
    <w:rPr>
      <w:rFonts w:ascii="Times New Roman" w:hAnsi="Times New Roman"/>
    </w:rPr>
  </w:style>
  <w:style w:type="paragraph" w:customStyle="1" w:styleId="4F5417EC92AF45CDBA1DA2998C5C675721">
    <w:name w:val="4F5417EC92AF45CDBA1DA2998C5C675721"/>
    <w:rsid w:val="00E73AF3"/>
    <w:pPr>
      <w:widowControl w:val="0"/>
      <w:snapToGrid w:val="0"/>
    </w:pPr>
    <w:rPr>
      <w:rFonts w:ascii="Times New Roman" w:hAnsi="Times New Roman" w:cs="Times New Roman"/>
      <w:color w:val="385623" w:themeColor="accent6" w:themeShade="80"/>
      <w:u w:val="single"/>
    </w:rPr>
  </w:style>
  <w:style w:type="paragraph" w:customStyle="1" w:styleId="5987A4ED27724839B047FDCE72434BF921">
    <w:name w:val="5987A4ED27724839B047FDCE72434BF921"/>
    <w:rsid w:val="00E73AF3"/>
    <w:pPr>
      <w:widowControl w:val="0"/>
    </w:pPr>
    <w:rPr>
      <w:rFonts w:ascii="Times New Roman" w:hAnsi="Times New Roman"/>
    </w:rPr>
  </w:style>
  <w:style w:type="paragraph" w:customStyle="1" w:styleId="975759B4D7CB4864BAF814132C67259221">
    <w:name w:val="975759B4D7CB4864BAF814132C67259221"/>
    <w:rsid w:val="00E73AF3"/>
    <w:pPr>
      <w:widowControl w:val="0"/>
    </w:pPr>
    <w:rPr>
      <w:rFonts w:ascii="Times New Roman" w:hAnsi="Times New Roman"/>
    </w:rPr>
  </w:style>
  <w:style w:type="paragraph" w:customStyle="1" w:styleId="E68DFA95CBB040728542145E43CCCC1B">
    <w:name w:val="E68DFA95CBB040728542145E43CCCC1B"/>
    <w:rsid w:val="00C56215"/>
    <w:pPr>
      <w:widowControl w:val="0"/>
    </w:pPr>
  </w:style>
  <w:style w:type="paragraph" w:customStyle="1" w:styleId="79AB877A8DF04CDEB67EF7D5DC47DA35">
    <w:name w:val="79AB877A8DF04CDEB67EF7D5DC47DA35"/>
    <w:rsid w:val="00C56215"/>
    <w:pPr>
      <w:widowControl w:val="0"/>
    </w:pPr>
  </w:style>
  <w:style w:type="paragraph" w:customStyle="1" w:styleId="A4C7DAD3208E45AAABEDCFF5E582638A">
    <w:name w:val="A4C7DAD3208E45AAABEDCFF5E582638A"/>
    <w:rsid w:val="00C56215"/>
    <w:pPr>
      <w:widowControl w:val="0"/>
    </w:pPr>
  </w:style>
  <w:style w:type="paragraph" w:customStyle="1" w:styleId="9815D778D2D14B0F8404081351211F4F">
    <w:name w:val="9815D778D2D14B0F8404081351211F4F"/>
    <w:rsid w:val="00C56215"/>
    <w:pPr>
      <w:widowControl w:val="0"/>
    </w:pPr>
  </w:style>
  <w:style w:type="paragraph" w:customStyle="1" w:styleId="85FB50E31B134353BC8B1B6716B2FF54">
    <w:name w:val="85FB50E31B134353BC8B1B6716B2FF54"/>
    <w:rsid w:val="00C56215"/>
    <w:pPr>
      <w:widowControl w:val="0"/>
    </w:pPr>
  </w:style>
  <w:style w:type="paragraph" w:customStyle="1" w:styleId="181495E10C4345339C263E501D4AAA04">
    <w:name w:val="181495E10C4345339C263E501D4AAA04"/>
    <w:rsid w:val="00C56215"/>
    <w:pPr>
      <w:widowControl w:val="0"/>
    </w:pPr>
  </w:style>
  <w:style w:type="paragraph" w:customStyle="1" w:styleId="90F5C51218A445DCAAD6E605651D731A22">
    <w:name w:val="90F5C51218A445DCAAD6E605651D731A22"/>
    <w:rsid w:val="00C56215"/>
    <w:pPr>
      <w:widowControl w:val="0"/>
    </w:pPr>
    <w:rPr>
      <w:rFonts w:ascii="Times New Roman" w:hAnsi="Times New Roman"/>
    </w:rPr>
  </w:style>
  <w:style w:type="paragraph" w:customStyle="1" w:styleId="D95FA8F8F13442B5A0C8C7FEC31BBEA122">
    <w:name w:val="D95FA8F8F13442B5A0C8C7FEC31BBEA122"/>
    <w:rsid w:val="00C56215"/>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2">
    <w:name w:val="CD61C16F165548A383D363E7297A402922"/>
    <w:rsid w:val="00C56215"/>
    <w:pPr>
      <w:widowControl w:val="0"/>
    </w:pPr>
    <w:rPr>
      <w:rFonts w:ascii="Times New Roman" w:hAnsi="Times New Roman"/>
    </w:rPr>
  </w:style>
  <w:style w:type="paragraph" w:customStyle="1" w:styleId="62FE56BBEB5C4FE0A205CACC5486E7FB22">
    <w:name w:val="62FE56BBEB5C4FE0A205CACC5486E7FB22"/>
    <w:rsid w:val="00C56215"/>
    <w:pPr>
      <w:widowControl w:val="0"/>
      <w:snapToGrid w:val="0"/>
    </w:pPr>
    <w:rPr>
      <w:rFonts w:ascii="Times New Roman" w:hAnsi="Times New Roman" w:cs="Times New Roman"/>
      <w:color w:val="385623" w:themeColor="accent6" w:themeShade="80"/>
      <w:u w:val="single"/>
    </w:rPr>
  </w:style>
  <w:style w:type="paragraph" w:customStyle="1" w:styleId="0A2F8A45618A409FBA91FD11B0145D2B22">
    <w:name w:val="0A2F8A45618A409FBA91FD11B0145D2B22"/>
    <w:rsid w:val="00C56215"/>
    <w:pPr>
      <w:widowControl w:val="0"/>
    </w:pPr>
    <w:rPr>
      <w:rFonts w:ascii="Times New Roman" w:hAnsi="Times New Roman"/>
    </w:rPr>
  </w:style>
  <w:style w:type="paragraph" w:customStyle="1" w:styleId="25CF133197DF4D4691435333C1FA608022">
    <w:name w:val="25CF133197DF4D4691435333C1FA608022"/>
    <w:rsid w:val="00C56215"/>
    <w:pPr>
      <w:widowControl w:val="0"/>
    </w:pPr>
    <w:rPr>
      <w:rFonts w:ascii="Times New Roman" w:hAnsi="Times New Roman"/>
    </w:rPr>
  </w:style>
  <w:style w:type="paragraph" w:customStyle="1" w:styleId="A34C020A7B1A4C63920900CB9503246622">
    <w:name w:val="A34C020A7B1A4C63920900CB9503246622"/>
    <w:rsid w:val="00C56215"/>
    <w:pPr>
      <w:widowControl w:val="0"/>
    </w:pPr>
    <w:rPr>
      <w:rFonts w:ascii="Times New Roman" w:hAnsi="Times New Roman"/>
    </w:rPr>
  </w:style>
  <w:style w:type="paragraph" w:customStyle="1" w:styleId="B1C1083556B1418680C2A9E6D03D7B5822">
    <w:name w:val="B1C1083556B1418680C2A9E6D03D7B5822"/>
    <w:rsid w:val="00C56215"/>
    <w:pPr>
      <w:widowControl w:val="0"/>
    </w:pPr>
    <w:rPr>
      <w:rFonts w:ascii="Times New Roman" w:hAnsi="Times New Roman"/>
    </w:rPr>
  </w:style>
  <w:style w:type="paragraph" w:customStyle="1" w:styleId="38B60A637DD440B5A254D1CFD61BCC822">
    <w:name w:val="38B60A637DD440B5A254D1CFD61BCC822"/>
    <w:rsid w:val="00C56215"/>
    <w:pPr>
      <w:widowControl w:val="0"/>
    </w:pPr>
    <w:rPr>
      <w:rFonts w:ascii="Times New Roman" w:hAnsi="Times New Roman"/>
    </w:rPr>
  </w:style>
  <w:style w:type="paragraph" w:customStyle="1" w:styleId="C66926F32D424A849C58FC6B72207A3422">
    <w:name w:val="C66926F32D424A849C58FC6B72207A3422"/>
    <w:rsid w:val="00C56215"/>
    <w:pPr>
      <w:widowControl w:val="0"/>
    </w:pPr>
    <w:rPr>
      <w:rFonts w:ascii="Times New Roman" w:hAnsi="Times New Roman"/>
    </w:rPr>
  </w:style>
  <w:style w:type="paragraph" w:customStyle="1" w:styleId="BCE160363B8748538AD30D23C63B5B3A22">
    <w:name w:val="BCE160363B8748538AD30D23C63B5B3A22"/>
    <w:rsid w:val="00C56215"/>
    <w:pPr>
      <w:widowControl w:val="0"/>
    </w:pPr>
    <w:rPr>
      <w:rFonts w:ascii="Times New Roman" w:hAnsi="Times New Roman"/>
    </w:rPr>
  </w:style>
  <w:style w:type="paragraph" w:customStyle="1" w:styleId="A984E6E48F8E45FE8A543DE63FFF55AB20">
    <w:name w:val="A984E6E48F8E45FE8A543DE63FFF55AB20"/>
    <w:rsid w:val="00C56215"/>
    <w:pPr>
      <w:widowControl w:val="0"/>
    </w:pPr>
    <w:rPr>
      <w:rFonts w:ascii="Times New Roman" w:hAnsi="Times New Roman"/>
    </w:rPr>
  </w:style>
  <w:style w:type="paragraph" w:customStyle="1" w:styleId="179EEF073DFE435188557E2FB1A56BEB20">
    <w:name w:val="179EEF073DFE435188557E2FB1A56BEB20"/>
    <w:rsid w:val="00C56215"/>
    <w:pPr>
      <w:widowControl w:val="0"/>
    </w:pPr>
    <w:rPr>
      <w:rFonts w:ascii="Times New Roman" w:hAnsi="Times New Roman"/>
    </w:rPr>
  </w:style>
  <w:style w:type="paragraph" w:customStyle="1" w:styleId="85FB50E31B134353BC8B1B6716B2FF541">
    <w:name w:val="85FB50E31B134353BC8B1B6716B2FF541"/>
    <w:rsid w:val="00C56215"/>
    <w:pPr>
      <w:widowControl w:val="0"/>
    </w:pPr>
    <w:rPr>
      <w:rFonts w:ascii="Times New Roman" w:hAnsi="Times New Roman"/>
    </w:rPr>
  </w:style>
  <w:style w:type="paragraph" w:customStyle="1" w:styleId="181495E10C4345339C263E501D4AAA041">
    <w:name w:val="181495E10C4345339C263E501D4AAA041"/>
    <w:rsid w:val="00C56215"/>
    <w:pPr>
      <w:widowControl w:val="0"/>
    </w:pPr>
    <w:rPr>
      <w:rFonts w:ascii="Times New Roman" w:hAnsi="Times New Roman"/>
    </w:rPr>
  </w:style>
  <w:style w:type="paragraph" w:customStyle="1" w:styleId="E68DFA95CBB040728542145E43CCCC1B1">
    <w:name w:val="E68DFA95CBB040728542145E43CCCC1B1"/>
    <w:rsid w:val="00C56215"/>
    <w:pPr>
      <w:widowControl w:val="0"/>
    </w:pPr>
    <w:rPr>
      <w:rFonts w:ascii="Times New Roman" w:hAnsi="Times New Roman"/>
    </w:rPr>
  </w:style>
  <w:style w:type="paragraph" w:customStyle="1" w:styleId="79AB877A8DF04CDEB67EF7D5DC47DA351">
    <w:name w:val="79AB877A8DF04CDEB67EF7D5DC47DA351"/>
    <w:rsid w:val="00C56215"/>
    <w:pPr>
      <w:widowControl w:val="0"/>
    </w:pPr>
    <w:rPr>
      <w:rFonts w:ascii="Times New Roman" w:hAnsi="Times New Roman"/>
    </w:rPr>
  </w:style>
  <w:style w:type="paragraph" w:customStyle="1" w:styleId="A4C7DAD3208E45AAABEDCFF5E582638A1">
    <w:name w:val="A4C7DAD3208E45AAABEDCFF5E582638A1"/>
    <w:rsid w:val="00C56215"/>
    <w:pPr>
      <w:widowControl w:val="0"/>
    </w:pPr>
    <w:rPr>
      <w:rFonts w:ascii="Times New Roman" w:hAnsi="Times New Roman"/>
    </w:rPr>
  </w:style>
  <w:style w:type="paragraph" w:customStyle="1" w:styleId="9815D778D2D14B0F8404081351211F4F1">
    <w:name w:val="9815D778D2D14B0F8404081351211F4F1"/>
    <w:rsid w:val="00C56215"/>
    <w:pPr>
      <w:widowControl w:val="0"/>
    </w:pPr>
    <w:rPr>
      <w:rFonts w:ascii="Times New Roman" w:hAnsi="Times New Roman"/>
    </w:rPr>
  </w:style>
  <w:style w:type="paragraph" w:customStyle="1" w:styleId="2648EFFBBDD54EF29BFBE873C01109CA3">
    <w:name w:val="2648EFFBBDD54EF29BFBE873C01109CA3"/>
    <w:rsid w:val="00C56215"/>
    <w:pPr>
      <w:widowControl w:val="0"/>
    </w:pPr>
    <w:rPr>
      <w:rFonts w:ascii="Times New Roman" w:hAnsi="Times New Roman"/>
    </w:rPr>
  </w:style>
  <w:style w:type="paragraph" w:customStyle="1" w:styleId="D76A223F5CB74FADB3CB506C263B0CF73">
    <w:name w:val="D76A223F5CB74FADB3CB506C263B0CF73"/>
    <w:rsid w:val="00C56215"/>
    <w:pPr>
      <w:widowControl w:val="0"/>
    </w:pPr>
    <w:rPr>
      <w:rFonts w:ascii="Times New Roman" w:hAnsi="Times New Roman"/>
    </w:rPr>
  </w:style>
  <w:style w:type="paragraph" w:customStyle="1" w:styleId="43F0365785AD48DEA4CE8FC8056D274720">
    <w:name w:val="43F0365785AD48DEA4CE8FC8056D274720"/>
    <w:rsid w:val="00C56215"/>
    <w:pPr>
      <w:widowControl w:val="0"/>
    </w:pPr>
    <w:rPr>
      <w:rFonts w:ascii="Times New Roman" w:hAnsi="Times New Roman"/>
    </w:rPr>
  </w:style>
  <w:style w:type="paragraph" w:customStyle="1" w:styleId="942270A6AD824A939D987CB40AEDCE7A16">
    <w:name w:val="942270A6AD824A939D987CB40AEDCE7A16"/>
    <w:rsid w:val="00C56215"/>
    <w:pPr>
      <w:widowControl w:val="0"/>
      <w:ind w:left="480"/>
    </w:pPr>
    <w:rPr>
      <w:rFonts w:ascii="Times New Roman" w:hAnsi="Times New Roman"/>
    </w:rPr>
  </w:style>
  <w:style w:type="paragraph" w:customStyle="1" w:styleId="E217A1B300084FF383D642A16D76972216">
    <w:name w:val="E217A1B300084FF383D642A16D76972216"/>
    <w:rsid w:val="00C56215"/>
    <w:pPr>
      <w:widowControl w:val="0"/>
      <w:ind w:left="480"/>
    </w:pPr>
    <w:rPr>
      <w:rFonts w:ascii="Times New Roman" w:hAnsi="Times New Roman"/>
    </w:rPr>
  </w:style>
  <w:style w:type="paragraph" w:customStyle="1" w:styleId="6518BA3A20BA47399AF4B8F78D81B83A16">
    <w:name w:val="6518BA3A20BA47399AF4B8F78D81B83A16"/>
    <w:rsid w:val="00C56215"/>
    <w:pPr>
      <w:widowControl w:val="0"/>
      <w:ind w:left="480"/>
    </w:pPr>
    <w:rPr>
      <w:rFonts w:ascii="Times New Roman" w:hAnsi="Times New Roman"/>
    </w:rPr>
  </w:style>
  <w:style w:type="paragraph" w:customStyle="1" w:styleId="B14A2332A58B4261A8888B018F13BB5916">
    <w:name w:val="B14A2332A58B4261A8888B018F13BB5916"/>
    <w:rsid w:val="00C56215"/>
    <w:pPr>
      <w:widowControl w:val="0"/>
      <w:ind w:left="480"/>
    </w:pPr>
    <w:rPr>
      <w:rFonts w:ascii="Times New Roman" w:hAnsi="Times New Roman"/>
    </w:rPr>
  </w:style>
  <w:style w:type="paragraph" w:customStyle="1" w:styleId="F135967FCAE8439B8C8AF86513B032072">
    <w:name w:val="F135967FCAE8439B8C8AF86513B032072"/>
    <w:rsid w:val="00C56215"/>
    <w:pPr>
      <w:widowControl w:val="0"/>
    </w:pPr>
    <w:rPr>
      <w:rFonts w:ascii="Times New Roman" w:hAnsi="Times New Roman"/>
    </w:rPr>
  </w:style>
  <w:style w:type="paragraph" w:customStyle="1" w:styleId="976A50A95580411EB48907A3D4FFC8D62">
    <w:name w:val="976A50A95580411EB48907A3D4FFC8D62"/>
    <w:rsid w:val="00C56215"/>
    <w:pPr>
      <w:widowControl w:val="0"/>
    </w:pPr>
    <w:rPr>
      <w:rFonts w:ascii="Times New Roman" w:hAnsi="Times New Roman"/>
    </w:rPr>
  </w:style>
  <w:style w:type="paragraph" w:customStyle="1" w:styleId="3C1B35EDDDC946BFA3824C191940740A16">
    <w:name w:val="3C1B35EDDDC946BFA3824C191940740A16"/>
    <w:rsid w:val="00C56215"/>
    <w:pPr>
      <w:widowControl w:val="0"/>
    </w:pPr>
    <w:rPr>
      <w:rFonts w:ascii="Times New Roman" w:hAnsi="Times New Roman"/>
    </w:rPr>
  </w:style>
  <w:style w:type="paragraph" w:customStyle="1" w:styleId="CB62E540D1F74019B09D8BC0456AE5E122">
    <w:name w:val="CB62E540D1F74019B09D8BC0456AE5E122"/>
    <w:rsid w:val="00C56215"/>
    <w:pPr>
      <w:widowControl w:val="0"/>
    </w:pPr>
    <w:rPr>
      <w:rFonts w:ascii="Times New Roman" w:hAnsi="Times New Roman"/>
    </w:rPr>
  </w:style>
  <w:style w:type="paragraph" w:customStyle="1" w:styleId="F59A107A4B3D421394CA6297B6DF770E22">
    <w:name w:val="F59A107A4B3D421394CA6297B6DF770E22"/>
    <w:rsid w:val="00C56215"/>
    <w:pPr>
      <w:widowControl w:val="0"/>
    </w:pPr>
    <w:rPr>
      <w:rFonts w:ascii="Times New Roman" w:hAnsi="Times New Roman"/>
    </w:rPr>
  </w:style>
  <w:style w:type="paragraph" w:customStyle="1" w:styleId="673B648FCC654213832BF76FE352082C22">
    <w:name w:val="673B648FCC654213832BF76FE352082C22"/>
    <w:rsid w:val="00C56215"/>
    <w:pPr>
      <w:widowControl w:val="0"/>
    </w:pPr>
    <w:rPr>
      <w:rFonts w:ascii="Times New Roman" w:hAnsi="Times New Roman"/>
    </w:rPr>
  </w:style>
  <w:style w:type="paragraph" w:customStyle="1" w:styleId="21C6E174C4FC48AF80E525ABF75C4EE222">
    <w:name w:val="21C6E174C4FC48AF80E525ABF75C4EE222"/>
    <w:rsid w:val="00C56215"/>
    <w:pPr>
      <w:widowControl w:val="0"/>
    </w:pPr>
    <w:rPr>
      <w:rFonts w:ascii="Times New Roman" w:hAnsi="Times New Roman"/>
    </w:rPr>
  </w:style>
  <w:style w:type="paragraph" w:customStyle="1" w:styleId="E78341192DCA44ECBDD62724C465FD2422">
    <w:name w:val="E78341192DCA44ECBDD62724C465FD2422"/>
    <w:rsid w:val="00C56215"/>
    <w:pPr>
      <w:widowControl w:val="0"/>
    </w:pPr>
    <w:rPr>
      <w:rFonts w:ascii="Times New Roman" w:hAnsi="Times New Roman"/>
    </w:rPr>
  </w:style>
  <w:style w:type="paragraph" w:customStyle="1" w:styleId="A6AD028E4555479E91864ACA3AE01D4422">
    <w:name w:val="A6AD028E4555479E91864ACA3AE01D4422"/>
    <w:rsid w:val="00C56215"/>
    <w:pPr>
      <w:widowControl w:val="0"/>
    </w:pPr>
    <w:rPr>
      <w:rFonts w:ascii="Times New Roman" w:hAnsi="Times New Roman"/>
    </w:rPr>
  </w:style>
  <w:style w:type="paragraph" w:customStyle="1" w:styleId="96D6D8263C064C4A98DD610781B0CD3B22">
    <w:name w:val="96D6D8263C064C4A98DD610781B0CD3B22"/>
    <w:rsid w:val="00C56215"/>
    <w:pPr>
      <w:widowControl w:val="0"/>
    </w:pPr>
    <w:rPr>
      <w:rFonts w:ascii="Times New Roman" w:hAnsi="Times New Roman"/>
    </w:rPr>
  </w:style>
  <w:style w:type="paragraph" w:customStyle="1" w:styleId="7E7AA7A572DE4BA3BB259BBFBF55F01122">
    <w:name w:val="7E7AA7A572DE4BA3BB259BBFBF55F01122"/>
    <w:rsid w:val="00C56215"/>
    <w:pPr>
      <w:widowControl w:val="0"/>
    </w:pPr>
    <w:rPr>
      <w:rFonts w:ascii="Times New Roman" w:hAnsi="Times New Roman"/>
    </w:rPr>
  </w:style>
  <w:style w:type="paragraph" w:customStyle="1" w:styleId="6314DEC489C14611845FEFA81AE98B1C5">
    <w:name w:val="6314DEC489C14611845FEFA81AE98B1C5"/>
    <w:rsid w:val="00C56215"/>
    <w:pPr>
      <w:widowControl w:val="0"/>
    </w:pPr>
    <w:rPr>
      <w:rFonts w:ascii="Times New Roman" w:hAnsi="Times New Roman"/>
    </w:rPr>
  </w:style>
  <w:style w:type="paragraph" w:customStyle="1" w:styleId="4F5417EC92AF45CDBA1DA2998C5C675722">
    <w:name w:val="4F5417EC92AF45CDBA1DA2998C5C675722"/>
    <w:rsid w:val="00C56215"/>
    <w:pPr>
      <w:widowControl w:val="0"/>
      <w:snapToGrid w:val="0"/>
    </w:pPr>
    <w:rPr>
      <w:rFonts w:ascii="Times New Roman" w:hAnsi="Times New Roman" w:cs="Times New Roman"/>
      <w:color w:val="385623" w:themeColor="accent6" w:themeShade="80"/>
      <w:u w:val="single"/>
    </w:rPr>
  </w:style>
  <w:style w:type="paragraph" w:customStyle="1" w:styleId="5987A4ED27724839B047FDCE72434BF922">
    <w:name w:val="5987A4ED27724839B047FDCE72434BF922"/>
    <w:rsid w:val="00C56215"/>
    <w:pPr>
      <w:widowControl w:val="0"/>
    </w:pPr>
    <w:rPr>
      <w:rFonts w:ascii="Times New Roman" w:hAnsi="Times New Roman"/>
    </w:rPr>
  </w:style>
  <w:style w:type="paragraph" w:customStyle="1" w:styleId="975759B4D7CB4864BAF814132C67259222">
    <w:name w:val="975759B4D7CB4864BAF814132C67259222"/>
    <w:rsid w:val="00C56215"/>
    <w:pPr>
      <w:widowControl w:val="0"/>
    </w:pPr>
    <w:rPr>
      <w:rFonts w:ascii="Times New Roman" w:hAnsi="Times New Roman"/>
    </w:rPr>
  </w:style>
  <w:style w:type="paragraph" w:customStyle="1" w:styleId="90F5C51218A445DCAAD6E605651D731A23">
    <w:name w:val="90F5C51218A445DCAAD6E605651D731A23"/>
    <w:rsid w:val="00C56215"/>
    <w:pPr>
      <w:widowControl w:val="0"/>
    </w:pPr>
    <w:rPr>
      <w:rFonts w:ascii="Times New Roman" w:hAnsi="Times New Roman"/>
    </w:rPr>
  </w:style>
  <w:style w:type="paragraph" w:customStyle="1" w:styleId="D95FA8F8F13442B5A0C8C7FEC31BBEA123">
    <w:name w:val="D95FA8F8F13442B5A0C8C7FEC31BBEA123"/>
    <w:rsid w:val="00C56215"/>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3">
    <w:name w:val="CD61C16F165548A383D363E7297A402923"/>
    <w:rsid w:val="00C56215"/>
    <w:pPr>
      <w:widowControl w:val="0"/>
    </w:pPr>
    <w:rPr>
      <w:rFonts w:ascii="Times New Roman" w:hAnsi="Times New Roman"/>
    </w:rPr>
  </w:style>
  <w:style w:type="paragraph" w:customStyle="1" w:styleId="62FE56BBEB5C4FE0A205CACC5486E7FB23">
    <w:name w:val="62FE56BBEB5C4FE0A205CACC5486E7FB23"/>
    <w:rsid w:val="00C56215"/>
    <w:pPr>
      <w:widowControl w:val="0"/>
      <w:snapToGrid w:val="0"/>
    </w:pPr>
    <w:rPr>
      <w:rFonts w:ascii="Times New Roman" w:hAnsi="Times New Roman" w:cs="Times New Roman"/>
      <w:color w:val="385623" w:themeColor="accent6" w:themeShade="80"/>
      <w:u w:val="single"/>
    </w:rPr>
  </w:style>
  <w:style w:type="paragraph" w:customStyle="1" w:styleId="0A2F8A45618A409FBA91FD11B0145D2B23">
    <w:name w:val="0A2F8A45618A409FBA91FD11B0145D2B23"/>
    <w:rsid w:val="00C56215"/>
    <w:pPr>
      <w:widowControl w:val="0"/>
    </w:pPr>
    <w:rPr>
      <w:rFonts w:ascii="Times New Roman" w:hAnsi="Times New Roman"/>
    </w:rPr>
  </w:style>
  <w:style w:type="paragraph" w:customStyle="1" w:styleId="25CF133197DF4D4691435333C1FA608023">
    <w:name w:val="25CF133197DF4D4691435333C1FA608023"/>
    <w:rsid w:val="00C56215"/>
    <w:pPr>
      <w:widowControl w:val="0"/>
    </w:pPr>
    <w:rPr>
      <w:rFonts w:ascii="Times New Roman" w:hAnsi="Times New Roman"/>
    </w:rPr>
  </w:style>
  <w:style w:type="paragraph" w:customStyle="1" w:styleId="A34C020A7B1A4C63920900CB9503246623">
    <w:name w:val="A34C020A7B1A4C63920900CB9503246623"/>
    <w:rsid w:val="00C56215"/>
    <w:pPr>
      <w:widowControl w:val="0"/>
    </w:pPr>
    <w:rPr>
      <w:rFonts w:ascii="Times New Roman" w:hAnsi="Times New Roman"/>
    </w:rPr>
  </w:style>
  <w:style w:type="paragraph" w:customStyle="1" w:styleId="B1C1083556B1418680C2A9E6D03D7B5823">
    <w:name w:val="B1C1083556B1418680C2A9E6D03D7B5823"/>
    <w:rsid w:val="00C56215"/>
    <w:pPr>
      <w:widowControl w:val="0"/>
    </w:pPr>
    <w:rPr>
      <w:rFonts w:ascii="Times New Roman" w:hAnsi="Times New Roman"/>
    </w:rPr>
  </w:style>
  <w:style w:type="paragraph" w:customStyle="1" w:styleId="38B60A637DD440B5A254D1CFD61BCC823">
    <w:name w:val="38B60A637DD440B5A254D1CFD61BCC823"/>
    <w:rsid w:val="00C56215"/>
    <w:pPr>
      <w:widowControl w:val="0"/>
    </w:pPr>
    <w:rPr>
      <w:rFonts w:ascii="Times New Roman" w:hAnsi="Times New Roman"/>
    </w:rPr>
  </w:style>
  <w:style w:type="paragraph" w:customStyle="1" w:styleId="C66926F32D424A849C58FC6B72207A3423">
    <w:name w:val="C66926F32D424A849C58FC6B72207A3423"/>
    <w:rsid w:val="00C56215"/>
    <w:pPr>
      <w:widowControl w:val="0"/>
    </w:pPr>
    <w:rPr>
      <w:rFonts w:ascii="Times New Roman" w:hAnsi="Times New Roman"/>
    </w:rPr>
  </w:style>
  <w:style w:type="paragraph" w:customStyle="1" w:styleId="BCE160363B8748538AD30D23C63B5B3A23">
    <w:name w:val="BCE160363B8748538AD30D23C63B5B3A23"/>
    <w:rsid w:val="00C56215"/>
    <w:pPr>
      <w:widowControl w:val="0"/>
    </w:pPr>
    <w:rPr>
      <w:rFonts w:ascii="Times New Roman" w:hAnsi="Times New Roman"/>
    </w:rPr>
  </w:style>
  <w:style w:type="paragraph" w:customStyle="1" w:styleId="A984E6E48F8E45FE8A543DE63FFF55AB21">
    <w:name w:val="A984E6E48F8E45FE8A543DE63FFF55AB21"/>
    <w:rsid w:val="00C56215"/>
    <w:pPr>
      <w:widowControl w:val="0"/>
    </w:pPr>
    <w:rPr>
      <w:rFonts w:ascii="Times New Roman" w:hAnsi="Times New Roman"/>
    </w:rPr>
  </w:style>
  <w:style w:type="paragraph" w:customStyle="1" w:styleId="179EEF073DFE435188557E2FB1A56BEB21">
    <w:name w:val="179EEF073DFE435188557E2FB1A56BEB21"/>
    <w:rsid w:val="00C56215"/>
    <w:pPr>
      <w:widowControl w:val="0"/>
    </w:pPr>
    <w:rPr>
      <w:rFonts w:ascii="Times New Roman" w:hAnsi="Times New Roman"/>
    </w:rPr>
  </w:style>
  <w:style w:type="paragraph" w:customStyle="1" w:styleId="85FB50E31B134353BC8B1B6716B2FF542">
    <w:name w:val="85FB50E31B134353BC8B1B6716B2FF542"/>
    <w:rsid w:val="00C56215"/>
    <w:pPr>
      <w:widowControl w:val="0"/>
    </w:pPr>
    <w:rPr>
      <w:rFonts w:ascii="Times New Roman" w:hAnsi="Times New Roman"/>
    </w:rPr>
  </w:style>
  <w:style w:type="paragraph" w:customStyle="1" w:styleId="181495E10C4345339C263E501D4AAA042">
    <w:name w:val="181495E10C4345339C263E501D4AAA042"/>
    <w:rsid w:val="00C56215"/>
    <w:pPr>
      <w:widowControl w:val="0"/>
    </w:pPr>
    <w:rPr>
      <w:rFonts w:ascii="Times New Roman" w:hAnsi="Times New Roman"/>
    </w:rPr>
  </w:style>
  <w:style w:type="paragraph" w:customStyle="1" w:styleId="E68DFA95CBB040728542145E43CCCC1B2">
    <w:name w:val="E68DFA95CBB040728542145E43CCCC1B2"/>
    <w:rsid w:val="00C56215"/>
    <w:pPr>
      <w:widowControl w:val="0"/>
    </w:pPr>
    <w:rPr>
      <w:rFonts w:ascii="Times New Roman" w:hAnsi="Times New Roman"/>
    </w:rPr>
  </w:style>
  <w:style w:type="paragraph" w:customStyle="1" w:styleId="79AB877A8DF04CDEB67EF7D5DC47DA352">
    <w:name w:val="79AB877A8DF04CDEB67EF7D5DC47DA352"/>
    <w:rsid w:val="00C56215"/>
    <w:pPr>
      <w:widowControl w:val="0"/>
    </w:pPr>
    <w:rPr>
      <w:rFonts w:ascii="Times New Roman" w:hAnsi="Times New Roman"/>
    </w:rPr>
  </w:style>
  <w:style w:type="paragraph" w:customStyle="1" w:styleId="A4C7DAD3208E45AAABEDCFF5E582638A2">
    <w:name w:val="A4C7DAD3208E45AAABEDCFF5E582638A2"/>
    <w:rsid w:val="00C56215"/>
    <w:pPr>
      <w:widowControl w:val="0"/>
    </w:pPr>
    <w:rPr>
      <w:rFonts w:ascii="Times New Roman" w:hAnsi="Times New Roman"/>
    </w:rPr>
  </w:style>
  <w:style w:type="paragraph" w:customStyle="1" w:styleId="9815D778D2D14B0F8404081351211F4F2">
    <w:name w:val="9815D778D2D14B0F8404081351211F4F2"/>
    <w:rsid w:val="00C56215"/>
    <w:pPr>
      <w:widowControl w:val="0"/>
    </w:pPr>
    <w:rPr>
      <w:rFonts w:ascii="Times New Roman" w:hAnsi="Times New Roman"/>
    </w:rPr>
  </w:style>
  <w:style w:type="paragraph" w:customStyle="1" w:styleId="2648EFFBBDD54EF29BFBE873C01109CA4">
    <w:name w:val="2648EFFBBDD54EF29BFBE873C01109CA4"/>
    <w:rsid w:val="00C56215"/>
    <w:pPr>
      <w:widowControl w:val="0"/>
    </w:pPr>
    <w:rPr>
      <w:rFonts w:ascii="Times New Roman" w:hAnsi="Times New Roman"/>
    </w:rPr>
  </w:style>
  <w:style w:type="paragraph" w:customStyle="1" w:styleId="D76A223F5CB74FADB3CB506C263B0CF74">
    <w:name w:val="D76A223F5CB74FADB3CB506C263B0CF74"/>
    <w:rsid w:val="00C56215"/>
    <w:pPr>
      <w:widowControl w:val="0"/>
    </w:pPr>
    <w:rPr>
      <w:rFonts w:ascii="Times New Roman" w:hAnsi="Times New Roman"/>
    </w:rPr>
  </w:style>
  <w:style w:type="paragraph" w:customStyle="1" w:styleId="43F0365785AD48DEA4CE8FC8056D274721">
    <w:name w:val="43F0365785AD48DEA4CE8FC8056D274721"/>
    <w:rsid w:val="00C56215"/>
    <w:pPr>
      <w:widowControl w:val="0"/>
    </w:pPr>
    <w:rPr>
      <w:rFonts w:ascii="Times New Roman" w:hAnsi="Times New Roman"/>
    </w:rPr>
  </w:style>
  <w:style w:type="paragraph" w:customStyle="1" w:styleId="942270A6AD824A939D987CB40AEDCE7A17">
    <w:name w:val="942270A6AD824A939D987CB40AEDCE7A17"/>
    <w:rsid w:val="00C56215"/>
    <w:pPr>
      <w:widowControl w:val="0"/>
      <w:ind w:left="480"/>
    </w:pPr>
    <w:rPr>
      <w:rFonts w:ascii="Times New Roman" w:hAnsi="Times New Roman"/>
    </w:rPr>
  </w:style>
  <w:style w:type="paragraph" w:customStyle="1" w:styleId="E217A1B300084FF383D642A16D76972217">
    <w:name w:val="E217A1B300084FF383D642A16D76972217"/>
    <w:rsid w:val="00C56215"/>
    <w:pPr>
      <w:widowControl w:val="0"/>
      <w:ind w:left="480"/>
    </w:pPr>
    <w:rPr>
      <w:rFonts w:ascii="Times New Roman" w:hAnsi="Times New Roman"/>
    </w:rPr>
  </w:style>
  <w:style w:type="paragraph" w:customStyle="1" w:styleId="6518BA3A20BA47399AF4B8F78D81B83A17">
    <w:name w:val="6518BA3A20BA47399AF4B8F78D81B83A17"/>
    <w:rsid w:val="00C56215"/>
    <w:pPr>
      <w:widowControl w:val="0"/>
      <w:ind w:left="480"/>
    </w:pPr>
    <w:rPr>
      <w:rFonts w:ascii="Times New Roman" w:hAnsi="Times New Roman"/>
    </w:rPr>
  </w:style>
  <w:style w:type="paragraph" w:customStyle="1" w:styleId="B14A2332A58B4261A8888B018F13BB5917">
    <w:name w:val="B14A2332A58B4261A8888B018F13BB5917"/>
    <w:rsid w:val="00C56215"/>
    <w:pPr>
      <w:widowControl w:val="0"/>
      <w:ind w:left="480"/>
    </w:pPr>
    <w:rPr>
      <w:rFonts w:ascii="Times New Roman" w:hAnsi="Times New Roman"/>
    </w:rPr>
  </w:style>
  <w:style w:type="paragraph" w:customStyle="1" w:styleId="F135967FCAE8439B8C8AF86513B032073">
    <w:name w:val="F135967FCAE8439B8C8AF86513B032073"/>
    <w:rsid w:val="00C56215"/>
    <w:pPr>
      <w:widowControl w:val="0"/>
    </w:pPr>
    <w:rPr>
      <w:rFonts w:ascii="Times New Roman" w:hAnsi="Times New Roman"/>
    </w:rPr>
  </w:style>
  <w:style w:type="paragraph" w:customStyle="1" w:styleId="976A50A95580411EB48907A3D4FFC8D63">
    <w:name w:val="976A50A95580411EB48907A3D4FFC8D63"/>
    <w:rsid w:val="00C56215"/>
    <w:pPr>
      <w:widowControl w:val="0"/>
    </w:pPr>
    <w:rPr>
      <w:rFonts w:ascii="Times New Roman" w:hAnsi="Times New Roman"/>
    </w:rPr>
  </w:style>
  <w:style w:type="paragraph" w:customStyle="1" w:styleId="3C1B35EDDDC946BFA3824C191940740A17">
    <w:name w:val="3C1B35EDDDC946BFA3824C191940740A17"/>
    <w:rsid w:val="00C56215"/>
    <w:pPr>
      <w:widowControl w:val="0"/>
    </w:pPr>
    <w:rPr>
      <w:rFonts w:ascii="Times New Roman" w:hAnsi="Times New Roman"/>
    </w:rPr>
  </w:style>
  <w:style w:type="paragraph" w:customStyle="1" w:styleId="CB62E540D1F74019B09D8BC0456AE5E123">
    <w:name w:val="CB62E540D1F74019B09D8BC0456AE5E123"/>
    <w:rsid w:val="00C56215"/>
    <w:pPr>
      <w:widowControl w:val="0"/>
    </w:pPr>
    <w:rPr>
      <w:rFonts w:ascii="Times New Roman" w:hAnsi="Times New Roman"/>
    </w:rPr>
  </w:style>
  <w:style w:type="paragraph" w:customStyle="1" w:styleId="F59A107A4B3D421394CA6297B6DF770E23">
    <w:name w:val="F59A107A4B3D421394CA6297B6DF770E23"/>
    <w:rsid w:val="00C56215"/>
    <w:pPr>
      <w:widowControl w:val="0"/>
    </w:pPr>
    <w:rPr>
      <w:rFonts w:ascii="Times New Roman" w:hAnsi="Times New Roman"/>
    </w:rPr>
  </w:style>
  <w:style w:type="paragraph" w:customStyle="1" w:styleId="673B648FCC654213832BF76FE352082C23">
    <w:name w:val="673B648FCC654213832BF76FE352082C23"/>
    <w:rsid w:val="00C56215"/>
    <w:pPr>
      <w:widowControl w:val="0"/>
    </w:pPr>
    <w:rPr>
      <w:rFonts w:ascii="Times New Roman" w:hAnsi="Times New Roman"/>
    </w:rPr>
  </w:style>
  <w:style w:type="paragraph" w:customStyle="1" w:styleId="21C6E174C4FC48AF80E525ABF75C4EE223">
    <w:name w:val="21C6E174C4FC48AF80E525ABF75C4EE223"/>
    <w:rsid w:val="00C56215"/>
    <w:pPr>
      <w:widowControl w:val="0"/>
    </w:pPr>
    <w:rPr>
      <w:rFonts w:ascii="Times New Roman" w:hAnsi="Times New Roman"/>
    </w:rPr>
  </w:style>
  <w:style w:type="paragraph" w:customStyle="1" w:styleId="E78341192DCA44ECBDD62724C465FD2423">
    <w:name w:val="E78341192DCA44ECBDD62724C465FD2423"/>
    <w:rsid w:val="00C56215"/>
    <w:pPr>
      <w:widowControl w:val="0"/>
    </w:pPr>
    <w:rPr>
      <w:rFonts w:ascii="Times New Roman" w:hAnsi="Times New Roman"/>
    </w:rPr>
  </w:style>
  <w:style w:type="paragraph" w:customStyle="1" w:styleId="A6AD028E4555479E91864ACA3AE01D4423">
    <w:name w:val="A6AD028E4555479E91864ACA3AE01D4423"/>
    <w:rsid w:val="00C56215"/>
    <w:pPr>
      <w:widowControl w:val="0"/>
    </w:pPr>
    <w:rPr>
      <w:rFonts w:ascii="Times New Roman" w:hAnsi="Times New Roman"/>
    </w:rPr>
  </w:style>
  <w:style w:type="paragraph" w:customStyle="1" w:styleId="96D6D8263C064C4A98DD610781B0CD3B23">
    <w:name w:val="96D6D8263C064C4A98DD610781B0CD3B23"/>
    <w:rsid w:val="00C56215"/>
    <w:pPr>
      <w:widowControl w:val="0"/>
    </w:pPr>
    <w:rPr>
      <w:rFonts w:ascii="Times New Roman" w:hAnsi="Times New Roman"/>
    </w:rPr>
  </w:style>
  <w:style w:type="paragraph" w:customStyle="1" w:styleId="7E7AA7A572DE4BA3BB259BBFBF55F01123">
    <w:name w:val="7E7AA7A572DE4BA3BB259BBFBF55F01123"/>
    <w:rsid w:val="00C56215"/>
    <w:pPr>
      <w:widowControl w:val="0"/>
    </w:pPr>
    <w:rPr>
      <w:rFonts w:ascii="Times New Roman" w:hAnsi="Times New Roman"/>
    </w:rPr>
  </w:style>
  <w:style w:type="paragraph" w:customStyle="1" w:styleId="6314DEC489C14611845FEFA81AE98B1C6">
    <w:name w:val="6314DEC489C14611845FEFA81AE98B1C6"/>
    <w:rsid w:val="00C56215"/>
    <w:pPr>
      <w:widowControl w:val="0"/>
    </w:pPr>
    <w:rPr>
      <w:rFonts w:ascii="Times New Roman" w:hAnsi="Times New Roman"/>
    </w:rPr>
  </w:style>
  <w:style w:type="paragraph" w:customStyle="1" w:styleId="4F5417EC92AF45CDBA1DA2998C5C675723">
    <w:name w:val="4F5417EC92AF45CDBA1DA2998C5C675723"/>
    <w:rsid w:val="00C56215"/>
    <w:pPr>
      <w:widowControl w:val="0"/>
      <w:snapToGrid w:val="0"/>
    </w:pPr>
    <w:rPr>
      <w:rFonts w:ascii="Times New Roman" w:hAnsi="Times New Roman" w:cs="Times New Roman"/>
      <w:color w:val="385623" w:themeColor="accent6" w:themeShade="80"/>
      <w:u w:val="single"/>
    </w:rPr>
  </w:style>
  <w:style w:type="paragraph" w:customStyle="1" w:styleId="5987A4ED27724839B047FDCE72434BF923">
    <w:name w:val="5987A4ED27724839B047FDCE72434BF923"/>
    <w:rsid w:val="00C56215"/>
    <w:pPr>
      <w:widowControl w:val="0"/>
    </w:pPr>
    <w:rPr>
      <w:rFonts w:ascii="Times New Roman" w:hAnsi="Times New Roman"/>
    </w:rPr>
  </w:style>
  <w:style w:type="paragraph" w:customStyle="1" w:styleId="975759B4D7CB4864BAF814132C67259223">
    <w:name w:val="975759B4D7CB4864BAF814132C67259223"/>
    <w:rsid w:val="00C56215"/>
    <w:pPr>
      <w:widowControl w:val="0"/>
    </w:pPr>
    <w:rPr>
      <w:rFonts w:ascii="Times New Roman" w:hAnsi="Times New Roman"/>
    </w:rPr>
  </w:style>
  <w:style w:type="paragraph" w:customStyle="1" w:styleId="47F044FC49CC44A0B9CD8DC32CEDDDAC">
    <w:name w:val="47F044FC49CC44A0B9CD8DC32CEDDDAC"/>
    <w:rsid w:val="00C56215"/>
    <w:pPr>
      <w:widowControl w:val="0"/>
    </w:pPr>
  </w:style>
  <w:style w:type="paragraph" w:customStyle="1" w:styleId="463FE72BC12D46E98CF9991C497FC6F5">
    <w:name w:val="463FE72BC12D46E98CF9991C497FC6F5"/>
    <w:rsid w:val="00C56215"/>
    <w:pPr>
      <w:widowControl w:val="0"/>
    </w:pPr>
  </w:style>
  <w:style w:type="paragraph" w:customStyle="1" w:styleId="B9846377D19446A5954C70BFE5BFD969">
    <w:name w:val="B9846377D19446A5954C70BFE5BFD969"/>
    <w:rsid w:val="00C56215"/>
    <w:pPr>
      <w:widowControl w:val="0"/>
    </w:pPr>
  </w:style>
  <w:style w:type="paragraph" w:customStyle="1" w:styleId="B391895AC78C4949AF1EBA9E8A1C9B6B">
    <w:name w:val="B391895AC78C4949AF1EBA9E8A1C9B6B"/>
    <w:rsid w:val="00C56215"/>
    <w:pPr>
      <w:widowControl w:val="0"/>
    </w:pPr>
  </w:style>
  <w:style w:type="paragraph" w:customStyle="1" w:styleId="1A91DF1F57C242FF969F4C2696CF4E30">
    <w:name w:val="1A91DF1F57C242FF969F4C2696CF4E30"/>
    <w:rsid w:val="00C56215"/>
    <w:pPr>
      <w:widowControl w:val="0"/>
    </w:pPr>
  </w:style>
  <w:style w:type="paragraph" w:customStyle="1" w:styleId="393CD58E1EC54DBCBE44806319C2EB52">
    <w:name w:val="393CD58E1EC54DBCBE44806319C2EB52"/>
    <w:rsid w:val="00C56215"/>
    <w:pPr>
      <w:widowControl w:val="0"/>
    </w:pPr>
  </w:style>
  <w:style w:type="paragraph" w:customStyle="1" w:styleId="2E8D0C4C4B074F97A461740619F99285">
    <w:name w:val="2E8D0C4C4B074F97A461740619F99285"/>
    <w:rsid w:val="00C56215"/>
    <w:pPr>
      <w:widowControl w:val="0"/>
    </w:pPr>
  </w:style>
  <w:style w:type="paragraph" w:customStyle="1" w:styleId="D3194A13F5734AD280D269FD990159A4">
    <w:name w:val="D3194A13F5734AD280D269FD990159A4"/>
    <w:rsid w:val="00C56215"/>
    <w:pPr>
      <w:widowControl w:val="0"/>
    </w:pPr>
  </w:style>
  <w:style w:type="paragraph" w:customStyle="1" w:styleId="DDFA83AE24E84B5EBF626FFAA8BFAC2C">
    <w:name w:val="DDFA83AE24E84B5EBF626FFAA8BFAC2C"/>
    <w:rsid w:val="00C56215"/>
    <w:pPr>
      <w:widowControl w:val="0"/>
    </w:pPr>
  </w:style>
  <w:style w:type="paragraph" w:customStyle="1" w:styleId="81BDB60339454416A07BF053CDD86CB8">
    <w:name w:val="81BDB60339454416A07BF053CDD86CB8"/>
    <w:rsid w:val="00C56215"/>
    <w:pPr>
      <w:widowControl w:val="0"/>
    </w:pPr>
  </w:style>
  <w:style w:type="paragraph" w:customStyle="1" w:styleId="453B5B46848F457A9680D93BAFB4CFD6">
    <w:name w:val="453B5B46848F457A9680D93BAFB4CFD6"/>
    <w:rsid w:val="00C56215"/>
    <w:pPr>
      <w:widowControl w:val="0"/>
    </w:pPr>
  </w:style>
  <w:style w:type="paragraph" w:customStyle="1" w:styleId="309A93AA9072422B821318FBAA460EAA">
    <w:name w:val="309A93AA9072422B821318FBAA460EAA"/>
    <w:rsid w:val="00C56215"/>
    <w:pPr>
      <w:widowControl w:val="0"/>
    </w:pPr>
  </w:style>
  <w:style w:type="paragraph" w:customStyle="1" w:styleId="127B59DFD88D440E922A8476FD3AA2F8">
    <w:name w:val="127B59DFD88D440E922A8476FD3AA2F8"/>
    <w:rsid w:val="00C56215"/>
    <w:pPr>
      <w:widowControl w:val="0"/>
    </w:pPr>
  </w:style>
  <w:style w:type="paragraph" w:customStyle="1" w:styleId="9F808FE67E404303B843ABAB5A6A7E36">
    <w:name w:val="9F808FE67E404303B843ABAB5A6A7E36"/>
    <w:rsid w:val="00C56215"/>
    <w:pPr>
      <w:widowControl w:val="0"/>
    </w:pPr>
  </w:style>
  <w:style w:type="paragraph" w:customStyle="1" w:styleId="824959202F934F589D2F1728931CB14B">
    <w:name w:val="824959202F934F589D2F1728931CB14B"/>
    <w:rsid w:val="00C56215"/>
    <w:pPr>
      <w:widowControl w:val="0"/>
    </w:pPr>
  </w:style>
  <w:style w:type="paragraph" w:customStyle="1" w:styleId="90F5C51218A445DCAAD6E605651D731A24">
    <w:name w:val="90F5C51218A445DCAAD6E605651D731A24"/>
    <w:rsid w:val="00C56215"/>
    <w:pPr>
      <w:widowControl w:val="0"/>
    </w:pPr>
    <w:rPr>
      <w:rFonts w:ascii="Times New Roman" w:hAnsi="Times New Roman"/>
    </w:rPr>
  </w:style>
  <w:style w:type="paragraph" w:customStyle="1" w:styleId="D95FA8F8F13442B5A0C8C7FEC31BBEA124">
    <w:name w:val="D95FA8F8F13442B5A0C8C7FEC31BBEA124"/>
    <w:rsid w:val="00C56215"/>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4">
    <w:name w:val="CD61C16F165548A383D363E7297A402924"/>
    <w:rsid w:val="00C56215"/>
    <w:pPr>
      <w:widowControl w:val="0"/>
    </w:pPr>
    <w:rPr>
      <w:rFonts w:ascii="Times New Roman" w:hAnsi="Times New Roman"/>
    </w:rPr>
  </w:style>
  <w:style w:type="paragraph" w:customStyle="1" w:styleId="62FE56BBEB5C4FE0A205CACC5486E7FB24">
    <w:name w:val="62FE56BBEB5C4FE0A205CACC5486E7FB24"/>
    <w:rsid w:val="00C56215"/>
    <w:pPr>
      <w:widowControl w:val="0"/>
      <w:snapToGrid w:val="0"/>
    </w:pPr>
    <w:rPr>
      <w:rFonts w:ascii="Times New Roman" w:hAnsi="Times New Roman" w:cs="Times New Roman"/>
      <w:color w:val="385623" w:themeColor="accent6" w:themeShade="80"/>
      <w:u w:val="single"/>
    </w:rPr>
  </w:style>
  <w:style w:type="paragraph" w:customStyle="1" w:styleId="0A2F8A45618A409FBA91FD11B0145D2B24">
    <w:name w:val="0A2F8A45618A409FBA91FD11B0145D2B24"/>
    <w:rsid w:val="00C56215"/>
    <w:pPr>
      <w:widowControl w:val="0"/>
    </w:pPr>
    <w:rPr>
      <w:rFonts w:ascii="Times New Roman" w:hAnsi="Times New Roman"/>
    </w:rPr>
  </w:style>
  <w:style w:type="paragraph" w:customStyle="1" w:styleId="25CF133197DF4D4691435333C1FA608024">
    <w:name w:val="25CF133197DF4D4691435333C1FA608024"/>
    <w:rsid w:val="00C56215"/>
    <w:pPr>
      <w:widowControl w:val="0"/>
    </w:pPr>
    <w:rPr>
      <w:rFonts w:ascii="Times New Roman" w:hAnsi="Times New Roman"/>
    </w:rPr>
  </w:style>
  <w:style w:type="paragraph" w:customStyle="1" w:styleId="A34C020A7B1A4C63920900CB9503246624">
    <w:name w:val="A34C020A7B1A4C63920900CB9503246624"/>
    <w:rsid w:val="00C56215"/>
    <w:pPr>
      <w:widowControl w:val="0"/>
    </w:pPr>
    <w:rPr>
      <w:rFonts w:ascii="Times New Roman" w:hAnsi="Times New Roman"/>
    </w:rPr>
  </w:style>
  <w:style w:type="paragraph" w:customStyle="1" w:styleId="B1C1083556B1418680C2A9E6D03D7B5824">
    <w:name w:val="B1C1083556B1418680C2A9E6D03D7B5824"/>
    <w:rsid w:val="00C56215"/>
    <w:pPr>
      <w:widowControl w:val="0"/>
    </w:pPr>
    <w:rPr>
      <w:rFonts w:ascii="Times New Roman" w:hAnsi="Times New Roman"/>
    </w:rPr>
  </w:style>
  <w:style w:type="paragraph" w:customStyle="1" w:styleId="38B60A637DD440B5A254D1CFD61BCC824">
    <w:name w:val="38B60A637DD440B5A254D1CFD61BCC824"/>
    <w:rsid w:val="00C56215"/>
    <w:pPr>
      <w:widowControl w:val="0"/>
    </w:pPr>
    <w:rPr>
      <w:rFonts w:ascii="Times New Roman" w:hAnsi="Times New Roman"/>
    </w:rPr>
  </w:style>
  <w:style w:type="paragraph" w:customStyle="1" w:styleId="C66926F32D424A849C58FC6B72207A3424">
    <w:name w:val="C66926F32D424A849C58FC6B72207A3424"/>
    <w:rsid w:val="00C56215"/>
    <w:pPr>
      <w:widowControl w:val="0"/>
    </w:pPr>
    <w:rPr>
      <w:rFonts w:ascii="Times New Roman" w:hAnsi="Times New Roman"/>
    </w:rPr>
  </w:style>
  <w:style w:type="paragraph" w:customStyle="1" w:styleId="BCE160363B8748538AD30D23C63B5B3A24">
    <w:name w:val="BCE160363B8748538AD30D23C63B5B3A24"/>
    <w:rsid w:val="00C56215"/>
    <w:pPr>
      <w:widowControl w:val="0"/>
    </w:pPr>
    <w:rPr>
      <w:rFonts w:ascii="Times New Roman" w:hAnsi="Times New Roman"/>
    </w:rPr>
  </w:style>
  <w:style w:type="paragraph" w:customStyle="1" w:styleId="A984E6E48F8E45FE8A543DE63FFF55AB22">
    <w:name w:val="A984E6E48F8E45FE8A543DE63FFF55AB22"/>
    <w:rsid w:val="00C56215"/>
    <w:pPr>
      <w:widowControl w:val="0"/>
    </w:pPr>
    <w:rPr>
      <w:rFonts w:ascii="Times New Roman" w:hAnsi="Times New Roman"/>
    </w:rPr>
  </w:style>
  <w:style w:type="paragraph" w:customStyle="1" w:styleId="179EEF073DFE435188557E2FB1A56BEB22">
    <w:name w:val="179EEF073DFE435188557E2FB1A56BEB22"/>
    <w:rsid w:val="00C56215"/>
    <w:pPr>
      <w:widowControl w:val="0"/>
    </w:pPr>
    <w:rPr>
      <w:rFonts w:ascii="Times New Roman" w:hAnsi="Times New Roman"/>
    </w:rPr>
  </w:style>
  <w:style w:type="paragraph" w:customStyle="1" w:styleId="r12">
    <w:name w:val="r_12"/>
    <w:basedOn w:val="a"/>
    <w:link w:val="r120"/>
    <w:qFormat/>
    <w:rsid w:val="00EA02B2"/>
    <w:pPr>
      <w:snapToGrid w:val="0"/>
    </w:pPr>
    <w:rPr>
      <w:rFonts w:ascii="Times New Roman" w:hAnsi="Times New Roman" w:cs="Times New Roman"/>
      <w:color w:val="385623" w:themeColor="accent6" w:themeShade="80"/>
      <w:u w:val="single"/>
    </w:rPr>
  </w:style>
  <w:style w:type="character" w:customStyle="1" w:styleId="r120">
    <w:name w:val="r_12 字元"/>
    <w:basedOn w:val="a0"/>
    <w:link w:val="r12"/>
    <w:rsid w:val="00EA02B2"/>
    <w:rPr>
      <w:rFonts w:ascii="Times New Roman" w:hAnsi="Times New Roman" w:cs="Times New Roman"/>
      <w:color w:val="385623" w:themeColor="accent6" w:themeShade="80"/>
      <w:u w:val="single"/>
    </w:rPr>
  </w:style>
  <w:style w:type="paragraph" w:customStyle="1" w:styleId="85FB50E31B134353BC8B1B6716B2FF543">
    <w:name w:val="85FB50E31B134353BC8B1B6716B2FF543"/>
    <w:rsid w:val="00C56215"/>
    <w:pPr>
      <w:widowControl w:val="0"/>
    </w:pPr>
    <w:rPr>
      <w:rFonts w:ascii="Times New Roman" w:hAnsi="Times New Roman"/>
    </w:rPr>
  </w:style>
  <w:style w:type="paragraph" w:customStyle="1" w:styleId="181495E10C4345339C263E501D4AAA043">
    <w:name w:val="181495E10C4345339C263E501D4AAA043"/>
    <w:rsid w:val="00C56215"/>
    <w:pPr>
      <w:widowControl w:val="0"/>
    </w:pPr>
    <w:rPr>
      <w:rFonts w:ascii="Times New Roman" w:hAnsi="Times New Roman"/>
    </w:rPr>
  </w:style>
  <w:style w:type="paragraph" w:customStyle="1" w:styleId="E68DFA95CBB040728542145E43CCCC1B3">
    <w:name w:val="E68DFA95CBB040728542145E43CCCC1B3"/>
    <w:rsid w:val="00C56215"/>
    <w:pPr>
      <w:widowControl w:val="0"/>
    </w:pPr>
    <w:rPr>
      <w:rFonts w:ascii="Times New Roman" w:hAnsi="Times New Roman"/>
    </w:rPr>
  </w:style>
  <w:style w:type="paragraph" w:customStyle="1" w:styleId="79AB877A8DF04CDEB67EF7D5DC47DA353">
    <w:name w:val="79AB877A8DF04CDEB67EF7D5DC47DA353"/>
    <w:rsid w:val="00C56215"/>
    <w:pPr>
      <w:widowControl w:val="0"/>
    </w:pPr>
    <w:rPr>
      <w:rFonts w:ascii="Times New Roman" w:hAnsi="Times New Roman"/>
    </w:rPr>
  </w:style>
  <w:style w:type="paragraph" w:customStyle="1" w:styleId="A4C7DAD3208E45AAABEDCFF5E582638A3">
    <w:name w:val="A4C7DAD3208E45AAABEDCFF5E582638A3"/>
    <w:rsid w:val="00C56215"/>
    <w:pPr>
      <w:widowControl w:val="0"/>
    </w:pPr>
    <w:rPr>
      <w:rFonts w:ascii="Times New Roman" w:hAnsi="Times New Roman"/>
    </w:rPr>
  </w:style>
  <w:style w:type="paragraph" w:customStyle="1" w:styleId="9815D778D2D14B0F8404081351211F4F3">
    <w:name w:val="9815D778D2D14B0F8404081351211F4F3"/>
    <w:rsid w:val="00C56215"/>
    <w:pPr>
      <w:widowControl w:val="0"/>
    </w:pPr>
    <w:rPr>
      <w:rFonts w:ascii="Times New Roman" w:hAnsi="Times New Roman"/>
    </w:rPr>
  </w:style>
  <w:style w:type="paragraph" w:customStyle="1" w:styleId="2648EFFBBDD54EF29BFBE873C01109CA5">
    <w:name w:val="2648EFFBBDD54EF29BFBE873C01109CA5"/>
    <w:rsid w:val="00C56215"/>
    <w:pPr>
      <w:widowControl w:val="0"/>
    </w:pPr>
    <w:rPr>
      <w:rFonts w:ascii="Times New Roman" w:hAnsi="Times New Roman"/>
    </w:rPr>
  </w:style>
  <w:style w:type="paragraph" w:customStyle="1" w:styleId="942270A6AD824A939D987CB40AEDCE7A18">
    <w:name w:val="942270A6AD824A939D987CB40AEDCE7A18"/>
    <w:rsid w:val="00C56215"/>
    <w:pPr>
      <w:widowControl w:val="0"/>
      <w:ind w:left="480"/>
    </w:pPr>
    <w:rPr>
      <w:rFonts w:ascii="Times New Roman" w:hAnsi="Times New Roman"/>
    </w:rPr>
  </w:style>
  <w:style w:type="paragraph" w:customStyle="1" w:styleId="E217A1B300084FF383D642A16D76972218">
    <w:name w:val="E217A1B300084FF383D642A16D76972218"/>
    <w:rsid w:val="00C56215"/>
    <w:pPr>
      <w:widowControl w:val="0"/>
      <w:ind w:left="480"/>
    </w:pPr>
    <w:rPr>
      <w:rFonts w:ascii="Times New Roman" w:hAnsi="Times New Roman"/>
    </w:rPr>
  </w:style>
  <w:style w:type="paragraph" w:customStyle="1" w:styleId="6518BA3A20BA47399AF4B8F78D81B83A18">
    <w:name w:val="6518BA3A20BA47399AF4B8F78D81B83A18"/>
    <w:rsid w:val="00C56215"/>
    <w:pPr>
      <w:widowControl w:val="0"/>
      <w:ind w:left="480"/>
    </w:pPr>
    <w:rPr>
      <w:rFonts w:ascii="Times New Roman" w:hAnsi="Times New Roman"/>
    </w:rPr>
  </w:style>
  <w:style w:type="paragraph" w:customStyle="1" w:styleId="B14A2332A58B4261A8888B018F13BB5918">
    <w:name w:val="B14A2332A58B4261A8888B018F13BB5918"/>
    <w:rsid w:val="00C56215"/>
    <w:pPr>
      <w:widowControl w:val="0"/>
      <w:ind w:left="480"/>
    </w:pPr>
    <w:rPr>
      <w:rFonts w:ascii="Times New Roman" w:hAnsi="Times New Roman"/>
    </w:rPr>
  </w:style>
  <w:style w:type="paragraph" w:customStyle="1" w:styleId="F135967FCAE8439B8C8AF86513B032074">
    <w:name w:val="F135967FCAE8439B8C8AF86513B032074"/>
    <w:rsid w:val="00C56215"/>
    <w:pPr>
      <w:widowControl w:val="0"/>
    </w:pPr>
    <w:rPr>
      <w:rFonts w:ascii="Times New Roman" w:hAnsi="Times New Roman"/>
    </w:rPr>
  </w:style>
  <w:style w:type="paragraph" w:customStyle="1" w:styleId="976A50A95580411EB48907A3D4FFC8D64">
    <w:name w:val="976A50A95580411EB48907A3D4FFC8D64"/>
    <w:rsid w:val="00C56215"/>
    <w:pPr>
      <w:widowControl w:val="0"/>
    </w:pPr>
    <w:rPr>
      <w:rFonts w:ascii="Times New Roman" w:hAnsi="Times New Roman"/>
    </w:rPr>
  </w:style>
  <w:style w:type="paragraph" w:customStyle="1" w:styleId="3C1B35EDDDC946BFA3824C191940740A18">
    <w:name w:val="3C1B35EDDDC946BFA3824C191940740A18"/>
    <w:rsid w:val="00C56215"/>
    <w:pPr>
      <w:widowControl w:val="0"/>
    </w:pPr>
    <w:rPr>
      <w:rFonts w:ascii="Times New Roman" w:hAnsi="Times New Roman"/>
    </w:rPr>
  </w:style>
  <w:style w:type="paragraph" w:customStyle="1" w:styleId="47F044FC49CC44A0B9CD8DC32CEDDDAC1">
    <w:name w:val="47F044FC49CC44A0B9CD8DC32CEDDDAC1"/>
    <w:rsid w:val="00C56215"/>
    <w:pPr>
      <w:widowControl w:val="0"/>
    </w:pPr>
    <w:rPr>
      <w:rFonts w:ascii="Times New Roman" w:hAnsi="Times New Roman"/>
    </w:rPr>
  </w:style>
  <w:style w:type="paragraph" w:customStyle="1" w:styleId="463FE72BC12D46E98CF9991C497FC6F51">
    <w:name w:val="463FE72BC12D46E98CF9991C497FC6F51"/>
    <w:rsid w:val="00C56215"/>
    <w:pPr>
      <w:widowControl w:val="0"/>
    </w:pPr>
    <w:rPr>
      <w:rFonts w:ascii="Times New Roman" w:hAnsi="Times New Roman"/>
    </w:rPr>
  </w:style>
  <w:style w:type="paragraph" w:customStyle="1" w:styleId="CB62E540D1F74019B09D8BC0456AE5E124">
    <w:name w:val="CB62E540D1F74019B09D8BC0456AE5E124"/>
    <w:rsid w:val="00C56215"/>
    <w:pPr>
      <w:widowControl w:val="0"/>
    </w:pPr>
    <w:rPr>
      <w:rFonts w:ascii="Times New Roman" w:hAnsi="Times New Roman"/>
    </w:rPr>
  </w:style>
  <w:style w:type="paragraph" w:customStyle="1" w:styleId="B9846377D19446A5954C70BFE5BFD9691">
    <w:name w:val="B9846377D19446A5954C70BFE5BFD9691"/>
    <w:rsid w:val="00C56215"/>
    <w:pPr>
      <w:widowControl w:val="0"/>
    </w:pPr>
    <w:rPr>
      <w:rFonts w:ascii="Times New Roman" w:hAnsi="Times New Roman"/>
    </w:rPr>
  </w:style>
  <w:style w:type="paragraph" w:customStyle="1" w:styleId="B391895AC78C4949AF1EBA9E8A1C9B6B1">
    <w:name w:val="B391895AC78C4949AF1EBA9E8A1C9B6B1"/>
    <w:rsid w:val="00C56215"/>
    <w:pPr>
      <w:widowControl w:val="0"/>
    </w:pPr>
    <w:rPr>
      <w:rFonts w:ascii="Times New Roman" w:hAnsi="Times New Roman"/>
    </w:rPr>
  </w:style>
  <w:style w:type="paragraph" w:customStyle="1" w:styleId="1A91DF1F57C242FF969F4C2696CF4E301">
    <w:name w:val="1A91DF1F57C242FF969F4C2696CF4E301"/>
    <w:rsid w:val="00C56215"/>
    <w:pPr>
      <w:widowControl w:val="0"/>
    </w:pPr>
    <w:rPr>
      <w:rFonts w:ascii="Times New Roman" w:hAnsi="Times New Roman"/>
    </w:rPr>
  </w:style>
  <w:style w:type="paragraph" w:customStyle="1" w:styleId="393CD58E1EC54DBCBE44806319C2EB521">
    <w:name w:val="393CD58E1EC54DBCBE44806319C2EB521"/>
    <w:rsid w:val="00C56215"/>
    <w:pPr>
      <w:widowControl w:val="0"/>
    </w:pPr>
    <w:rPr>
      <w:rFonts w:ascii="Times New Roman" w:hAnsi="Times New Roman"/>
    </w:rPr>
  </w:style>
  <w:style w:type="paragraph" w:customStyle="1" w:styleId="2E8D0C4C4B074F97A461740619F992851">
    <w:name w:val="2E8D0C4C4B074F97A461740619F992851"/>
    <w:rsid w:val="00C56215"/>
    <w:pPr>
      <w:widowControl w:val="0"/>
    </w:pPr>
    <w:rPr>
      <w:rFonts w:ascii="Times New Roman" w:hAnsi="Times New Roman"/>
    </w:rPr>
  </w:style>
  <w:style w:type="paragraph" w:customStyle="1" w:styleId="D3194A13F5734AD280D269FD990159A41">
    <w:name w:val="D3194A13F5734AD280D269FD990159A41"/>
    <w:rsid w:val="00C56215"/>
    <w:pPr>
      <w:widowControl w:val="0"/>
    </w:pPr>
    <w:rPr>
      <w:rFonts w:ascii="Times New Roman" w:hAnsi="Times New Roman"/>
    </w:rPr>
  </w:style>
  <w:style w:type="paragraph" w:customStyle="1" w:styleId="824959202F934F589D2F1728931CB14B1">
    <w:name w:val="824959202F934F589D2F1728931CB14B1"/>
    <w:rsid w:val="00C56215"/>
    <w:pPr>
      <w:widowControl w:val="0"/>
    </w:pPr>
    <w:rPr>
      <w:rFonts w:ascii="Times New Roman" w:hAnsi="Times New Roman"/>
    </w:rPr>
  </w:style>
  <w:style w:type="paragraph" w:customStyle="1" w:styleId="A6AD028E4555479E91864ACA3AE01D4424">
    <w:name w:val="A6AD028E4555479E91864ACA3AE01D4424"/>
    <w:rsid w:val="00C56215"/>
    <w:pPr>
      <w:widowControl w:val="0"/>
    </w:pPr>
    <w:rPr>
      <w:rFonts w:ascii="Times New Roman" w:hAnsi="Times New Roman"/>
    </w:rPr>
  </w:style>
  <w:style w:type="paragraph" w:customStyle="1" w:styleId="96D6D8263C064C4A98DD610781B0CD3B24">
    <w:name w:val="96D6D8263C064C4A98DD610781B0CD3B24"/>
    <w:rsid w:val="00C56215"/>
    <w:pPr>
      <w:widowControl w:val="0"/>
    </w:pPr>
    <w:rPr>
      <w:rFonts w:ascii="Times New Roman" w:hAnsi="Times New Roman"/>
    </w:rPr>
  </w:style>
  <w:style w:type="paragraph" w:customStyle="1" w:styleId="7E7AA7A572DE4BA3BB259BBFBF55F01124">
    <w:name w:val="7E7AA7A572DE4BA3BB259BBFBF55F01124"/>
    <w:rsid w:val="00C56215"/>
    <w:pPr>
      <w:widowControl w:val="0"/>
    </w:pPr>
    <w:rPr>
      <w:rFonts w:ascii="Times New Roman" w:hAnsi="Times New Roman"/>
    </w:rPr>
  </w:style>
  <w:style w:type="paragraph" w:customStyle="1" w:styleId="6314DEC489C14611845FEFA81AE98B1C7">
    <w:name w:val="6314DEC489C14611845FEFA81AE98B1C7"/>
    <w:rsid w:val="00C56215"/>
    <w:pPr>
      <w:widowControl w:val="0"/>
    </w:pPr>
    <w:rPr>
      <w:rFonts w:ascii="Times New Roman" w:hAnsi="Times New Roman"/>
    </w:rPr>
  </w:style>
  <w:style w:type="paragraph" w:customStyle="1" w:styleId="4F5417EC92AF45CDBA1DA2998C5C675724">
    <w:name w:val="4F5417EC92AF45CDBA1DA2998C5C675724"/>
    <w:rsid w:val="00C56215"/>
    <w:pPr>
      <w:widowControl w:val="0"/>
      <w:snapToGrid w:val="0"/>
    </w:pPr>
    <w:rPr>
      <w:rFonts w:ascii="Times New Roman" w:hAnsi="Times New Roman" w:cs="Times New Roman"/>
      <w:color w:val="385623" w:themeColor="accent6" w:themeShade="80"/>
      <w:u w:val="single"/>
    </w:rPr>
  </w:style>
  <w:style w:type="paragraph" w:customStyle="1" w:styleId="5987A4ED27724839B047FDCE72434BF924">
    <w:name w:val="5987A4ED27724839B047FDCE72434BF924"/>
    <w:rsid w:val="00C56215"/>
    <w:pPr>
      <w:widowControl w:val="0"/>
    </w:pPr>
    <w:rPr>
      <w:rFonts w:ascii="Times New Roman" w:hAnsi="Times New Roman"/>
    </w:rPr>
  </w:style>
  <w:style w:type="paragraph" w:customStyle="1" w:styleId="975759B4D7CB4864BAF814132C67259224">
    <w:name w:val="975759B4D7CB4864BAF814132C67259224"/>
    <w:rsid w:val="00C56215"/>
    <w:pPr>
      <w:widowControl w:val="0"/>
    </w:pPr>
    <w:rPr>
      <w:rFonts w:ascii="Times New Roman" w:hAnsi="Times New Roman"/>
    </w:rPr>
  </w:style>
  <w:style w:type="paragraph" w:customStyle="1" w:styleId="54269B08DF6A451CA347AB7251FBC490">
    <w:name w:val="54269B08DF6A451CA347AB7251FBC490"/>
    <w:rsid w:val="00C56215"/>
    <w:pPr>
      <w:widowControl w:val="0"/>
    </w:pPr>
  </w:style>
  <w:style w:type="paragraph" w:customStyle="1" w:styleId="5EA024A9F4924136A0792DCE9410A08A">
    <w:name w:val="5EA024A9F4924136A0792DCE9410A08A"/>
    <w:rsid w:val="00C56215"/>
    <w:pPr>
      <w:widowControl w:val="0"/>
    </w:pPr>
  </w:style>
  <w:style w:type="paragraph" w:customStyle="1" w:styleId="DB8CB97D925F4C51A611FB3438C637B2">
    <w:name w:val="DB8CB97D925F4C51A611FB3438C637B2"/>
    <w:rsid w:val="00C56215"/>
    <w:pPr>
      <w:widowControl w:val="0"/>
    </w:pPr>
  </w:style>
  <w:style w:type="paragraph" w:customStyle="1" w:styleId="67CC3F93F3EC444082DC7811CC1A6D25">
    <w:name w:val="67CC3F93F3EC444082DC7811CC1A6D25"/>
    <w:rsid w:val="00C56215"/>
    <w:pPr>
      <w:widowControl w:val="0"/>
    </w:pPr>
  </w:style>
  <w:style w:type="paragraph" w:customStyle="1" w:styleId="AA4AA74EBED54E548B07F8CE2EB08C3C">
    <w:name w:val="AA4AA74EBED54E548B07F8CE2EB08C3C"/>
    <w:rsid w:val="00C56215"/>
    <w:pPr>
      <w:widowControl w:val="0"/>
    </w:pPr>
  </w:style>
  <w:style w:type="paragraph" w:customStyle="1" w:styleId="26C5A54A21F84FEAB91170E99EE6DFF2">
    <w:name w:val="26C5A54A21F84FEAB91170E99EE6DFF2"/>
    <w:rsid w:val="00C56215"/>
    <w:pPr>
      <w:widowControl w:val="0"/>
    </w:pPr>
  </w:style>
  <w:style w:type="paragraph" w:customStyle="1" w:styleId="AD6E4E3977A146359FD89C3D5A66E554">
    <w:name w:val="AD6E4E3977A146359FD89C3D5A66E554"/>
    <w:rsid w:val="00C56215"/>
    <w:pPr>
      <w:widowControl w:val="0"/>
    </w:pPr>
  </w:style>
  <w:style w:type="paragraph" w:customStyle="1" w:styleId="CFA0147798DB498596FF7C79951A8029">
    <w:name w:val="CFA0147798DB498596FF7C79951A8029"/>
    <w:rsid w:val="00C56215"/>
    <w:pPr>
      <w:widowControl w:val="0"/>
    </w:pPr>
  </w:style>
  <w:style w:type="paragraph" w:customStyle="1" w:styleId="28E8E2B3BD9C4EB3A5D2D96A90A1DA78">
    <w:name w:val="28E8E2B3BD9C4EB3A5D2D96A90A1DA78"/>
    <w:rsid w:val="00C56215"/>
    <w:pPr>
      <w:widowControl w:val="0"/>
    </w:pPr>
  </w:style>
  <w:style w:type="paragraph" w:customStyle="1" w:styleId="5EDDB207DEEC4D90B36AB4D60F4EF8D7">
    <w:name w:val="5EDDB207DEEC4D90B36AB4D60F4EF8D7"/>
    <w:rsid w:val="00C56215"/>
    <w:pPr>
      <w:widowControl w:val="0"/>
    </w:pPr>
  </w:style>
  <w:style w:type="paragraph" w:customStyle="1" w:styleId="443A429233BB477399EF43FF9CAC32C4">
    <w:name w:val="443A429233BB477399EF43FF9CAC32C4"/>
    <w:rsid w:val="00C56215"/>
    <w:pPr>
      <w:widowControl w:val="0"/>
    </w:pPr>
  </w:style>
  <w:style w:type="paragraph" w:customStyle="1" w:styleId="FE328855FD974B79B333CFDC1EE4E8AC">
    <w:name w:val="FE328855FD974B79B333CFDC1EE4E8AC"/>
    <w:rsid w:val="00C56215"/>
    <w:pPr>
      <w:widowControl w:val="0"/>
    </w:pPr>
  </w:style>
  <w:style w:type="paragraph" w:customStyle="1" w:styleId="EEA392FD35FC4302B69E326EDDEC71B2">
    <w:name w:val="EEA392FD35FC4302B69E326EDDEC71B2"/>
    <w:rsid w:val="00C56215"/>
    <w:pPr>
      <w:widowControl w:val="0"/>
    </w:pPr>
  </w:style>
  <w:style w:type="paragraph" w:customStyle="1" w:styleId="FFE8CE9788134436890614DD560108BF">
    <w:name w:val="FFE8CE9788134436890614DD560108BF"/>
    <w:rsid w:val="00C56215"/>
    <w:pPr>
      <w:widowControl w:val="0"/>
    </w:pPr>
  </w:style>
  <w:style w:type="paragraph" w:customStyle="1" w:styleId="A07FBAE1BA7244FE9E3E83639C1E5C1F">
    <w:name w:val="A07FBAE1BA7244FE9E3E83639C1E5C1F"/>
    <w:rsid w:val="00C56215"/>
    <w:pPr>
      <w:widowControl w:val="0"/>
    </w:pPr>
  </w:style>
  <w:style w:type="paragraph" w:customStyle="1" w:styleId="F64072F01CFA4EF99F271CAA11BB8E5B">
    <w:name w:val="F64072F01CFA4EF99F271CAA11BB8E5B"/>
    <w:rsid w:val="00AD3E46"/>
    <w:pPr>
      <w:widowControl w:val="0"/>
    </w:pPr>
  </w:style>
  <w:style w:type="paragraph" w:customStyle="1" w:styleId="A317CECDD893480BABAC516610C65523">
    <w:name w:val="A317CECDD893480BABAC516610C65523"/>
    <w:rsid w:val="00105F97"/>
    <w:pPr>
      <w:widowControl w:val="0"/>
    </w:pPr>
  </w:style>
  <w:style w:type="paragraph" w:customStyle="1" w:styleId="C5854F3114B84836A28C123DA4998BF8">
    <w:name w:val="C5854F3114B84836A28C123DA4998BF8"/>
    <w:rsid w:val="00105F97"/>
    <w:pPr>
      <w:widowControl w:val="0"/>
    </w:pPr>
  </w:style>
  <w:style w:type="paragraph" w:customStyle="1" w:styleId="56E137747A7949118A5A78CEDDA9EB09">
    <w:name w:val="56E137747A7949118A5A78CEDDA9EB09"/>
    <w:rsid w:val="00105F97"/>
    <w:pPr>
      <w:widowControl w:val="0"/>
    </w:pPr>
  </w:style>
  <w:style w:type="paragraph" w:customStyle="1" w:styleId="7719043CD92145388898FE8BF1F60790">
    <w:name w:val="7719043CD92145388898FE8BF1F60790"/>
    <w:rsid w:val="009F467B"/>
    <w:pPr>
      <w:widowControl w:val="0"/>
    </w:pPr>
  </w:style>
  <w:style w:type="paragraph" w:customStyle="1" w:styleId="1F2AC21AD2014AFD905D353BF6AEDAE5">
    <w:name w:val="1F2AC21AD2014AFD905D353BF6AEDAE5"/>
    <w:rsid w:val="00184C6D"/>
    <w:pPr>
      <w:widowControl w:val="0"/>
    </w:pPr>
  </w:style>
  <w:style w:type="paragraph" w:customStyle="1" w:styleId="489245A1AD304B9E8130F41346D9384A">
    <w:name w:val="489245A1AD304B9E8130F41346D9384A"/>
    <w:rsid w:val="00184C6D"/>
    <w:pPr>
      <w:widowControl w:val="0"/>
    </w:pPr>
  </w:style>
  <w:style w:type="paragraph" w:customStyle="1" w:styleId="D87F7EE1983C4299866EC422F252370F">
    <w:name w:val="D87F7EE1983C4299866EC422F252370F"/>
    <w:rsid w:val="00184C6D"/>
    <w:pPr>
      <w:widowControl w:val="0"/>
    </w:pPr>
  </w:style>
  <w:style w:type="paragraph" w:customStyle="1" w:styleId="B7D77C25CC9A4DF39F64243867340B3C">
    <w:name w:val="B7D77C25CC9A4DF39F64243867340B3C"/>
    <w:rsid w:val="00184C6D"/>
    <w:pPr>
      <w:widowControl w:val="0"/>
    </w:pPr>
  </w:style>
  <w:style w:type="paragraph" w:customStyle="1" w:styleId="2413C6CB1E5047D28A8247FDE2C8D5E6">
    <w:name w:val="2413C6CB1E5047D28A8247FDE2C8D5E6"/>
    <w:rsid w:val="005B5AD9"/>
    <w:pPr>
      <w:widowControl w:val="0"/>
    </w:pPr>
  </w:style>
  <w:style w:type="paragraph" w:customStyle="1" w:styleId="F4C979C71E114DD1BC9188724083B6DE">
    <w:name w:val="F4C979C71E114DD1BC9188724083B6DE"/>
    <w:rsid w:val="005B5AD9"/>
    <w:pPr>
      <w:widowControl w:val="0"/>
    </w:pPr>
  </w:style>
  <w:style w:type="paragraph" w:customStyle="1" w:styleId="90F5C51218A445DCAAD6E605651D731A25">
    <w:name w:val="90F5C51218A445DCAAD6E605651D731A25"/>
    <w:rsid w:val="005B5AD9"/>
    <w:pPr>
      <w:widowControl w:val="0"/>
    </w:pPr>
    <w:rPr>
      <w:rFonts w:ascii="Times New Roman" w:hAnsi="Times New Roman"/>
    </w:rPr>
  </w:style>
  <w:style w:type="paragraph" w:customStyle="1" w:styleId="D95FA8F8F13442B5A0C8C7FEC31BBEA125">
    <w:name w:val="D95FA8F8F13442B5A0C8C7FEC31BBEA125"/>
    <w:rsid w:val="005B5AD9"/>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5">
    <w:name w:val="CD61C16F165548A383D363E7297A402925"/>
    <w:rsid w:val="005B5AD9"/>
    <w:pPr>
      <w:widowControl w:val="0"/>
    </w:pPr>
    <w:rPr>
      <w:rFonts w:ascii="Times New Roman" w:hAnsi="Times New Roman"/>
    </w:rPr>
  </w:style>
  <w:style w:type="paragraph" w:customStyle="1" w:styleId="62FE56BBEB5C4FE0A205CACC5486E7FB25">
    <w:name w:val="62FE56BBEB5C4FE0A205CACC5486E7FB25"/>
    <w:rsid w:val="005B5AD9"/>
    <w:pPr>
      <w:widowControl w:val="0"/>
      <w:snapToGrid w:val="0"/>
    </w:pPr>
    <w:rPr>
      <w:rFonts w:ascii="Times New Roman" w:hAnsi="Times New Roman" w:cs="Times New Roman"/>
      <w:color w:val="385623" w:themeColor="accent6" w:themeShade="80"/>
      <w:u w:val="single"/>
    </w:rPr>
  </w:style>
  <w:style w:type="paragraph" w:customStyle="1" w:styleId="0A2F8A45618A409FBA91FD11B0145D2B25">
    <w:name w:val="0A2F8A45618A409FBA91FD11B0145D2B25"/>
    <w:rsid w:val="005B5AD9"/>
    <w:pPr>
      <w:widowControl w:val="0"/>
    </w:pPr>
    <w:rPr>
      <w:rFonts w:ascii="Times New Roman" w:hAnsi="Times New Roman"/>
    </w:rPr>
  </w:style>
  <w:style w:type="paragraph" w:customStyle="1" w:styleId="25CF133197DF4D4691435333C1FA608025">
    <w:name w:val="25CF133197DF4D4691435333C1FA608025"/>
    <w:rsid w:val="005B5AD9"/>
    <w:pPr>
      <w:widowControl w:val="0"/>
    </w:pPr>
    <w:rPr>
      <w:rFonts w:ascii="Times New Roman" w:hAnsi="Times New Roman"/>
    </w:rPr>
  </w:style>
  <w:style w:type="paragraph" w:customStyle="1" w:styleId="A34C020A7B1A4C63920900CB9503246625">
    <w:name w:val="A34C020A7B1A4C63920900CB9503246625"/>
    <w:rsid w:val="005B5AD9"/>
    <w:pPr>
      <w:widowControl w:val="0"/>
    </w:pPr>
    <w:rPr>
      <w:rFonts w:ascii="Times New Roman" w:hAnsi="Times New Roman"/>
    </w:rPr>
  </w:style>
  <w:style w:type="paragraph" w:customStyle="1" w:styleId="B1C1083556B1418680C2A9E6D03D7B5825">
    <w:name w:val="B1C1083556B1418680C2A9E6D03D7B5825"/>
    <w:rsid w:val="005B5AD9"/>
    <w:pPr>
      <w:widowControl w:val="0"/>
    </w:pPr>
    <w:rPr>
      <w:rFonts w:ascii="Times New Roman" w:hAnsi="Times New Roman"/>
    </w:rPr>
  </w:style>
  <w:style w:type="paragraph" w:customStyle="1" w:styleId="38B60A637DD440B5A254D1CFD61BCC825">
    <w:name w:val="38B60A637DD440B5A254D1CFD61BCC825"/>
    <w:rsid w:val="005B5AD9"/>
    <w:pPr>
      <w:widowControl w:val="0"/>
    </w:pPr>
    <w:rPr>
      <w:rFonts w:ascii="Times New Roman" w:hAnsi="Times New Roman"/>
    </w:rPr>
  </w:style>
  <w:style w:type="paragraph" w:customStyle="1" w:styleId="C66926F32D424A849C58FC6B72207A3425">
    <w:name w:val="C66926F32D424A849C58FC6B72207A3425"/>
    <w:rsid w:val="005B5AD9"/>
    <w:pPr>
      <w:widowControl w:val="0"/>
    </w:pPr>
    <w:rPr>
      <w:rFonts w:ascii="Times New Roman" w:hAnsi="Times New Roman"/>
    </w:rPr>
  </w:style>
  <w:style w:type="paragraph" w:customStyle="1" w:styleId="A984E6E48F8E45FE8A543DE63FFF55AB23">
    <w:name w:val="A984E6E48F8E45FE8A543DE63FFF55AB23"/>
    <w:rsid w:val="005B5AD9"/>
    <w:pPr>
      <w:widowControl w:val="0"/>
    </w:pPr>
    <w:rPr>
      <w:rFonts w:ascii="Times New Roman" w:hAnsi="Times New Roman"/>
    </w:rPr>
  </w:style>
  <w:style w:type="paragraph" w:customStyle="1" w:styleId="179EEF073DFE435188557E2FB1A56BEB23">
    <w:name w:val="179EEF073DFE435188557E2FB1A56BEB23"/>
    <w:rsid w:val="005B5AD9"/>
    <w:pPr>
      <w:widowControl w:val="0"/>
    </w:pPr>
    <w:rPr>
      <w:rFonts w:ascii="Times New Roman" w:hAnsi="Times New Roman"/>
    </w:rPr>
  </w:style>
  <w:style w:type="paragraph" w:customStyle="1" w:styleId="2413C6CB1E5047D28A8247FDE2C8D5E61">
    <w:name w:val="2413C6CB1E5047D28A8247FDE2C8D5E61"/>
    <w:rsid w:val="005B5AD9"/>
    <w:pPr>
      <w:widowControl w:val="0"/>
    </w:pPr>
    <w:rPr>
      <w:rFonts w:ascii="Times New Roman" w:hAnsi="Times New Roman"/>
    </w:rPr>
  </w:style>
  <w:style w:type="paragraph" w:customStyle="1" w:styleId="181495E10C4345339C263E501D4AAA044">
    <w:name w:val="181495E10C4345339C263E501D4AAA044"/>
    <w:rsid w:val="005B5AD9"/>
    <w:pPr>
      <w:widowControl w:val="0"/>
    </w:pPr>
    <w:rPr>
      <w:rFonts w:ascii="Times New Roman" w:hAnsi="Times New Roman"/>
    </w:rPr>
  </w:style>
  <w:style w:type="paragraph" w:customStyle="1" w:styleId="79AB877A8DF04CDEB67EF7D5DC47DA354">
    <w:name w:val="79AB877A8DF04CDEB67EF7D5DC47DA354"/>
    <w:rsid w:val="005B5AD9"/>
    <w:pPr>
      <w:widowControl w:val="0"/>
    </w:pPr>
    <w:rPr>
      <w:rFonts w:ascii="Times New Roman" w:hAnsi="Times New Roman"/>
    </w:rPr>
  </w:style>
  <w:style w:type="paragraph" w:customStyle="1" w:styleId="A4C7DAD3208E45AAABEDCFF5E582638A4">
    <w:name w:val="A4C7DAD3208E45AAABEDCFF5E582638A4"/>
    <w:rsid w:val="005B5AD9"/>
    <w:pPr>
      <w:widowControl w:val="0"/>
    </w:pPr>
    <w:rPr>
      <w:rFonts w:ascii="Times New Roman" w:hAnsi="Times New Roman"/>
    </w:rPr>
  </w:style>
  <w:style w:type="paragraph" w:customStyle="1" w:styleId="9815D778D2D14B0F8404081351211F4F4">
    <w:name w:val="9815D778D2D14B0F8404081351211F4F4"/>
    <w:rsid w:val="005B5AD9"/>
    <w:pPr>
      <w:widowControl w:val="0"/>
    </w:pPr>
    <w:rPr>
      <w:rFonts w:ascii="Times New Roman" w:hAnsi="Times New Roman"/>
    </w:rPr>
  </w:style>
  <w:style w:type="paragraph" w:customStyle="1" w:styleId="F64072F01CFA4EF99F271CAA11BB8E5B1">
    <w:name w:val="F64072F01CFA4EF99F271CAA11BB8E5B1"/>
    <w:rsid w:val="005B5AD9"/>
    <w:pPr>
      <w:widowControl w:val="0"/>
    </w:pPr>
    <w:rPr>
      <w:rFonts w:ascii="Times New Roman" w:hAnsi="Times New Roman"/>
    </w:rPr>
  </w:style>
  <w:style w:type="paragraph" w:customStyle="1" w:styleId="2648EFFBBDD54EF29BFBE873C01109CA6">
    <w:name w:val="2648EFFBBDD54EF29BFBE873C01109CA6"/>
    <w:rsid w:val="005B5AD9"/>
    <w:pPr>
      <w:widowControl w:val="0"/>
    </w:pPr>
    <w:rPr>
      <w:rFonts w:ascii="Times New Roman" w:hAnsi="Times New Roman"/>
    </w:rPr>
  </w:style>
  <w:style w:type="paragraph" w:customStyle="1" w:styleId="F4C979C71E114DD1BC9188724083B6DE1">
    <w:name w:val="F4C979C71E114DD1BC9188724083B6DE1"/>
    <w:rsid w:val="005B5AD9"/>
    <w:pPr>
      <w:widowControl w:val="0"/>
    </w:pPr>
    <w:rPr>
      <w:rFonts w:ascii="Times New Roman" w:hAnsi="Times New Roman"/>
    </w:rPr>
  </w:style>
  <w:style w:type="paragraph" w:customStyle="1" w:styleId="942270A6AD824A939D987CB40AEDCE7A19">
    <w:name w:val="942270A6AD824A939D987CB40AEDCE7A19"/>
    <w:rsid w:val="005B5AD9"/>
    <w:pPr>
      <w:widowControl w:val="0"/>
      <w:ind w:left="480"/>
    </w:pPr>
    <w:rPr>
      <w:rFonts w:ascii="Times New Roman" w:hAnsi="Times New Roman"/>
    </w:rPr>
  </w:style>
  <w:style w:type="paragraph" w:customStyle="1" w:styleId="E217A1B300084FF383D642A16D76972219">
    <w:name w:val="E217A1B300084FF383D642A16D76972219"/>
    <w:rsid w:val="005B5AD9"/>
    <w:pPr>
      <w:widowControl w:val="0"/>
      <w:ind w:left="480"/>
    </w:pPr>
    <w:rPr>
      <w:rFonts w:ascii="Times New Roman" w:hAnsi="Times New Roman"/>
    </w:rPr>
  </w:style>
  <w:style w:type="paragraph" w:customStyle="1" w:styleId="6518BA3A20BA47399AF4B8F78D81B83A19">
    <w:name w:val="6518BA3A20BA47399AF4B8F78D81B83A19"/>
    <w:rsid w:val="005B5AD9"/>
    <w:pPr>
      <w:widowControl w:val="0"/>
      <w:ind w:left="480"/>
    </w:pPr>
    <w:rPr>
      <w:rFonts w:ascii="Times New Roman" w:hAnsi="Times New Roman"/>
    </w:rPr>
  </w:style>
  <w:style w:type="paragraph" w:customStyle="1" w:styleId="B14A2332A58B4261A8888B018F13BB5919">
    <w:name w:val="B14A2332A58B4261A8888B018F13BB5919"/>
    <w:rsid w:val="005B5AD9"/>
    <w:pPr>
      <w:widowControl w:val="0"/>
      <w:ind w:left="480"/>
    </w:pPr>
    <w:rPr>
      <w:rFonts w:ascii="Times New Roman" w:hAnsi="Times New Roman"/>
    </w:rPr>
  </w:style>
  <w:style w:type="paragraph" w:customStyle="1" w:styleId="F135967FCAE8439B8C8AF86513B032075">
    <w:name w:val="F135967FCAE8439B8C8AF86513B032075"/>
    <w:rsid w:val="005B5AD9"/>
    <w:pPr>
      <w:widowControl w:val="0"/>
    </w:pPr>
    <w:rPr>
      <w:rFonts w:ascii="Times New Roman" w:hAnsi="Times New Roman"/>
    </w:rPr>
  </w:style>
  <w:style w:type="paragraph" w:customStyle="1" w:styleId="976A50A95580411EB48907A3D4FFC8D65">
    <w:name w:val="976A50A95580411EB48907A3D4FFC8D65"/>
    <w:rsid w:val="005B5AD9"/>
    <w:pPr>
      <w:widowControl w:val="0"/>
    </w:pPr>
    <w:rPr>
      <w:rFonts w:ascii="Times New Roman" w:hAnsi="Times New Roman"/>
    </w:rPr>
  </w:style>
  <w:style w:type="paragraph" w:customStyle="1" w:styleId="A317CECDD893480BABAC516610C655231">
    <w:name w:val="A317CECDD893480BABAC516610C655231"/>
    <w:rsid w:val="005B5AD9"/>
    <w:pPr>
      <w:widowControl w:val="0"/>
    </w:pPr>
    <w:rPr>
      <w:rFonts w:ascii="Times New Roman" w:hAnsi="Times New Roman"/>
    </w:rPr>
  </w:style>
  <w:style w:type="paragraph" w:customStyle="1" w:styleId="C5854F3114B84836A28C123DA4998BF81">
    <w:name w:val="C5854F3114B84836A28C123DA4998BF81"/>
    <w:rsid w:val="005B5AD9"/>
    <w:pPr>
      <w:widowControl w:val="0"/>
    </w:pPr>
    <w:rPr>
      <w:rFonts w:ascii="Times New Roman" w:hAnsi="Times New Roman"/>
    </w:rPr>
  </w:style>
  <w:style w:type="paragraph" w:customStyle="1" w:styleId="3C1B35EDDDC946BFA3824C191940740A19">
    <w:name w:val="3C1B35EDDDC946BFA3824C191940740A19"/>
    <w:rsid w:val="005B5AD9"/>
    <w:pPr>
      <w:widowControl w:val="0"/>
    </w:pPr>
    <w:rPr>
      <w:rFonts w:ascii="Times New Roman" w:hAnsi="Times New Roman"/>
    </w:rPr>
  </w:style>
  <w:style w:type="paragraph" w:customStyle="1" w:styleId="47F044FC49CC44A0B9CD8DC32CEDDDAC2">
    <w:name w:val="47F044FC49CC44A0B9CD8DC32CEDDDAC2"/>
    <w:rsid w:val="005B5AD9"/>
    <w:pPr>
      <w:widowControl w:val="0"/>
    </w:pPr>
    <w:rPr>
      <w:rFonts w:ascii="Times New Roman" w:hAnsi="Times New Roman"/>
    </w:rPr>
  </w:style>
  <w:style w:type="paragraph" w:customStyle="1" w:styleId="56E137747A7949118A5A78CEDDA9EB091">
    <w:name w:val="56E137747A7949118A5A78CEDDA9EB091"/>
    <w:rsid w:val="005B5AD9"/>
    <w:pPr>
      <w:widowControl w:val="0"/>
    </w:pPr>
    <w:rPr>
      <w:rFonts w:ascii="Times New Roman" w:hAnsi="Times New Roman"/>
    </w:rPr>
  </w:style>
  <w:style w:type="paragraph" w:customStyle="1" w:styleId="463FE72BC12D46E98CF9991C497FC6F52">
    <w:name w:val="463FE72BC12D46E98CF9991C497FC6F52"/>
    <w:rsid w:val="005B5AD9"/>
    <w:pPr>
      <w:widowControl w:val="0"/>
    </w:pPr>
    <w:rPr>
      <w:rFonts w:ascii="Times New Roman" w:hAnsi="Times New Roman"/>
    </w:rPr>
  </w:style>
  <w:style w:type="paragraph" w:customStyle="1" w:styleId="1F2AC21AD2014AFD905D353BF6AEDAE51">
    <w:name w:val="1F2AC21AD2014AFD905D353BF6AEDAE51"/>
    <w:rsid w:val="005B5AD9"/>
    <w:pPr>
      <w:widowControl w:val="0"/>
      <w:ind w:left="480"/>
    </w:pPr>
    <w:rPr>
      <w:rFonts w:ascii="Times New Roman" w:hAnsi="Times New Roman"/>
    </w:rPr>
  </w:style>
  <w:style w:type="paragraph" w:customStyle="1" w:styleId="D87F7EE1983C4299866EC422F252370F1">
    <w:name w:val="D87F7EE1983C4299866EC422F252370F1"/>
    <w:rsid w:val="005B5AD9"/>
    <w:pPr>
      <w:widowControl w:val="0"/>
      <w:ind w:left="480"/>
    </w:pPr>
    <w:rPr>
      <w:rFonts w:ascii="Times New Roman" w:hAnsi="Times New Roman"/>
    </w:rPr>
  </w:style>
  <w:style w:type="paragraph" w:customStyle="1" w:styleId="B7D77C25CC9A4DF39F64243867340B3C1">
    <w:name w:val="B7D77C25CC9A4DF39F64243867340B3C1"/>
    <w:rsid w:val="005B5AD9"/>
    <w:pPr>
      <w:widowControl w:val="0"/>
      <w:ind w:left="480"/>
    </w:pPr>
    <w:rPr>
      <w:rFonts w:ascii="Times New Roman" w:hAnsi="Times New Roman"/>
    </w:rPr>
  </w:style>
  <w:style w:type="paragraph" w:customStyle="1" w:styleId="A6AD028E4555479E91864ACA3AE01D4425">
    <w:name w:val="A6AD028E4555479E91864ACA3AE01D4425"/>
    <w:rsid w:val="005B5AD9"/>
    <w:pPr>
      <w:widowControl w:val="0"/>
    </w:pPr>
    <w:rPr>
      <w:rFonts w:ascii="Times New Roman" w:hAnsi="Times New Roman"/>
    </w:rPr>
  </w:style>
  <w:style w:type="paragraph" w:customStyle="1" w:styleId="96D6D8263C064C4A98DD610781B0CD3B25">
    <w:name w:val="96D6D8263C064C4A98DD610781B0CD3B25"/>
    <w:rsid w:val="005B5AD9"/>
    <w:pPr>
      <w:widowControl w:val="0"/>
    </w:pPr>
    <w:rPr>
      <w:rFonts w:ascii="Times New Roman" w:hAnsi="Times New Roman"/>
    </w:rPr>
  </w:style>
  <w:style w:type="paragraph" w:customStyle="1" w:styleId="7E7AA7A572DE4BA3BB259BBFBF55F01125">
    <w:name w:val="7E7AA7A572DE4BA3BB259BBFBF55F01125"/>
    <w:rsid w:val="005B5AD9"/>
    <w:pPr>
      <w:widowControl w:val="0"/>
    </w:pPr>
    <w:rPr>
      <w:rFonts w:ascii="Times New Roman" w:hAnsi="Times New Roman"/>
    </w:rPr>
  </w:style>
  <w:style w:type="paragraph" w:customStyle="1" w:styleId="6314DEC489C14611845FEFA81AE98B1C8">
    <w:name w:val="6314DEC489C14611845FEFA81AE98B1C8"/>
    <w:rsid w:val="005B5AD9"/>
    <w:pPr>
      <w:widowControl w:val="0"/>
    </w:pPr>
    <w:rPr>
      <w:rFonts w:ascii="Times New Roman" w:hAnsi="Times New Roman"/>
    </w:rPr>
  </w:style>
  <w:style w:type="paragraph" w:customStyle="1" w:styleId="4F5417EC92AF45CDBA1DA2998C5C675725">
    <w:name w:val="4F5417EC92AF45CDBA1DA2998C5C675725"/>
    <w:rsid w:val="005B5AD9"/>
    <w:pPr>
      <w:widowControl w:val="0"/>
      <w:snapToGrid w:val="0"/>
    </w:pPr>
    <w:rPr>
      <w:rFonts w:ascii="Times New Roman" w:hAnsi="Times New Roman" w:cs="Times New Roman"/>
      <w:color w:val="385623" w:themeColor="accent6" w:themeShade="80"/>
      <w:u w:val="single"/>
    </w:rPr>
  </w:style>
  <w:style w:type="paragraph" w:customStyle="1" w:styleId="5987A4ED27724839B047FDCE72434BF925">
    <w:name w:val="5987A4ED27724839B047FDCE72434BF925"/>
    <w:rsid w:val="005B5AD9"/>
    <w:pPr>
      <w:widowControl w:val="0"/>
    </w:pPr>
    <w:rPr>
      <w:rFonts w:ascii="Times New Roman" w:hAnsi="Times New Roman"/>
    </w:rPr>
  </w:style>
  <w:style w:type="paragraph" w:customStyle="1" w:styleId="975759B4D7CB4864BAF814132C67259225">
    <w:name w:val="975759B4D7CB4864BAF814132C67259225"/>
    <w:rsid w:val="005B5AD9"/>
    <w:pPr>
      <w:widowControl w:val="0"/>
    </w:pPr>
    <w:rPr>
      <w:rFonts w:ascii="Times New Roman" w:hAnsi="Times New Roman"/>
    </w:rPr>
  </w:style>
  <w:style w:type="paragraph" w:customStyle="1" w:styleId="90F5C51218A445DCAAD6E605651D731A26">
    <w:name w:val="90F5C51218A445DCAAD6E605651D731A26"/>
    <w:rsid w:val="005B5AD9"/>
    <w:pPr>
      <w:widowControl w:val="0"/>
    </w:pPr>
    <w:rPr>
      <w:rFonts w:ascii="Times New Roman" w:hAnsi="Times New Roman"/>
    </w:rPr>
  </w:style>
  <w:style w:type="paragraph" w:customStyle="1" w:styleId="D95FA8F8F13442B5A0C8C7FEC31BBEA126">
    <w:name w:val="D95FA8F8F13442B5A0C8C7FEC31BBEA126"/>
    <w:rsid w:val="005B5AD9"/>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6">
    <w:name w:val="CD61C16F165548A383D363E7297A402926"/>
    <w:rsid w:val="005B5AD9"/>
    <w:pPr>
      <w:widowControl w:val="0"/>
    </w:pPr>
    <w:rPr>
      <w:rFonts w:ascii="Times New Roman" w:hAnsi="Times New Roman"/>
    </w:rPr>
  </w:style>
  <w:style w:type="paragraph" w:customStyle="1" w:styleId="62FE56BBEB5C4FE0A205CACC5486E7FB26">
    <w:name w:val="62FE56BBEB5C4FE0A205CACC5486E7FB26"/>
    <w:rsid w:val="005B5AD9"/>
    <w:pPr>
      <w:widowControl w:val="0"/>
      <w:snapToGrid w:val="0"/>
    </w:pPr>
    <w:rPr>
      <w:rFonts w:ascii="Times New Roman" w:hAnsi="Times New Roman" w:cs="Times New Roman"/>
      <w:color w:val="385623" w:themeColor="accent6" w:themeShade="80"/>
      <w:u w:val="single"/>
    </w:rPr>
  </w:style>
  <w:style w:type="paragraph" w:customStyle="1" w:styleId="0A2F8A45618A409FBA91FD11B0145D2B26">
    <w:name w:val="0A2F8A45618A409FBA91FD11B0145D2B26"/>
    <w:rsid w:val="005B5AD9"/>
    <w:pPr>
      <w:widowControl w:val="0"/>
    </w:pPr>
    <w:rPr>
      <w:rFonts w:ascii="Times New Roman" w:hAnsi="Times New Roman"/>
    </w:rPr>
  </w:style>
  <w:style w:type="paragraph" w:customStyle="1" w:styleId="25CF133197DF4D4691435333C1FA608026">
    <w:name w:val="25CF133197DF4D4691435333C1FA608026"/>
    <w:rsid w:val="005B5AD9"/>
    <w:pPr>
      <w:widowControl w:val="0"/>
    </w:pPr>
    <w:rPr>
      <w:rFonts w:ascii="Times New Roman" w:hAnsi="Times New Roman"/>
    </w:rPr>
  </w:style>
  <w:style w:type="paragraph" w:customStyle="1" w:styleId="A34C020A7B1A4C63920900CB9503246626">
    <w:name w:val="A34C020A7B1A4C63920900CB9503246626"/>
    <w:rsid w:val="005B5AD9"/>
    <w:pPr>
      <w:widowControl w:val="0"/>
    </w:pPr>
    <w:rPr>
      <w:rFonts w:ascii="Times New Roman" w:hAnsi="Times New Roman"/>
    </w:rPr>
  </w:style>
  <w:style w:type="paragraph" w:customStyle="1" w:styleId="B1C1083556B1418680C2A9E6D03D7B5826">
    <w:name w:val="B1C1083556B1418680C2A9E6D03D7B5826"/>
    <w:rsid w:val="005B5AD9"/>
    <w:pPr>
      <w:widowControl w:val="0"/>
    </w:pPr>
    <w:rPr>
      <w:rFonts w:ascii="Times New Roman" w:hAnsi="Times New Roman"/>
    </w:rPr>
  </w:style>
  <w:style w:type="paragraph" w:customStyle="1" w:styleId="38B60A637DD440B5A254D1CFD61BCC826">
    <w:name w:val="38B60A637DD440B5A254D1CFD61BCC826"/>
    <w:rsid w:val="005B5AD9"/>
    <w:pPr>
      <w:widowControl w:val="0"/>
    </w:pPr>
    <w:rPr>
      <w:rFonts w:ascii="Times New Roman" w:hAnsi="Times New Roman"/>
    </w:rPr>
  </w:style>
  <w:style w:type="paragraph" w:customStyle="1" w:styleId="C66926F32D424A849C58FC6B72207A3426">
    <w:name w:val="C66926F32D424A849C58FC6B72207A3426"/>
    <w:rsid w:val="005B5AD9"/>
    <w:pPr>
      <w:widowControl w:val="0"/>
    </w:pPr>
    <w:rPr>
      <w:rFonts w:ascii="Times New Roman" w:hAnsi="Times New Roman"/>
    </w:rPr>
  </w:style>
  <w:style w:type="paragraph" w:customStyle="1" w:styleId="A984E6E48F8E45FE8A543DE63FFF55AB24">
    <w:name w:val="A984E6E48F8E45FE8A543DE63FFF55AB24"/>
    <w:rsid w:val="005B5AD9"/>
    <w:pPr>
      <w:widowControl w:val="0"/>
    </w:pPr>
    <w:rPr>
      <w:rFonts w:ascii="Times New Roman" w:hAnsi="Times New Roman"/>
    </w:rPr>
  </w:style>
  <w:style w:type="paragraph" w:customStyle="1" w:styleId="179EEF073DFE435188557E2FB1A56BEB24">
    <w:name w:val="179EEF073DFE435188557E2FB1A56BEB24"/>
    <w:rsid w:val="005B5AD9"/>
    <w:pPr>
      <w:widowControl w:val="0"/>
    </w:pPr>
    <w:rPr>
      <w:rFonts w:ascii="Times New Roman" w:hAnsi="Times New Roman"/>
    </w:rPr>
  </w:style>
  <w:style w:type="paragraph" w:customStyle="1" w:styleId="2413C6CB1E5047D28A8247FDE2C8D5E62">
    <w:name w:val="2413C6CB1E5047D28A8247FDE2C8D5E62"/>
    <w:rsid w:val="005B5AD9"/>
    <w:pPr>
      <w:widowControl w:val="0"/>
    </w:pPr>
    <w:rPr>
      <w:rFonts w:ascii="Times New Roman" w:hAnsi="Times New Roman"/>
    </w:rPr>
  </w:style>
  <w:style w:type="paragraph" w:customStyle="1" w:styleId="181495E10C4345339C263E501D4AAA045">
    <w:name w:val="181495E10C4345339C263E501D4AAA045"/>
    <w:rsid w:val="005B5AD9"/>
    <w:pPr>
      <w:widowControl w:val="0"/>
    </w:pPr>
    <w:rPr>
      <w:rFonts w:ascii="Times New Roman" w:hAnsi="Times New Roman"/>
    </w:rPr>
  </w:style>
  <w:style w:type="paragraph" w:customStyle="1" w:styleId="79AB877A8DF04CDEB67EF7D5DC47DA355">
    <w:name w:val="79AB877A8DF04CDEB67EF7D5DC47DA355"/>
    <w:rsid w:val="005B5AD9"/>
    <w:pPr>
      <w:widowControl w:val="0"/>
    </w:pPr>
    <w:rPr>
      <w:rFonts w:ascii="Times New Roman" w:hAnsi="Times New Roman"/>
    </w:rPr>
  </w:style>
  <w:style w:type="paragraph" w:customStyle="1" w:styleId="A4C7DAD3208E45AAABEDCFF5E582638A5">
    <w:name w:val="A4C7DAD3208E45AAABEDCFF5E582638A5"/>
    <w:rsid w:val="005B5AD9"/>
    <w:pPr>
      <w:widowControl w:val="0"/>
    </w:pPr>
    <w:rPr>
      <w:rFonts w:ascii="Times New Roman" w:hAnsi="Times New Roman"/>
    </w:rPr>
  </w:style>
  <w:style w:type="paragraph" w:customStyle="1" w:styleId="9815D778D2D14B0F8404081351211F4F5">
    <w:name w:val="9815D778D2D14B0F8404081351211F4F5"/>
    <w:rsid w:val="005B5AD9"/>
    <w:pPr>
      <w:widowControl w:val="0"/>
    </w:pPr>
    <w:rPr>
      <w:rFonts w:ascii="Times New Roman" w:hAnsi="Times New Roman"/>
    </w:rPr>
  </w:style>
  <w:style w:type="paragraph" w:customStyle="1" w:styleId="F64072F01CFA4EF99F271CAA11BB8E5B2">
    <w:name w:val="F64072F01CFA4EF99F271CAA11BB8E5B2"/>
    <w:rsid w:val="005B5AD9"/>
    <w:pPr>
      <w:widowControl w:val="0"/>
    </w:pPr>
    <w:rPr>
      <w:rFonts w:ascii="Times New Roman" w:hAnsi="Times New Roman"/>
    </w:rPr>
  </w:style>
  <w:style w:type="paragraph" w:customStyle="1" w:styleId="2648EFFBBDD54EF29BFBE873C01109CA7">
    <w:name w:val="2648EFFBBDD54EF29BFBE873C01109CA7"/>
    <w:rsid w:val="005B5AD9"/>
    <w:pPr>
      <w:widowControl w:val="0"/>
    </w:pPr>
    <w:rPr>
      <w:rFonts w:ascii="Times New Roman" w:hAnsi="Times New Roman"/>
    </w:rPr>
  </w:style>
  <w:style w:type="paragraph" w:customStyle="1" w:styleId="F4C979C71E114DD1BC9188724083B6DE2">
    <w:name w:val="F4C979C71E114DD1BC9188724083B6DE2"/>
    <w:rsid w:val="005B5AD9"/>
    <w:pPr>
      <w:widowControl w:val="0"/>
    </w:pPr>
    <w:rPr>
      <w:rFonts w:ascii="Times New Roman" w:hAnsi="Times New Roman"/>
    </w:rPr>
  </w:style>
  <w:style w:type="paragraph" w:customStyle="1" w:styleId="942270A6AD824A939D987CB40AEDCE7A20">
    <w:name w:val="942270A6AD824A939D987CB40AEDCE7A20"/>
    <w:rsid w:val="005B5AD9"/>
    <w:pPr>
      <w:widowControl w:val="0"/>
      <w:ind w:left="480"/>
    </w:pPr>
    <w:rPr>
      <w:rFonts w:ascii="Times New Roman" w:hAnsi="Times New Roman"/>
    </w:rPr>
  </w:style>
  <w:style w:type="paragraph" w:customStyle="1" w:styleId="E217A1B300084FF383D642A16D76972220">
    <w:name w:val="E217A1B300084FF383D642A16D76972220"/>
    <w:rsid w:val="005B5AD9"/>
    <w:pPr>
      <w:widowControl w:val="0"/>
      <w:ind w:left="480"/>
    </w:pPr>
    <w:rPr>
      <w:rFonts w:ascii="Times New Roman" w:hAnsi="Times New Roman"/>
    </w:rPr>
  </w:style>
  <w:style w:type="paragraph" w:customStyle="1" w:styleId="6518BA3A20BA47399AF4B8F78D81B83A20">
    <w:name w:val="6518BA3A20BA47399AF4B8F78D81B83A20"/>
    <w:rsid w:val="005B5AD9"/>
    <w:pPr>
      <w:widowControl w:val="0"/>
      <w:ind w:left="480"/>
    </w:pPr>
    <w:rPr>
      <w:rFonts w:ascii="Times New Roman" w:hAnsi="Times New Roman"/>
    </w:rPr>
  </w:style>
  <w:style w:type="paragraph" w:customStyle="1" w:styleId="B14A2332A58B4261A8888B018F13BB5920">
    <w:name w:val="B14A2332A58B4261A8888B018F13BB5920"/>
    <w:rsid w:val="005B5AD9"/>
    <w:pPr>
      <w:widowControl w:val="0"/>
      <w:ind w:left="480"/>
    </w:pPr>
    <w:rPr>
      <w:rFonts w:ascii="Times New Roman" w:hAnsi="Times New Roman"/>
    </w:rPr>
  </w:style>
  <w:style w:type="paragraph" w:customStyle="1" w:styleId="F135967FCAE8439B8C8AF86513B032076">
    <w:name w:val="F135967FCAE8439B8C8AF86513B032076"/>
    <w:rsid w:val="005B5AD9"/>
    <w:pPr>
      <w:widowControl w:val="0"/>
    </w:pPr>
    <w:rPr>
      <w:rFonts w:ascii="Times New Roman" w:hAnsi="Times New Roman"/>
    </w:rPr>
  </w:style>
  <w:style w:type="paragraph" w:customStyle="1" w:styleId="976A50A95580411EB48907A3D4FFC8D66">
    <w:name w:val="976A50A95580411EB48907A3D4FFC8D66"/>
    <w:rsid w:val="005B5AD9"/>
    <w:pPr>
      <w:widowControl w:val="0"/>
    </w:pPr>
    <w:rPr>
      <w:rFonts w:ascii="Times New Roman" w:hAnsi="Times New Roman"/>
    </w:rPr>
  </w:style>
  <w:style w:type="paragraph" w:customStyle="1" w:styleId="A317CECDD893480BABAC516610C655232">
    <w:name w:val="A317CECDD893480BABAC516610C655232"/>
    <w:rsid w:val="005B5AD9"/>
    <w:pPr>
      <w:widowControl w:val="0"/>
    </w:pPr>
    <w:rPr>
      <w:rFonts w:ascii="Times New Roman" w:hAnsi="Times New Roman"/>
    </w:rPr>
  </w:style>
  <w:style w:type="paragraph" w:customStyle="1" w:styleId="C5854F3114B84836A28C123DA4998BF82">
    <w:name w:val="C5854F3114B84836A28C123DA4998BF82"/>
    <w:rsid w:val="005B5AD9"/>
    <w:pPr>
      <w:widowControl w:val="0"/>
    </w:pPr>
    <w:rPr>
      <w:rFonts w:ascii="Times New Roman" w:hAnsi="Times New Roman"/>
    </w:rPr>
  </w:style>
  <w:style w:type="paragraph" w:customStyle="1" w:styleId="3C1B35EDDDC946BFA3824C191940740A20">
    <w:name w:val="3C1B35EDDDC946BFA3824C191940740A20"/>
    <w:rsid w:val="005B5AD9"/>
    <w:pPr>
      <w:widowControl w:val="0"/>
    </w:pPr>
    <w:rPr>
      <w:rFonts w:ascii="Times New Roman" w:hAnsi="Times New Roman"/>
    </w:rPr>
  </w:style>
  <w:style w:type="paragraph" w:customStyle="1" w:styleId="47F044FC49CC44A0B9CD8DC32CEDDDAC3">
    <w:name w:val="47F044FC49CC44A0B9CD8DC32CEDDDAC3"/>
    <w:rsid w:val="005B5AD9"/>
    <w:pPr>
      <w:widowControl w:val="0"/>
    </w:pPr>
    <w:rPr>
      <w:rFonts w:ascii="Times New Roman" w:hAnsi="Times New Roman"/>
    </w:rPr>
  </w:style>
  <w:style w:type="paragraph" w:customStyle="1" w:styleId="56E137747A7949118A5A78CEDDA9EB092">
    <w:name w:val="56E137747A7949118A5A78CEDDA9EB092"/>
    <w:rsid w:val="005B5AD9"/>
    <w:pPr>
      <w:widowControl w:val="0"/>
    </w:pPr>
    <w:rPr>
      <w:rFonts w:ascii="Times New Roman" w:hAnsi="Times New Roman"/>
    </w:rPr>
  </w:style>
  <w:style w:type="paragraph" w:customStyle="1" w:styleId="463FE72BC12D46E98CF9991C497FC6F53">
    <w:name w:val="463FE72BC12D46E98CF9991C497FC6F53"/>
    <w:rsid w:val="005B5AD9"/>
    <w:pPr>
      <w:widowControl w:val="0"/>
    </w:pPr>
    <w:rPr>
      <w:rFonts w:ascii="Times New Roman" w:hAnsi="Times New Roman"/>
    </w:rPr>
  </w:style>
  <w:style w:type="paragraph" w:customStyle="1" w:styleId="1F2AC21AD2014AFD905D353BF6AEDAE52">
    <w:name w:val="1F2AC21AD2014AFD905D353BF6AEDAE52"/>
    <w:rsid w:val="005B5AD9"/>
    <w:pPr>
      <w:widowControl w:val="0"/>
      <w:ind w:left="480"/>
    </w:pPr>
    <w:rPr>
      <w:rFonts w:ascii="Times New Roman" w:hAnsi="Times New Roman"/>
    </w:rPr>
  </w:style>
  <w:style w:type="paragraph" w:customStyle="1" w:styleId="D87F7EE1983C4299866EC422F252370F2">
    <w:name w:val="D87F7EE1983C4299866EC422F252370F2"/>
    <w:rsid w:val="005B5AD9"/>
    <w:pPr>
      <w:widowControl w:val="0"/>
      <w:ind w:left="480"/>
    </w:pPr>
    <w:rPr>
      <w:rFonts w:ascii="Times New Roman" w:hAnsi="Times New Roman"/>
    </w:rPr>
  </w:style>
  <w:style w:type="paragraph" w:customStyle="1" w:styleId="B7D77C25CC9A4DF39F64243867340B3C2">
    <w:name w:val="B7D77C25CC9A4DF39F64243867340B3C2"/>
    <w:rsid w:val="005B5AD9"/>
    <w:pPr>
      <w:widowControl w:val="0"/>
      <w:ind w:left="480"/>
    </w:pPr>
    <w:rPr>
      <w:rFonts w:ascii="Times New Roman" w:hAnsi="Times New Roman"/>
    </w:rPr>
  </w:style>
  <w:style w:type="paragraph" w:customStyle="1" w:styleId="A6AD028E4555479E91864ACA3AE01D4426">
    <w:name w:val="A6AD028E4555479E91864ACA3AE01D4426"/>
    <w:rsid w:val="005B5AD9"/>
    <w:pPr>
      <w:widowControl w:val="0"/>
    </w:pPr>
    <w:rPr>
      <w:rFonts w:ascii="Times New Roman" w:hAnsi="Times New Roman"/>
    </w:rPr>
  </w:style>
  <w:style w:type="paragraph" w:customStyle="1" w:styleId="96D6D8263C064C4A98DD610781B0CD3B26">
    <w:name w:val="96D6D8263C064C4A98DD610781B0CD3B26"/>
    <w:rsid w:val="005B5AD9"/>
    <w:pPr>
      <w:widowControl w:val="0"/>
    </w:pPr>
    <w:rPr>
      <w:rFonts w:ascii="Times New Roman" w:hAnsi="Times New Roman"/>
    </w:rPr>
  </w:style>
  <w:style w:type="paragraph" w:customStyle="1" w:styleId="7E7AA7A572DE4BA3BB259BBFBF55F01126">
    <w:name w:val="7E7AA7A572DE4BA3BB259BBFBF55F01126"/>
    <w:rsid w:val="005B5AD9"/>
    <w:pPr>
      <w:widowControl w:val="0"/>
    </w:pPr>
    <w:rPr>
      <w:rFonts w:ascii="Times New Roman" w:hAnsi="Times New Roman"/>
    </w:rPr>
  </w:style>
  <w:style w:type="paragraph" w:customStyle="1" w:styleId="6314DEC489C14611845FEFA81AE98B1C9">
    <w:name w:val="6314DEC489C14611845FEFA81AE98B1C9"/>
    <w:rsid w:val="005B5AD9"/>
    <w:pPr>
      <w:widowControl w:val="0"/>
    </w:pPr>
    <w:rPr>
      <w:rFonts w:ascii="Times New Roman" w:hAnsi="Times New Roman"/>
    </w:rPr>
  </w:style>
  <w:style w:type="paragraph" w:customStyle="1" w:styleId="4F5417EC92AF45CDBA1DA2998C5C675726">
    <w:name w:val="4F5417EC92AF45CDBA1DA2998C5C675726"/>
    <w:rsid w:val="005B5AD9"/>
    <w:pPr>
      <w:widowControl w:val="0"/>
      <w:snapToGrid w:val="0"/>
    </w:pPr>
    <w:rPr>
      <w:rFonts w:ascii="Times New Roman" w:hAnsi="Times New Roman" w:cs="Times New Roman"/>
      <w:color w:val="385623" w:themeColor="accent6" w:themeShade="80"/>
      <w:u w:val="single"/>
    </w:rPr>
  </w:style>
  <w:style w:type="paragraph" w:customStyle="1" w:styleId="5987A4ED27724839B047FDCE72434BF926">
    <w:name w:val="5987A4ED27724839B047FDCE72434BF926"/>
    <w:rsid w:val="005B5AD9"/>
    <w:pPr>
      <w:widowControl w:val="0"/>
    </w:pPr>
    <w:rPr>
      <w:rFonts w:ascii="Times New Roman" w:hAnsi="Times New Roman"/>
    </w:rPr>
  </w:style>
  <w:style w:type="paragraph" w:customStyle="1" w:styleId="975759B4D7CB4864BAF814132C67259226">
    <w:name w:val="975759B4D7CB4864BAF814132C67259226"/>
    <w:rsid w:val="005B5AD9"/>
    <w:pPr>
      <w:widowControl w:val="0"/>
    </w:pPr>
    <w:rPr>
      <w:rFonts w:ascii="Times New Roman" w:hAnsi="Times New Roman"/>
    </w:rPr>
  </w:style>
  <w:style w:type="paragraph" w:customStyle="1" w:styleId="90F5C51218A445DCAAD6E605651D731A27">
    <w:name w:val="90F5C51218A445DCAAD6E605651D731A27"/>
    <w:rsid w:val="005B5AD9"/>
    <w:pPr>
      <w:widowControl w:val="0"/>
    </w:pPr>
    <w:rPr>
      <w:rFonts w:ascii="Times New Roman" w:hAnsi="Times New Roman"/>
    </w:rPr>
  </w:style>
  <w:style w:type="paragraph" w:customStyle="1" w:styleId="D95FA8F8F13442B5A0C8C7FEC31BBEA127">
    <w:name w:val="D95FA8F8F13442B5A0C8C7FEC31BBEA127"/>
    <w:rsid w:val="005B5AD9"/>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CD61C16F165548A383D363E7297A402927">
    <w:name w:val="CD61C16F165548A383D363E7297A402927"/>
    <w:rsid w:val="005B5AD9"/>
    <w:pPr>
      <w:widowControl w:val="0"/>
    </w:pPr>
    <w:rPr>
      <w:rFonts w:ascii="Times New Roman" w:hAnsi="Times New Roman"/>
    </w:rPr>
  </w:style>
  <w:style w:type="paragraph" w:customStyle="1" w:styleId="62FE56BBEB5C4FE0A205CACC5486E7FB27">
    <w:name w:val="62FE56BBEB5C4FE0A205CACC5486E7FB27"/>
    <w:rsid w:val="005B5AD9"/>
    <w:pPr>
      <w:widowControl w:val="0"/>
      <w:snapToGrid w:val="0"/>
    </w:pPr>
    <w:rPr>
      <w:rFonts w:ascii="Times New Roman" w:hAnsi="Times New Roman" w:cs="Times New Roman"/>
      <w:color w:val="385623" w:themeColor="accent6" w:themeShade="80"/>
      <w:u w:val="single"/>
    </w:rPr>
  </w:style>
  <w:style w:type="paragraph" w:customStyle="1" w:styleId="0A2F8A45618A409FBA91FD11B0145D2B27">
    <w:name w:val="0A2F8A45618A409FBA91FD11B0145D2B27"/>
    <w:rsid w:val="005B5AD9"/>
    <w:pPr>
      <w:widowControl w:val="0"/>
    </w:pPr>
    <w:rPr>
      <w:rFonts w:ascii="Times New Roman" w:hAnsi="Times New Roman"/>
    </w:rPr>
  </w:style>
  <w:style w:type="paragraph" w:customStyle="1" w:styleId="25CF133197DF4D4691435333C1FA608027">
    <w:name w:val="25CF133197DF4D4691435333C1FA608027"/>
    <w:rsid w:val="005B5AD9"/>
    <w:pPr>
      <w:widowControl w:val="0"/>
    </w:pPr>
    <w:rPr>
      <w:rFonts w:ascii="Times New Roman" w:hAnsi="Times New Roman"/>
    </w:rPr>
  </w:style>
  <w:style w:type="paragraph" w:customStyle="1" w:styleId="A34C020A7B1A4C63920900CB9503246627">
    <w:name w:val="A34C020A7B1A4C63920900CB9503246627"/>
    <w:rsid w:val="005B5AD9"/>
    <w:pPr>
      <w:widowControl w:val="0"/>
    </w:pPr>
    <w:rPr>
      <w:rFonts w:ascii="Times New Roman" w:hAnsi="Times New Roman"/>
    </w:rPr>
  </w:style>
  <w:style w:type="paragraph" w:customStyle="1" w:styleId="B1C1083556B1418680C2A9E6D03D7B5827">
    <w:name w:val="B1C1083556B1418680C2A9E6D03D7B5827"/>
    <w:rsid w:val="005B5AD9"/>
    <w:pPr>
      <w:widowControl w:val="0"/>
    </w:pPr>
    <w:rPr>
      <w:rFonts w:ascii="Times New Roman" w:hAnsi="Times New Roman"/>
    </w:rPr>
  </w:style>
  <w:style w:type="paragraph" w:customStyle="1" w:styleId="38B60A637DD440B5A254D1CFD61BCC827">
    <w:name w:val="38B60A637DD440B5A254D1CFD61BCC827"/>
    <w:rsid w:val="005B5AD9"/>
    <w:pPr>
      <w:widowControl w:val="0"/>
    </w:pPr>
    <w:rPr>
      <w:rFonts w:ascii="Times New Roman" w:hAnsi="Times New Roman"/>
    </w:rPr>
  </w:style>
  <w:style w:type="paragraph" w:customStyle="1" w:styleId="C66926F32D424A849C58FC6B72207A3427">
    <w:name w:val="C66926F32D424A849C58FC6B72207A3427"/>
    <w:rsid w:val="005B5AD9"/>
    <w:pPr>
      <w:widowControl w:val="0"/>
    </w:pPr>
    <w:rPr>
      <w:rFonts w:ascii="Times New Roman" w:hAnsi="Times New Roman"/>
    </w:rPr>
  </w:style>
  <w:style w:type="paragraph" w:customStyle="1" w:styleId="A984E6E48F8E45FE8A543DE63FFF55AB25">
    <w:name w:val="A984E6E48F8E45FE8A543DE63FFF55AB25"/>
    <w:rsid w:val="005B5AD9"/>
    <w:pPr>
      <w:widowControl w:val="0"/>
    </w:pPr>
    <w:rPr>
      <w:rFonts w:ascii="Times New Roman" w:hAnsi="Times New Roman"/>
    </w:rPr>
  </w:style>
  <w:style w:type="paragraph" w:customStyle="1" w:styleId="179EEF073DFE435188557E2FB1A56BEB25">
    <w:name w:val="179EEF073DFE435188557E2FB1A56BEB25"/>
    <w:rsid w:val="005B5AD9"/>
    <w:pPr>
      <w:widowControl w:val="0"/>
    </w:pPr>
    <w:rPr>
      <w:rFonts w:ascii="Times New Roman" w:hAnsi="Times New Roman"/>
    </w:rPr>
  </w:style>
  <w:style w:type="paragraph" w:customStyle="1" w:styleId="2413C6CB1E5047D28A8247FDE2C8D5E63">
    <w:name w:val="2413C6CB1E5047D28A8247FDE2C8D5E63"/>
    <w:rsid w:val="005B5AD9"/>
    <w:pPr>
      <w:widowControl w:val="0"/>
    </w:pPr>
    <w:rPr>
      <w:rFonts w:ascii="Times New Roman" w:hAnsi="Times New Roman"/>
    </w:rPr>
  </w:style>
  <w:style w:type="paragraph" w:customStyle="1" w:styleId="181495E10C4345339C263E501D4AAA046">
    <w:name w:val="181495E10C4345339C263E501D4AAA046"/>
    <w:rsid w:val="005B5AD9"/>
    <w:pPr>
      <w:widowControl w:val="0"/>
    </w:pPr>
    <w:rPr>
      <w:rFonts w:ascii="Times New Roman" w:hAnsi="Times New Roman"/>
    </w:rPr>
  </w:style>
  <w:style w:type="paragraph" w:customStyle="1" w:styleId="79AB877A8DF04CDEB67EF7D5DC47DA356">
    <w:name w:val="79AB877A8DF04CDEB67EF7D5DC47DA356"/>
    <w:rsid w:val="005B5AD9"/>
    <w:pPr>
      <w:widowControl w:val="0"/>
    </w:pPr>
    <w:rPr>
      <w:rFonts w:ascii="Times New Roman" w:hAnsi="Times New Roman"/>
    </w:rPr>
  </w:style>
  <w:style w:type="paragraph" w:customStyle="1" w:styleId="A4C7DAD3208E45AAABEDCFF5E582638A6">
    <w:name w:val="A4C7DAD3208E45AAABEDCFF5E582638A6"/>
    <w:rsid w:val="005B5AD9"/>
    <w:pPr>
      <w:widowControl w:val="0"/>
    </w:pPr>
    <w:rPr>
      <w:rFonts w:ascii="Times New Roman" w:hAnsi="Times New Roman"/>
    </w:rPr>
  </w:style>
  <w:style w:type="paragraph" w:customStyle="1" w:styleId="9815D778D2D14B0F8404081351211F4F6">
    <w:name w:val="9815D778D2D14B0F8404081351211F4F6"/>
    <w:rsid w:val="005B5AD9"/>
    <w:pPr>
      <w:widowControl w:val="0"/>
    </w:pPr>
    <w:rPr>
      <w:rFonts w:ascii="Times New Roman" w:hAnsi="Times New Roman"/>
    </w:rPr>
  </w:style>
  <w:style w:type="paragraph" w:customStyle="1" w:styleId="F64072F01CFA4EF99F271CAA11BB8E5B3">
    <w:name w:val="F64072F01CFA4EF99F271CAA11BB8E5B3"/>
    <w:rsid w:val="005B5AD9"/>
    <w:pPr>
      <w:widowControl w:val="0"/>
    </w:pPr>
    <w:rPr>
      <w:rFonts w:ascii="Times New Roman" w:hAnsi="Times New Roman"/>
    </w:rPr>
  </w:style>
  <w:style w:type="paragraph" w:customStyle="1" w:styleId="2648EFFBBDD54EF29BFBE873C01109CA8">
    <w:name w:val="2648EFFBBDD54EF29BFBE873C01109CA8"/>
    <w:rsid w:val="005B5AD9"/>
    <w:pPr>
      <w:widowControl w:val="0"/>
    </w:pPr>
    <w:rPr>
      <w:rFonts w:ascii="Times New Roman" w:hAnsi="Times New Roman"/>
    </w:rPr>
  </w:style>
  <w:style w:type="paragraph" w:customStyle="1" w:styleId="F4C979C71E114DD1BC9188724083B6DE3">
    <w:name w:val="F4C979C71E114DD1BC9188724083B6DE3"/>
    <w:rsid w:val="005B5AD9"/>
    <w:pPr>
      <w:widowControl w:val="0"/>
    </w:pPr>
    <w:rPr>
      <w:rFonts w:ascii="Times New Roman" w:hAnsi="Times New Roman"/>
    </w:rPr>
  </w:style>
  <w:style w:type="paragraph" w:customStyle="1" w:styleId="942270A6AD824A939D987CB40AEDCE7A21">
    <w:name w:val="942270A6AD824A939D987CB40AEDCE7A21"/>
    <w:rsid w:val="005B5AD9"/>
    <w:pPr>
      <w:widowControl w:val="0"/>
      <w:ind w:left="480"/>
    </w:pPr>
    <w:rPr>
      <w:rFonts w:ascii="Times New Roman" w:hAnsi="Times New Roman"/>
    </w:rPr>
  </w:style>
  <w:style w:type="paragraph" w:customStyle="1" w:styleId="E217A1B300084FF383D642A16D76972221">
    <w:name w:val="E217A1B300084FF383D642A16D76972221"/>
    <w:rsid w:val="005B5AD9"/>
    <w:pPr>
      <w:widowControl w:val="0"/>
      <w:ind w:left="480"/>
    </w:pPr>
    <w:rPr>
      <w:rFonts w:ascii="Times New Roman" w:hAnsi="Times New Roman"/>
    </w:rPr>
  </w:style>
  <w:style w:type="paragraph" w:customStyle="1" w:styleId="6518BA3A20BA47399AF4B8F78D81B83A21">
    <w:name w:val="6518BA3A20BA47399AF4B8F78D81B83A21"/>
    <w:rsid w:val="005B5AD9"/>
    <w:pPr>
      <w:widowControl w:val="0"/>
      <w:ind w:left="480"/>
    </w:pPr>
    <w:rPr>
      <w:rFonts w:ascii="Times New Roman" w:hAnsi="Times New Roman"/>
    </w:rPr>
  </w:style>
  <w:style w:type="paragraph" w:customStyle="1" w:styleId="B14A2332A58B4261A8888B018F13BB5921">
    <w:name w:val="B14A2332A58B4261A8888B018F13BB5921"/>
    <w:rsid w:val="005B5AD9"/>
    <w:pPr>
      <w:widowControl w:val="0"/>
      <w:ind w:left="480"/>
    </w:pPr>
    <w:rPr>
      <w:rFonts w:ascii="Times New Roman" w:hAnsi="Times New Roman"/>
    </w:rPr>
  </w:style>
  <w:style w:type="paragraph" w:customStyle="1" w:styleId="F135967FCAE8439B8C8AF86513B032077">
    <w:name w:val="F135967FCAE8439B8C8AF86513B032077"/>
    <w:rsid w:val="005B5AD9"/>
    <w:pPr>
      <w:widowControl w:val="0"/>
    </w:pPr>
    <w:rPr>
      <w:rFonts w:ascii="Times New Roman" w:hAnsi="Times New Roman"/>
    </w:rPr>
  </w:style>
  <w:style w:type="paragraph" w:customStyle="1" w:styleId="976A50A95580411EB48907A3D4FFC8D67">
    <w:name w:val="976A50A95580411EB48907A3D4FFC8D67"/>
    <w:rsid w:val="005B5AD9"/>
    <w:pPr>
      <w:widowControl w:val="0"/>
    </w:pPr>
    <w:rPr>
      <w:rFonts w:ascii="Times New Roman" w:hAnsi="Times New Roman"/>
    </w:rPr>
  </w:style>
  <w:style w:type="paragraph" w:customStyle="1" w:styleId="A317CECDD893480BABAC516610C655233">
    <w:name w:val="A317CECDD893480BABAC516610C655233"/>
    <w:rsid w:val="005B5AD9"/>
    <w:pPr>
      <w:widowControl w:val="0"/>
    </w:pPr>
    <w:rPr>
      <w:rFonts w:ascii="Times New Roman" w:hAnsi="Times New Roman"/>
    </w:rPr>
  </w:style>
  <w:style w:type="paragraph" w:customStyle="1" w:styleId="C5854F3114B84836A28C123DA4998BF83">
    <w:name w:val="C5854F3114B84836A28C123DA4998BF83"/>
    <w:rsid w:val="005B5AD9"/>
    <w:pPr>
      <w:widowControl w:val="0"/>
    </w:pPr>
    <w:rPr>
      <w:rFonts w:ascii="Times New Roman" w:hAnsi="Times New Roman"/>
    </w:rPr>
  </w:style>
  <w:style w:type="paragraph" w:customStyle="1" w:styleId="3C1B35EDDDC946BFA3824C191940740A21">
    <w:name w:val="3C1B35EDDDC946BFA3824C191940740A21"/>
    <w:rsid w:val="005B5AD9"/>
    <w:pPr>
      <w:widowControl w:val="0"/>
    </w:pPr>
    <w:rPr>
      <w:rFonts w:ascii="Times New Roman" w:hAnsi="Times New Roman"/>
    </w:rPr>
  </w:style>
  <w:style w:type="paragraph" w:customStyle="1" w:styleId="47F044FC49CC44A0B9CD8DC32CEDDDAC4">
    <w:name w:val="47F044FC49CC44A0B9CD8DC32CEDDDAC4"/>
    <w:rsid w:val="005B5AD9"/>
    <w:pPr>
      <w:widowControl w:val="0"/>
    </w:pPr>
    <w:rPr>
      <w:rFonts w:ascii="Times New Roman" w:hAnsi="Times New Roman"/>
    </w:rPr>
  </w:style>
  <w:style w:type="paragraph" w:customStyle="1" w:styleId="56E137747A7949118A5A78CEDDA9EB093">
    <w:name w:val="56E137747A7949118A5A78CEDDA9EB093"/>
    <w:rsid w:val="005B5AD9"/>
    <w:pPr>
      <w:widowControl w:val="0"/>
    </w:pPr>
    <w:rPr>
      <w:rFonts w:ascii="Times New Roman" w:hAnsi="Times New Roman"/>
    </w:rPr>
  </w:style>
  <w:style w:type="paragraph" w:customStyle="1" w:styleId="463FE72BC12D46E98CF9991C497FC6F54">
    <w:name w:val="463FE72BC12D46E98CF9991C497FC6F54"/>
    <w:rsid w:val="005B5AD9"/>
    <w:pPr>
      <w:widowControl w:val="0"/>
    </w:pPr>
    <w:rPr>
      <w:rFonts w:ascii="Times New Roman" w:hAnsi="Times New Roman"/>
    </w:rPr>
  </w:style>
  <w:style w:type="paragraph" w:customStyle="1" w:styleId="1F2AC21AD2014AFD905D353BF6AEDAE53">
    <w:name w:val="1F2AC21AD2014AFD905D353BF6AEDAE53"/>
    <w:rsid w:val="005B5AD9"/>
    <w:pPr>
      <w:widowControl w:val="0"/>
      <w:ind w:left="480"/>
    </w:pPr>
    <w:rPr>
      <w:rFonts w:ascii="Times New Roman" w:hAnsi="Times New Roman"/>
    </w:rPr>
  </w:style>
  <w:style w:type="paragraph" w:customStyle="1" w:styleId="D87F7EE1983C4299866EC422F252370F3">
    <w:name w:val="D87F7EE1983C4299866EC422F252370F3"/>
    <w:rsid w:val="005B5AD9"/>
    <w:pPr>
      <w:widowControl w:val="0"/>
      <w:ind w:left="480"/>
    </w:pPr>
    <w:rPr>
      <w:rFonts w:ascii="Times New Roman" w:hAnsi="Times New Roman"/>
    </w:rPr>
  </w:style>
  <w:style w:type="paragraph" w:customStyle="1" w:styleId="B7D77C25CC9A4DF39F64243867340B3C3">
    <w:name w:val="B7D77C25CC9A4DF39F64243867340B3C3"/>
    <w:rsid w:val="005B5AD9"/>
    <w:pPr>
      <w:widowControl w:val="0"/>
      <w:ind w:left="480"/>
    </w:pPr>
    <w:rPr>
      <w:rFonts w:ascii="Times New Roman" w:hAnsi="Times New Roman"/>
    </w:rPr>
  </w:style>
  <w:style w:type="paragraph" w:customStyle="1" w:styleId="A6AD028E4555479E91864ACA3AE01D4427">
    <w:name w:val="A6AD028E4555479E91864ACA3AE01D4427"/>
    <w:rsid w:val="005B5AD9"/>
    <w:pPr>
      <w:widowControl w:val="0"/>
    </w:pPr>
    <w:rPr>
      <w:rFonts w:ascii="Times New Roman" w:hAnsi="Times New Roman"/>
    </w:rPr>
  </w:style>
  <w:style w:type="paragraph" w:customStyle="1" w:styleId="96D6D8263C064C4A98DD610781B0CD3B27">
    <w:name w:val="96D6D8263C064C4A98DD610781B0CD3B27"/>
    <w:rsid w:val="005B5AD9"/>
    <w:pPr>
      <w:widowControl w:val="0"/>
    </w:pPr>
    <w:rPr>
      <w:rFonts w:ascii="Times New Roman" w:hAnsi="Times New Roman"/>
    </w:rPr>
  </w:style>
  <w:style w:type="paragraph" w:customStyle="1" w:styleId="7E7AA7A572DE4BA3BB259BBFBF55F01127">
    <w:name w:val="7E7AA7A572DE4BA3BB259BBFBF55F01127"/>
    <w:rsid w:val="005B5AD9"/>
    <w:pPr>
      <w:widowControl w:val="0"/>
    </w:pPr>
    <w:rPr>
      <w:rFonts w:ascii="Times New Roman" w:hAnsi="Times New Roman"/>
    </w:rPr>
  </w:style>
  <w:style w:type="paragraph" w:customStyle="1" w:styleId="6314DEC489C14611845FEFA81AE98B1C10">
    <w:name w:val="6314DEC489C14611845FEFA81AE98B1C10"/>
    <w:rsid w:val="005B5AD9"/>
    <w:pPr>
      <w:widowControl w:val="0"/>
    </w:pPr>
    <w:rPr>
      <w:rFonts w:ascii="Times New Roman" w:hAnsi="Times New Roman"/>
    </w:rPr>
  </w:style>
  <w:style w:type="paragraph" w:customStyle="1" w:styleId="4F5417EC92AF45CDBA1DA2998C5C675727">
    <w:name w:val="4F5417EC92AF45CDBA1DA2998C5C675727"/>
    <w:rsid w:val="005B5AD9"/>
    <w:pPr>
      <w:widowControl w:val="0"/>
      <w:snapToGrid w:val="0"/>
    </w:pPr>
    <w:rPr>
      <w:rFonts w:ascii="Times New Roman" w:hAnsi="Times New Roman" w:cs="Times New Roman"/>
      <w:color w:val="385623" w:themeColor="accent6" w:themeShade="80"/>
      <w:u w:val="single"/>
    </w:rPr>
  </w:style>
  <w:style w:type="paragraph" w:customStyle="1" w:styleId="5987A4ED27724839B047FDCE72434BF927">
    <w:name w:val="5987A4ED27724839B047FDCE72434BF927"/>
    <w:rsid w:val="005B5AD9"/>
    <w:pPr>
      <w:widowControl w:val="0"/>
    </w:pPr>
    <w:rPr>
      <w:rFonts w:ascii="Times New Roman" w:hAnsi="Times New Roman"/>
    </w:rPr>
  </w:style>
  <w:style w:type="paragraph" w:customStyle="1" w:styleId="975759B4D7CB4864BAF814132C67259227">
    <w:name w:val="975759B4D7CB4864BAF814132C67259227"/>
    <w:rsid w:val="005B5AD9"/>
    <w:pPr>
      <w:widowControl w:val="0"/>
    </w:pPr>
    <w:rPr>
      <w:rFonts w:ascii="Times New Roman" w:hAnsi="Times New Roman"/>
    </w:rPr>
  </w:style>
  <w:style w:type="paragraph" w:customStyle="1" w:styleId="B835493DB4734367AA0A69FB8CBFD9E6">
    <w:name w:val="B835493DB4734367AA0A69FB8CBFD9E6"/>
    <w:rsid w:val="005B5AD9"/>
    <w:pPr>
      <w:widowControl w:val="0"/>
    </w:pPr>
  </w:style>
  <w:style w:type="paragraph" w:customStyle="1" w:styleId="45A3F8CCBBB8481ABAEFB759D36F5418">
    <w:name w:val="45A3F8CCBBB8481ABAEFB759D36F5418"/>
    <w:rsid w:val="005B5AD9"/>
    <w:pPr>
      <w:widowControl w:val="0"/>
    </w:pPr>
  </w:style>
  <w:style w:type="paragraph" w:customStyle="1" w:styleId="1EF62B531B724DEE815CFF4D12C1604D">
    <w:name w:val="1EF62B531B724DEE815CFF4D12C1604D"/>
    <w:rsid w:val="005B5AD9"/>
    <w:pPr>
      <w:widowControl w:val="0"/>
    </w:pPr>
  </w:style>
  <w:style w:type="paragraph" w:customStyle="1" w:styleId="A1FC8180570D4344A22318C6EA3E345F">
    <w:name w:val="A1FC8180570D4344A22318C6EA3E345F"/>
    <w:rsid w:val="005B5AD9"/>
    <w:pPr>
      <w:widowControl w:val="0"/>
    </w:pPr>
  </w:style>
  <w:style w:type="paragraph" w:customStyle="1" w:styleId="246711F7DB254E848938C4B0BA944CE4">
    <w:name w:val="246711F7DB254E848938C4B0BA944CE4"/>
    <w:rsid w:val="005B5AD9"/>
    <w:pPr>
      <w:widowControl w:val="0"/>
    </w:pPr>
  </w:style>
  <w:style w:type="paragraph" w:customStyle="1" w:styleId="24E79FCE4C0F423DA15757517B99C01D">
    <w:name w:val="24E79FCE4C0F423DA15757517B99C01D"/>
    <w:rsid w:val="005B5AD9"/>
    <w:pPr>
      <w:widowControl w:val="0"/>
    </w:pPr>
  </w:style>
  <w:style w:type="paragraph" w:customStyle="1" w:styleId="5F55DA1A2F5748C78B68516C31A710A4">
    <w:name w:val="5F55DA1A2F5748C78B68516C31A710A4"/>
    <w:rsid w:val="005B5AD9"/>
    <w:pPr>
      <w:widowControl w:val="0"/>
    </w:pPr>
  </w:style>
  <w:style w:type="paragraph" w:customStyle="1" w:styleId="1C286BB17C5D45E896B8E11EA83386E6">
    <w:name w:val="1C286BB17C5D45E896B8E11EA83386E6"/>
    <w:rsid w:val="005B5AD9"/>
    <w:pPr>
      <w:widowControl w:val="0"/>
    </w:pPr>
  </w:style>
  <w:style w:type="paragraph" w:customStyle="1" w:styleId="18923F76E8C44452BDD7BFBC05CC5C0B">
    <w:name w:val="18923F76E8C44452BDD7BFBC05CC5C0B"/>
    <w:rsid w:val="005B5AD9"/>
    <w:pPr>
      <w:widowControl w:val="0"/>
    </w:pPr>
  </w:style>
  <w:style w:type="paragraph" w:customStyle="1" w:styleId="1B1E875BC986458DAC496BAC99DDEB69">
    <w:name w:val="1B1E875BC986458DAC496BAC99DDEB69"/>
    <w:rsid w:val="005B5AD9"/>
    <w:pPr>
      <w:widowControl w:val="0"/>
    </w:pPr>
  </w:style>
  <w:style w:type="paragraph" w:customStyle="1" w:styleId="70E393A70E054C6FBCB445B793CF421D">
    <w:name w:val="70E393A70E054C6FBCB445B793CF421D"/>
    <w:rsid w:val="005B5AD9"/>
    <w:pPr>
      <w:widowControl w:val="0"/>
    </w:pPr>
  </w:style>
  <w:style w:type="paragraph" w:customStyle="1" w:styleId="70C3E4C35C994774908B6A32CDDABF42">
    <w:name w:val="70C3E4C35C994774908B6A32CDDABF42"/>
    <w:rsid w:val="00A14735"/>
    <w:pPr>
      <w:widowControl w:val="0"/>
    </w:pPr>
  </w:style>
  <w:style w:type="paragraph" w:customStyle="1" w:styleId="5D07EC398A1B45FF885D5363C5EFD6DA">
    <w:name w:val="5D07EC398A1B45FF885D5363C5EFD6DA"/>
    <w:rsid w:val="001972F2"/>
    <w:pPr>
      <w:widowControl w:val="0"/>
    </w:pPr>
  </w:style>
  <w:style w:type="paragraph" w:customStyle="1" w:styleId="E586E5B8A22C41D6818FB374CFF3F0F1">
    <w:name w:val="E586E5B8A22C41D6818FB374CFF3F0F1"/>
    <w:rsid w:val="001972F2"/>
    <w:pPr>
      <w:widowControl w:val="0"/>
    </w:pPr>
  </w:style>
  <w:style w:type="paragraph" w:customStyle="1" w:styleId="84B6B8D173244F0E9F658DD53F43D361">
    <w:name w:val="84B6B8D173244F0E9F658DD53F43D361"/>
    <w:rsid w:val="001972F2"/>
    <w:pPr>
      <w:widowControl w:val="0"/>
    </w:pPr>
  </w:style>
  <w:style w:type="paragraph" w:customStyle="1" w:styleId="B54C5E46A94F42E78DB37D1FFFC63576">
    <w:name w:val="B54C5E46A94F42E78DB37D1FFFC63576"/>
    <w:rsid w:val="00E0555A"/>
    <w:pPr>
      <w:widowControl w:val="0"/>
    </w:pPr>
  </w:style>
  <w:style w:type="paragraph" w:customStyle="1" w:styleId="3130F72145E54FB896AC9F455B0EA592">
    <w:name w:val="3130F72145E54FB896AC9F455B0EA592"/>
    <w:rsid w:val="00E0555A"/>
    <w:pPr>
      <w:widowControl w:val="0"/>
    </w:pPr>
  </w:style>
  <w:style w:type="paragraph" w:customStyle="1" w:styleId="522390EBE2D64A8C9E3915801EDF580D">
    <w:name w:val="522390EBE2D64A8C9E3915801EDF580D"/>
    <w:rsid w:val="00E0555A"/>
    <w:pPr>
      <w:widowControl w:val="0"/>
    </w:pPr>
  </w:style>
  <w:style w:type="paragraph" w:customStyle="1" w:styleId="EA534CA496BA46B5B1A9C708CE82CADE">
    <w:name w:val="EA534CA496BA46B5B1A9C708CE82CADE"/>
    <w:rsid w:val="00E0555A"/>
    <w:pPr>
      <w:widowControl w:val="0"/>
    </w:pPr>
  </w:style>
  <w:style w:type="paragraph" w:customStyle="1" w:styleId="D64F317CC7614423A1933CFA8312E98D">
    <w:name w:val="D64F317CC7614423A1933CFA8312E98D"/>
    <w:rsid w:val="00CB5354"/>
    <w:pPr>
      <w:widowControl w:val="0"/>
    </w:pPr>
  </w:style>
  <w:style w:type="paragraph" w:customStyle="1" w:styleId="E48570A104BE469283F650F91A7AEF5C">
    <w:name w:val="E48570A104BE469283F650F91A7AEF5C"/>
    <w:rsid w:val="00CB5354"/>
    <w:pPr>
      <w:widowControl w:val="0"/>
    </w:pPr>
  </w:style>
  <w:style w:type="paragraph" w:customStyle="1" w:styleId="7A6773C5E0E14E52AC4DF82E1A67823F">
    <w:name w:val="7A6773C5E0E14E52AC4DF82E1A67823F"/>
    <w:rsid w:val="00CB5354"/>
    <w:pPr>
      <w:widowControl w:val="0"/>
    </w:pPr>
  </w:style>
  <w:style w:type="paragraph" w:customStyle="1" w:styleId="D2261D494DFD4B64BB61A9B52F3FF304">
    <w:name w:val="D2261D494DFD4B64BB61A9B52F3FF304"/>
    <w:rsid w:val="00691501"/>
    <w:pPr>
      <w:widowControl w:val="0"/>
    </w:pPr>
  </w:style>
  <w:style w:type="paragraph" w:customStyle="1" w:styleId="DF3CCD52B9AF419EA896AB4F2407FBF2">
    <w:name w:val="DF3CCD52B9AF419EA896AB4F2407FBF2"/>
    <w:rsid w:val="00691501"/>
    <w:pPr>
      <w:widowControl w:val="0"/>
    </w:pPr>
  </w:style>
  <w:style w:type="paragraph" w:customStyle="1" w:styleId="5109A3C4748F4293B3ED909C718E7337">
    <w:name w:val="5109A3C4748F4293B3ED909C718E7337"/>
    <w:rsid w:val="00691501"/>
    <w:pPr>
      <w:widowControl w:val="0"/>
    </w:pPr>
  </w:style>
  <w:style w:type="paragraph" w:customStyle="1" w:styleId="F4CF3742C098426D91C0FF3875296C3A">
    <w:name w:val="F4CF3742C098426D91C0FF3875296C3A"/>
    <w:rsid w:val="00691501"/>
    <w:pPr>
      <w:widowControl w:val="0"/>
    </w:pPr>
  </w:style>
  <w:style w:type="paragraph" w:customStyle="1" w:styleId="85FF3CE46F9E4DE4BC5953A5AF89C547">
    <w:name w:val="85FF3CE46F9E4DE4BC5953A5AF89C547"/>
    <w:rsid w:val="00691501"/>
    <w:pPr>
      <w:widowControl w:val="0"/>
    </w:pPr>
  </w:style>
  <w:style w:type="paragraph" w:customStyle="1" w:styleId="D7BAFF6FBC3147B685211416CF8C9AF7">
    <w:name w:val="D7BAFF6FBC3147B685211416CF8C9AF7"/>
    <w:rsid w:val="00691501"/>
    <w:pPr>
      <w:widowControl w:val="0"/>
    </w:pPr>
  </w:style>
  <w:style w:type="paragraph" w:customStyle="1" w:styleId="2E2FC8EB2BAB44E696BD115EE6D28691">
    <w:name w:val="2E2FC8EB2BAB44E696BD115EE6D28691"/>
    <w:rsid w:val="00AB6771"/>
    <w:pPr>
      <w:widowControl w:val="0"/>
    </w:pPr>
  </w:style>
  <w:style w:type="paragraph" w:customStyle="1" w:styleId="0403F0EF23FB48D0A7E9881A66140DB2">
    <w:name w:val="0403F0EF23FB48D0A7E9881A66140DB2"/>
    <w:rsid w:val="00AB6771"/>
    <w:pPr>
      <w:widowControl w:val="0"/>
    </w:pPr>
  </w:style>
  <w:style w:type="paragraph" w:customStyle="1" w:styleId="2B6047D675EB4FF88437965D835FBD3B">
    <w:name w:val="2B6047D675EB4FF88437965D835FBD3B"/>
    <w:rsid w:val="00AB6771"/>
    <w:pPr>
      <w:widowControl w:val="0"/>
    </w:pPr>
  </w:style>
  <w:style w:type="paragraph" w:customStyle="1" w:styleId="3FFD16F9EA304291858B50E9EC2EFDA0">
    <w:name w:val="3FFD16F9EA304291858B50E9EC2EFDA0"/>
    <w:rsid w:val="00AB6771"/>
    <w:pPr>
      <w:widowControl w:val="0"/>
    </w:pPr>
  </w:style>
  <w:style w:type="paragraph" w:customStyle="1" w:styleId="AF215EE0BBC84A93881359A60334858F">
    <w:name w:val="AF215EE0BBC84A93881359A60334858F"/>
    <w:rsid w:val="00AB6771"/>
    <w:pPr>
      <w:widowControl w:val="0"/>
    </w:pPr>
  </w:style>
  <w:style w:type="paragraph" w:customStyle="1" w:styleId="7DECF5C3834D47129EDAE8AEB54F3D67">
    <w:name w:val="7DECF5C3834D47129EDAE8AEB54F3D67"/>
    <w:rsid w:val="00AB6771"/>
    <w:pPr>
      <w:widowControl w:val="0"/>
    </w:pPr>
  </w:style>
  <w:style w:type="paragraph" w:customStyle="1" w:styleId="ECD6DECBF26C42C3BFAD6B2149EF474B">
    <w:name w:val="ECD6DECBF26C42C3BFAD6B2149EF474B"/>
    <w:rsid w:val="00AB6771"/>
    <w:pPr>
      <w:widowControl w:val="0"/>
    </w:pPr>
  </w:style>
  <w:style w:type="paragraph" w:customStyle="1" w:styleId="12481F61BA9C485EB68B7401D3D03CB3">
    <w:name w:val="12481F61BA9C485EB68B7401D3D03CB3"/>
    <w:rsid w:val="00AB6771"/>
    <w:pPr>
      <w:widowControl w:val="0"/>
    </w:pPr>
  </w:style>
  <w:style w:type="paragraph" w:customStyle="1" w:styleId="90E1A7DA7CC440219A7E0D10582917E7">
    <w:name w:val="90E1A7DA7CC440219A7E0D10582917E7"/>
    <w:rsid w:val="00AB6771"/>
    <w:pPr>
      <w:widowControl w:val="0"/>
    </w:pPr>
  </w:style>
  <w:style w:type="paragraph" w:customStyle="1" w:styleId="0330BAA3B28B4AECA44F17F4DB24E2EE">
    <w:name w:val="0330BAA3B28B4AECA44F17F4DB24E2EE"/>
    <w:rsid w:val="008A3D8D"/>
    <w:pPr>
      <w:widowControl w:val="0"/>
    </w:pPr>
  </w:style>
  <w:style w:type="paragraph" w:customStyle="1" w:styleId="4FFDC6A236EB41198089C25E4E889231">
    <w:name w:val="4FFDC6A236EB41198089C25E4E889231"/>
    <w:rsid w:val="008A3D8D"/>
    <w:pPr>
      <w:widowControl w:val="0"/>
    </w:pPr>
  </w:style>
  <w:style w:type="paragraph" w:customStyle="1" w:styleId="C0F1B3E32346479E96A9616894823468">
    <w:name w:val="C0F1B3E32346479E96A9616894823468"/>
    <w:rsid w:val="008A3D8D"/>
    <w:pPr>
      <w:widowControl w:val="0"/>
    </w:pPr>
  </w:style>
  <w:style w:type="paragraph" w:customStyle="1" w:styleId="77DA63F31AA84965899A2CB1FB808F63">
    <w:name w:val="77DA63F31AA84965899A2CB1FB808F63"/>
    <w:rsid w:val="008A3D8D"/>
    <w:pPr>
      <w:widowControl w:val="0"/>
    </w:pPr>
  </w:style>
  <w:style w:type="paragraph" w:customStyle="1" w:styleId="DABFCFA164674DE587A6825921DDCE44">
    <w:name w:val="DABFCFA164674DE587A6825921DDCE44"/>
    <w:rsid w:val="008A3D8D"/>
    <w:pPr>
      <w:widowControl w:val="0"/>
    </w:pPr>
  </w:style>
  <w:style w:type="paragraph" w:customStyle="1" w:styleId="21FC6F9C5D6D4920BEE098E3E778BA20">
    <w:name w:val="21FC6F9C5D6D4920BEE098E3E778BA20"/>
    <w:rsid w:val="008A3D8D"/>
    <w:pPr>
      <w:widowControl w:val="0"/>
    </w:pPr>
  </w:style>
  <w:style w:type="paragraph" w:customStyle="1" w:styleId="26B3A6283A3F4C7B8ADCE7065859E499">
    <w:name w:val="26B3A6283A3F4C7B8ADCE7065859E499"/>
    <w:rsid w:val="008A3D8D"/>
    <w:pPr>
      <w:widowControl w:val="0"/>
    </w:pPr>
  </w:style>
  <w:style w:type="paragraph" w:customStyle="1" w:styleId="997DF80FD0DD40E5B85F6B1A4FDCACC3">
    <w:name w:val="997DF80FD0DD40E5B85F6B1A4FDCACC3"/>
    <w:rsid w:val="008A3D8D"/>
    <w:pPr>
      <w:widowControl w:val="0"/>
    </w:pPr>
  </w:style>
  <w:style w:type="paragraph" w:customStyle="1" w:styleId="D9E61DBD8C2E433F9379EC047AB439F6">
    <w:name w:val="D9E61DBD8C2E433F9379EC047AB439F6"/>
    <w:rsid w:val="008A3D8D"/>
    <w:pPr>
      <w:widowControl w:val="0"/>
    </w:pPr>
  </w:style>
  <w:style w:type="paragraph" w:customStyle="1" w:styleId="B37BA67E18B343FAB9A7FE49AD1F3491">
    <w:name w:val="B37BA67E18B343FAB9A7FE49AD1F3491"/>
    <w:rsid w:val="00E043F7"/>
    <w:pPr>
      <w:widowControl w:val="0"/>
    </w:pPr>
  </w:style>
  <w:style w:type="paragraph" w:customStyle="1" w:styleId="DAC6614C0DFA41E4AE9E99366DD01E12">
    <w:name w:val="DAC6614C0DFA41E4AE9E99366DD01E12"/>
    <w:rsid w:val="00E043F7"/>
    <w:pPr>
      <w:widowControl w:val="0"/>
    </w:pPr>
  </w:style>
  <w:style w:type="paragraph" w:customStyle="1" w:styleId="2EC3A5A032514515BF098DFCD79C5F8D">
    <w:name w:val="2EC3A5A032514515BF098DFCD79C5F8D"/>
    <w:rsid w:val="00E043F7"/>
    <w:pPr>
      <w:widowControl w:val="0"/>
    </w:pPr>
  </w:style>
  <w:style w:type="paragraph" w:customStyle="1" w:styleId="BB34D311660149ACA004FEE81D1A85CE">
    <w:name w:val="BB34D311660149ACA004FEE81D1A85CE"/>
    <w:rsid w:val="00E043F7"/>
    <w:pPr>
      <w:widowControl w:val="0"/>
    </w:pPr>
  </w:style>
  <w:style w:type="paragraph" w:customStyle="1" w:styleId="182731A796A943C9A114925FAFB41CAC">
    <w:name w:val="182731A796A943C9A114925FAFB41CAC"/>
    <w:rsid w:val="00E043F7"/>
    <w:pPr>
      <w:widowControl w:val="0"/>
    </w:pPr>
  </w:style>
  <w:style w:type="paragraph" w:customStyle="1" w:styleId="AA5DAE60740E45A18F7D443E2B15A9E8">
    <w:name w:val="AA5DAE60740E45A18F7D443E2B15A9E8"/>
    <w:rsid w:val="00E043F7"/>
    <w:pPr>
      <w:widowControl w:val="0"/>
    </w:pPr>
  </w:style>
  <w:style w:type="paragraph" w:customStyle="1" w:styleId="E323E77B2E31477CA8AD11EEF925ABBD">
    <w:name w:val="E323E77B2E31477CA8AD11EEF925ABBD"/>
    <w:rsid w:val="00E043F7"/>
    <w:pPr>
      <w:widowControl w:val="0"/>
    </w:pPr>
  </w:style>
  <w:style w:type="paragraph" w:customStyle="1" w:styleId="ACEAAC02944740678F94E043F33BBB1D">
    <w:name w:val="ACEAAC02944740678F94E043F33BBB1D"/>
    <w:rsid w:val="00E043F7"/>
    <w:pPr>
      <w:widowControl w:val="0"/>
    </w:pPr>
  </w:style>
  <w:style w:type="paragraph" w:customStyle="1" w:styleId="09F55448231448BA820748CA97A54A4E">
    <w:name w:val="09F55448231448BA820748CA97A54A4E"/>
    <w:rsid w:val="00E043F7"/>
    <w:pPr>
      <w:widowControl w:val="0"/>
    </w:pPr>
  </w:style>
  <w:style w:type="paragraph" w:customStyle="1" w:styleId="0771DEBB75E3476092A55658305FA518">
    <w:name w:val="0771DEBB75E3476092A55658305FA518"/>
    <w:rsid w:val="00E043F7"/>
    <w:pPr>
      <w:widowControl w:val="0"/>
    </w:pPr>
  </w:style>
  <w:style w:type="paragraph" w:customStyle="1" w:styleId="DA9979C98F8449B392502E86030B4B3F">
    <w:name w:val="DA9979C98F8449B392502E86030B4B3F"/>
    <w:rsid w:val="00E043F7"/>
    <w:pPr>
      <w:widowControl w:val="0"/>
    </w:pPr>
  </w:style>
  <w:style w:type="paragraph" w:customStyle="1" w:styleId="72E98C89F2BC4E9F80A6E5D9D348D69C">
    <w:name w:val="72E98C89F2BC4E9F80A6E5D9D348D69C"/>
    <w:rsid w:val="00E043F7"/>
    <w:pPr>
      <w:widowControl w:val="0"/>
    </w:pPr>
  </w:style>
  <w:style w:type="paragraph" w:customStyle="1" w:styleId="86A49D5FF12A411AB802DDBAD6BC5A57">
    <w:name w:val="86A49D5FF12A411AB802DDBAD6BC5A57"/>
    <w:rsid w:val="00DB184B"/>
    <w:pPr>
      <w:widowControl w:val="0"/>
    </w:pPr>
  </w:style>
  <w:style w:type="paragraph" w:customStyle="1" w:styleId="80925B0CD0624C27BEE6C13DC5A3A580">
    <w:name w:val="80925B0CD0624C27BEE6C13DC5A3A580"/>
    <w:rsid w:val="00DB184B"/>
    <w:pPr>
      <w:widowControl w:val="0"/>
    </w:pPr>
  </w:style>
  <w:style w:type="paragraph" w:customStyle="1" w:styleId="D37798C0025B4BC8BA810F1C011B0346">
    <w:name w:val="D37798C0025B4BC8BA810F1C011B0346"/>
    <w:rsid w:val="00DB184B"/>
    <w:pPr>
      <w:widowControl w:val="0"/>
    </w:pPr>
  </w:style>
  <w:style w:type="paragraph" w:customStyle="1" w:styleId="C8B2C7263A4E40BCA9730A671C096CB2">
    <w:name w:val="C8B2C7263A4E40BCA9730A671C096CB2"/>
    <w:rsid w:val="00DB184B"/>
    <w:pPr>
      <w:widowControl w:val="0"/>
    </w:pPr>
  </w:style>
  <w:style w:type="paragraph" w:customStyle="1" w:styleId="7001CFB62F6C4B949EC383F52A7E0D72">
    <w:name w:val="7001CFB62F6C4B949EC383F52A7E0D72"/>
    <w:rsid w:val="00DB184B"/>
    <w:pPr>
      <w:widowControl w:val="0"/>
    </w:pPr>
  </w:style>
  <w:style w:type="paragraph" w:customStyle="1" w:styleId="DE846760E94846EB8EF2637A56B4A044">
    <w:name w:val="DE846760E94846EB8EF2637A56B4A044"/>
    <w:rsid w:val="00DB184B"/>
    <w:pPr>
      <w:widowControl w:val="0"/>
    </w:pPr>
  </w:style>
  <w:style w:type="paragraph" w:customStyle="1" w:styleId="1C9FC0E3EEDC4ABF92B27652D45C49DA">
    <w:name w:val="1C9FC0E3EEDC4ABF92B27652D45C49DA"/>
    <w:rsid w:val="00DB184B"/>
    <w:pPr>
      <w:widowControl w:val="0"/>
    </w:pPr>
  </w:style>
  <w:style w:type="paragraph" w:customStyle="1" w:styleId="CB98361D6BD54019887E8A462D251A1B">
    <w:name w:val="CB98361D6BD54019887E8A462D251A1B"/>
    <w:rsid w:val="00DB184B"/>
    <w:pPr>
      <w:widowControl w:val="0"/>
    </w:pPr>
  </w:style>
  <w:style w:type="paragraph" w:customStyle="1" w:styleId="5EBFAA9EBB264DC182F870F1F84ABA39">
    <w:name w:val="5EBFAA9EBB264DC182F870F1F84ABA39"/>
    <w:rsid w:val="00DB184B"/>
    <w:pPr>
      <w:widowControl w:val="0"/>
    </w:pPr>
  </w:style>
  <w:style w:type="paragraph" w:customStyle="1" w:styleId="A4694E7106BB4A78A39771AF1563D432">
    <w:name w:val="A4694E7106BB4A78A39771AF1563D432"/>
    <w:rsid w:val="00DB184B"/>
    <w:pPr>
      <w:widowControl w:val="0"/>
    </w:pPr>
  </w:style>
  <w:style w:type="paragraph" w:customStyle="1" w:styleId="A4634B807A57494B9302AF42B274C2CE">
    <w:name w:val="A4634B807A57494B9302AF42B274C2CE"/>
    <w:rsid w:val="00DB184B"/>
    <w:pPr>
      <w:widowControl w:val="0"/>
    </w:pPr>
  </w:style>
  <w:style w:type="paragraph" w:customStyle="1" w:styleId="BDB8D51D15DC404DAFE377C852009DB1">
    <w:name w:val="BDB8D51D15DC404DAFE377C852009DB1"/>
    <w:rsid w:val="00DB184B"/>
    <w:pPr>
      <w:widowControl w:val="0"/>
    </w:pPr>
  </w:style>
  <w:style w:type="paragraph" w:customStyle="1" w:styleId="676A267D0C124051BD9379E3B6E7C7F8">
    <w:name w:val="676A267D0C124051BD9379E3B6E7C7F8"/>
    <w:rsid w:val="00DB184B"/>
    <w:pPr>
      <w:widowControl w:val="0"/>
    </w:pPr>
  </w:style>
  <w:style w:type="paragraph" w:customStyle="1" w:styleId="A8F6FAC74A3E4719BFE8E27A0F3641A9">
    <w:name w:val="A8F6FAC74A3E4719BFE8E27A0F3641A9"/>
    <w:rsid w:val="00DB184B"/>
    <w:pPr>
      <w:widowControl w:val="0"/>
    </w:pPr>
  </w:style>
  <w:style w:type="paragraph" w:customStyle="1" w:styleId="FEA18F38B53944908BE38E647F292457">
    <w:name w:val="FEA18F38B53944908BE38E647F292457"/>
    <w:rsid w:val="00DB184B"/>
    <w:pPr>
      <w:widowControl w:val="0"/>
    </w:pPr>
  </w:style>
  <w:style w:type="paragraph" w:customStyle="1" w:styleId="B55DB7D1FFD04EAA9315482CB1258B76">
    <w:name w:val="B55DB7D1FFD04EAA9315482CB1258B76"/>
    <w:rsid w:val="00DB184B"/>
    <w:pPr>
      <w:widowControl w:val="0"/>
    </w:pPr>
  </w:style>
  <w:style w:type="paragraph" w:customStyle="1" w:styleId="04572185DF474C40AF16258F18012C4C">
    <w:name w:val="04572185DF474C40AF16258F18012C4C"/>
    <w:rsid w:val="00DB184B"/>
    <w:pPr>
      <w:widowControl w:val="0"/>
    </w:pPr>
  </w:style>
  <w:style w:type="paragraph" w:customStyle="1" w:styleId="111F240DFB8F44C8962A01E93845C112">
    <w:name w:val="111F240DFB8F44C8962A01E93845C112"/>
    <w:rsid w:val="00DB184B"/>
    <w:pPr>
      <w:widowControl w:val="0"/>
    </w:pPr>
  </w:style>
  <w:style w:type="paragraph" w:customStyle="1" w:styleId="3AD75167275E432A9D184B72E179B23C">
    <w:name w:val="3AD75167275E432A9D184B72E179B23C"/>
    <w:rsid w:val="00DB184B"/>
    <w:pPr>
      <w:widowControl w:val="0"/>
    </w:pPr>
  </w:style>
  <w:style w:type="paragraph" w:customStyle="1" w:styleId="0335A6B3F4474D70978FDD4D476FD73D">
    <w:name w:val="0335A6B3F4474D70978FDD4D476FD73D"/>
    <w:rsid w:val="00DB184B"/>
    <w:pPr>
      <w:widowControl w:val="0"/>
    </w:pPr>
  </w:style>
  <w:style w:type="paragraph" w:customStyle="1" w:styleId="AF1FE103B4FE4F6AADFF003E96F65C8C">
    <w:name w:val="AF1FE103B4FE4F6AADFF003E96F65C8C"/>
    <w:rsid w:val="00DB184B"/>
    <w:pPr>
      <w:widowControl w:val="0"/>
    </w:pPr>
  </w:style>
  <w:style w:type="paragraph" w:customStyle="1" w:styleId="281BC726F2204B94B43F148E927F16B8">
    <w:name w:val="281BC726F2204B94B43F148E927F16B8"/>
    <w:rsid w:val="00DB184B"/>
    <w:pPr>
      <w:widowControl w:val="0"/>
    </w:pPr>
  </w:style>
  <w:style w:type="paragraph" w:customStyle="1" w:styleId="3CC5A9542EAF4775828A833B09C76C54">
    <w:name w:val="3CC5A9542EAF4775828A833B09C76C54"/>
    <w:rsid w:val="00DB184B"/>
    <w:pPr>
      <w:widowControl w:val="0"/>
    </w:pPr>
  </w:style>
  <w:style w:type="paragraph" w:customStyle="1" w:styleId="359994C6187849ACB31E7D3F1D13C2FC">
    <w:name w:val="359994C6187849ACB31E7D3F1D13C2FC"/>
    <w:rsid w:val="00DB184B"/>
    <w:pPr>
      <w:widowControl w:val="0"/>
    </w:pPr>
  </w:style>
  <w:style w:type="paragraph" w:customStyle="1" w:styleId="4D77FF1172F14E0ABA281DE9E41BFA5B">
    <w:name w:val="4D77FF1172F14E0ABA281DE9E41BFA5B"/>
    <w:rsid w:val="00DB184B"/>
    <w:pPr>
      <w:widowControl w:val="0"/>
    </w:pPr>
  </w:style>
  <w:style w:type="paragraph" w:customStyle="1" w:styleId="B26C1AD7BE0643A3A43687D0B9A88DEF">
    <w:name w:val="B26C1AD7BE0643A3A43687D0B9A88DEF"/>
    <w:rsid w:val="00DB184B"/>
    <w:pPr>
      <w:widowControl w:val="0"/>
    </w:pPr>
  </w:style>
  <w:style w:type="paragraph" w:customStyle="1" w:styleId="92873BB7870C4C85AE0F53EE05B65714">
    <w:name w:val="92873BB7870C4C85AE0F53EE05B65714"/>
    <w:rsid w:val="00DB184B"/>
    <w:pPr>
      <w:widowControl w:val="0"/>
    </w:pPr>
  </w:style>
  <w:style w:type="paragraph" w:customStyle="1" w:styleId="154D4BC41B694B6E85D24157FDE12C9B">
    <w:name w:val="154D4BC41B694B6E85D24157FDE12C9B"/>
    <w:rsid w:val="00DB184B"/>
    <w:pPr>
      <w:widowControl w:val="0"/>
    </w:pPr>
  </w:style>
  <w:style w:type="paragraph" w:customStyle="1" w:styleId="F9864AF7DEC44EA99431493707BAADCA">
    <w:name w:val="F9864AF7DEC44EA99431493707BAADCA"/>
    <w:rsid w:val="00DB184B"/>
    <w:pPr>
      <w:widowControl w:val="0"/>
    </w:pPr>
  </w:style>
  <w:style w:type="paragraph" w:customStyle="1" w:styleId="86F32D76916946D08D93A2B64D793BE0">
    <w:name w:val="86F32D76916946D08D93A2B64D793BE0"/>
    <w:rsid w:val="00DB184B"/>
    <w:pPr>
      <w:widowControl w:val="0"/>
    </w:pPr>
  </w:style>
  <w:style w:type="paragraph" w:customStyle="1" w:styleId="D95FA8F8F13442B5A0C8C7FEC31BBEA128">
    <w:name w:val="D95FA8F8F13442B5A0C8C7FEC31BBEA128"/>
    <w:rsid w:val="004F59CB"/>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4FFDC6A236EB41198089C25E4E8892311">
    <w:name w:val="4FFDC6A236EB41198089C25E4E8892311"/>
    <w:rsid w:val="004F59CB"/>
    <w:pPr>
      <w:widowControl w:val="0"/>
      <w:snapToGrid w:val="0"/>
    </w:pPr>
    <w:rPr>
      <w:rFonts w:ascii="Times New Roman" w:hAnsi="Times New Roman" w:cs="Times New Roman"/>
      <w:color w:val="385623" w:themeColor="accent6" w:themeShade="80"/>
      <w:u w:val="single"/>
    </w:rPr>
  </w:style>
  <w:style w:type="paragraph" w:customStyle="1" w:styleId="85FF3CE46F9E4DE4BC5953A5AF89C5471">
    <w:name w:val="85FF3CE46F9E4DE4BC5953A5AF89C5471"/>
    <w:rsid w:val="004F59CB"/>
    <w:pPr>
      <w:widowControl w:val="0"/>
    </w:pPr>
    <w:rPr>
      <w:rFonts w:ascii="Times New Roman" w:hAnsi="Times New Roman"/>
    </w:rPr>
  </w:style>
  <w:style w:type="paragraph" w:customStyle="1" w:styleId="D7BAFF6FBC3147B685211416CF8C9AF71">
    <w:name w:val="D7BAFF6FBC3147B685211416CF8C9AF71"/>
    <w:rsid w:val="004F59CB"/>
    <w:pPr>
      <w:widowControl w:val="0"/>
    </w:pPr>
    <w:rPr>
      <w:rFonts w:ascii="Times New Roman" w:hAnsi="Times New Roman"/>
    </w:rPr>
  </w:style>
  <w:style w:type="paragraph" w:customStyle="1" w:styleId="26B3A6283A3F4C7B8ADCE7065859E4991">
    <w:name w:val="26B3A6283A3F4C7B8ADCE7065859E4991"/>
    <w:rsid w:val="004F59CB"/>
    <w:pPr>
      <w:widowControl w:val="0"/>
      <w:snapToGrid w:val="0"/>
    </w:pPr>
    <w:rPr>
      <w:rFonts w:ascii="Times New Roman" w:hAnsi="Times New Roman" w:cs="Times New Roman"/>
      <w:color w:val="385623" w:themeColor="accent6" w:themeShade="80"/>
      <w:u w:val="single"/>
    </w:rPr>
  </w:style>
  <w:style w:type="paragraph" w:customStyle="1" w:styleId="997DF80FD0DD40E5B85F6B1A4FDCACC31">
    <w:name w:val="997DF80FD0DD40E5B85F6B1A4FDCACC31"/>
    <w:rsid w:val="004F59CB"/>
    <w:pPr>
      <w:widowControl w:val="0"/>
    </w:pPr>
    <w:rPr>
      <w:rFonts w:ascii="Times New Roman" w:hAnsi="Times New Roman"/>
    </w:rPr>
  </w:style>
  <w:style w:type="paragraph" w:customStyle="1" w:styleId="D9E61DBD8C2E433F9379EC047AB439F61">
    <w:name w:val="D9E61DBD8C2E433F9379EC047AB439F61"/>
    <w:rsid w:val="004F59CB"/>
    <w:pPr>
      <w:widowControl w:val="0"/>
    </w:pPr>
    <w:rPr>
      <w:rFonts w:ascii="Times New Roman" w:hAnsi="Times New Roman"/>
    </w:rPr>
  </w:style>
  <w:style w:type="paragraph" w:customStyle="1" w:styleId="86A49D5FF12A411AB802DDBAD6BC5A571">
    <w:name w:val="86A49D5FF12A411AB802DDBAD6BC5A571"/>
    <w:rsid w:val="004F59CB"/>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80925B0CD0624C27BEE6C13DC5A3A5801">
    <w:name w:val="80925B0CD0624C27BEE6C13DC5A3A5801"/>
    <w:rsid w:val="004F59CB"/>
    <w:pPr>
      <w:widowControl w:val="0"/>
    </w:pPr>
    <w:rPr>
      <w:rFonts w:ascii="Times New Roman" w:hAnsi="Times New Roman"/>
    </w:rPr>
  </w:style>
  <w:style w:type="paragraph" w:customStyle="1" w:styleId="D37798C0025B4BC8BA810F1C011B03461">
    <w:name w:val="D37798C0025B4BC8BA810F1C011B03461"/>
    <w:rsid w:val="004F59CB"/>
    <w:pPr>
      <w:widowControl w:val="0"/>
    </w:pPr>
    <w:rPr>
      <w:rFonts w:ascii="Times New Roman" w:hAnsi="Times New Roman"/>
    </w:rPr>
  </w:style>
  <w:style w:type="paragraph" w:customStyle="1" w:styleId="C8B2C7263A4E40BCA9730A671C096CB21">
    <w:name w:val="C8B2C7263A4E40BCA9730A671C096CB21"/>
    <w:rsid w:val="004F59CB"/>
    <w:pPr>
      <w:widowControl w:val="0"/>
    </w:pPr>
    <w:rPr>
      <w:rFonts w:ascii="Times New Roman" w:hAnsi="Times New Roman"/>
    </w:rPr>
  </w:style>
  <w:style w:type="paragraph" w:customStyle="1" w:styleId="7001CFB62F6C4B949EC383F52A7E0D721">
    <w:name w:val="7001CFB62F6C4B949EC383F52A7E0D721"/>
    <w:rsid w:val="004F59CB"/>
    <w:pPr>
      <w:widowControl w:val="0"/>
    </w:pPr>
    <w:rPr>
      <w:rFonts w:ascii="Times New Roman" w:hAnsi="Times New Roman"/>
    </w:rPr>
  </w:style>
  <w:style w:type="paragraph" w:customStyle="1" w:styleId="DE846760E94846EB8EF2637A56B4A0441">
    <w:name w:val="DE846760E94846EB8EF2637A56B4A0441"/>
    <w:rsid w:val="004F59CB"/>
    <w:pPr>
      <w:widowControl w:val="0"/>
    </w:pPr>
    <w:rPr>
      <w:rFonts w:ascii="Times New Roman" w:hAnsi="Times New Roman"/>
    </w:rPr>
  </w:style>
  <w:style w:type="paragraph" w:customStyle="1" w:styleId="1C9FC0E3EEDC4ABF92B27652D45C49DA1">
    <w:name w:val="1C9FC0E3EEDC4ABF92B27652D45C49DA1"/>
    <w:rsid w:val="004F59CB"/>
    <w:pPr>
      <w:widowControl w:val="0"/>
    </w:pPr>
    <w:rPr>
      <w:rFonts w:ascii="Times New Roman" w:hAnsi="Times New Roman"/>
    </w:rPr>
  </w:style>
  <w:style w:type="paragraph" w:customStyle="1" w:styleId="CB98361D6BD54019887E8A462D251A1B1">
    <w:name w:val="CB98361D6BD54019887E8A462D251A1B1"/>
    <w:rsid w:val="004F59CB"/>
    <w:pPr>
      <w:widowControl w:val="0"/>
    </w:pPr>
    <w:rPr>
      <w:rFonts w:ascii="Times New Roman" w:hAnsi="Times New Roman"/>
    </w:rPr>
  </w:style>
  <w:style w:type="paragraph" w:customStyle="1" w:styleId="5EBFAA9EBB264DC182F870F1F84ABA391">
    <w:name w:val="5EBFAA9EBB264DC182F870F1F84ABA391"/>
    <w:rsid w:val="004F59CB"/>
    <w:pPr>
      <w:widowControl w:val="0"/>
    </w:pPr>
    <w:rPr>
      <w:rFonts w:ascii="Times New Roman" w:hAnsi="Times New Roman"/>
    </w:rPr>
  </w:style>
  <w:style w:type="paragraph" w:customStyle="1" w:styleId="A4694E7106BB4A78A39771AF1563D4321">
    <w:name w:val="A4694E7106BB4A78A39771AF1563D4321"/>
    <w:rsid w:val="004F59CB"/>
    <w:pPr>
      <w:widowControl w:val="0"/>
    </w:pPr>
    <w:rPr>
      <w:rFonts w:ascii="Times New Roman" w:hAnsi="Times New Roman"/>
    </w:rPr>
  </w:style>
  <w:style w:type="paragraph" w:customStyle="1" w:styleId="A4634B807A57494B9302AF42B274C2CE1">
    <w:name w:val="A4634B807A57494B9302AF42B274C2CE1"/>
    <w:rsid w:val="004F59CB"/>
    <w:pPr>
      <w:widowControl w:val="0"/>
    </w:pPr>
    <w:rPr>
      <w:rFonts w:ascii="Times New Roman" w:hAnsi="Times New Roman"/>
    </w:rPr>
  </w:style>
  <w:style w:type="paragraph" w:customStyle="1" w:styleId="BDB8D51D15DC404DAFE377C852009DB11">
    <w:name w:val="BDB8D51D15DC404DAFE377C852009DB11"/>
    <w:rsid w:val="004F59CB"/>
    <w:pPr>
      <w:widowControl w:val="0"/>
    </w:pPr>
    <w:rPr>
      <w:rFonts w:ascii="Times New Roman" w:hAnsi="Times New Roman"/>
    </w:rPr>
  </w:style>
  <w:style w:type="paragraph" w:customStyle="1" w:styleId="A8F6FAC74A3E4719BFE8E27A0F3641A91">
    <w:name w:val="A8F6FAC74A3E4719BFE8E27A0F3641A91"/>
    <w:rsid w:val="004F59CB"/>
    <w:pPr>
      <w:widowControl w:val="0"/>
    </w:pPr>
    <w:rPr>
      <w:rFonts w:ascii="Times New Roman" w:hAnsi="Times New Roman"/>
    </w:rPr>
  </w:style>
  <w:style w:type="paragraph" w:customStyle="1" w:styleId="FEA18F38B53944908BE38E647F2924571">
    <w:name w:val="FEA18F38B53944908BE38E647F2924571"/>
    <w:rsid w:val="004F59CB"/>
    <w:pPr>
      <w:widowControl w:val="0"/>
    </w:pPr>
    <w:rPr>
      <w:rFonts w:ascii="Times New Roman" w:hAnsi="Times New Roman"/>
    </w:rPr>
  </w:style>
  <w:style w:type="paragraph" w:customStyle="1" w:styleId="B55DB7D1FFD04EAA9315482CB1258B761">
    <w:name w:val="B55DB7D1FFD04EAA9315482CB1258B761"/>
    <w:rsid w:val="004F59CB"/>
    <w:pPr>
      <w:widowControl w:val="0"/>
    </w:pPr>
    <w:rPr>
      <w:rFonts w:ascii="Times New Roman" w:hAnsi="Times New Roman"/>
    </w:rPr>
  </w:style>
  <w:style w:type="paragraph" w:customStyle="1" w:styleId="04572185DF474C40AF16258F18012C4C1">
    <w:name w:val="04572185DF474C40AF16258F18012C4C1"/>
    <w:rsid w:val="004F59CB"/>
    <w:pPr>
      <w:widowControl w:val="0"/>
    </w:pPr>
    <w:rPr>
      <w:rFonts w:ascii="Times New Roman" w:hAnsi="Times New Roman"/>
    </w:rPr>
  </w:style>
  <w:style w:type="paragraph" w:customStyle="1" w:styleId="111F240DFB8F44C8962A01E93845C1121">
    <w:name w:val="111F240DFB8F44C8962A01E93845C1121"/>
    <w:rsid w:val="004F59CB"/>
    <w:pPr>
      <w:widowControl w:val="0"/>
      <w:snapToGrid w:val="0"/>
    </w:pPr>
    <w:rPr>
      <w:rFonts w:ascii="Times New Roman" w:hAnsi="Times New Roman" w:cs="Times New Roman"/>
      <w:color w:val="385623" w:themeColor="accent6" w:themeShade="80"/>
      <w:u w:val="single"/>
    </w:rPr>
  </w:style>
  <w:style w:type="paragraph" w:customStyle="1" w:styleId="3AD75167275E432A9D184B72E179B23C1">
    <w:name w:val="3AD75167275E432A9D184B72E179B23C1"/>
    <w:rsid w:val="004F59CB"/>
    <w:pPr>
      <w:widowControl w:val="0"/>
    </w:pPr>
    <w:rPr>
      <w:rFonts w:ascii="Times New Roman" w:hAnsi="Times New Roman"/>
    </w:rPr>
  </w:style>
  <w:style w:type="paragraph" w:customStyle="1" w:styleId="0335A6B3F4474D70978FDD4D476FD73D1">
    <w:name w:val="0335A6B3F4474D70978FDD4D476FD73D1"/>
    <w:rsid w:val="004F59CB"/>
    <w:pPr>
      <w:widowControl w:val="0"/>
      <w:snapToGrid w:val="0"/>
    </w:pPr>
    <w:rPr>
      <w:rFonts w:ascii="Times New Roman" w:hAnsi="Times New Roman" w:cs="Times New Roman"/>
      <w:color w:val="385623" w:themeColor="accent6" w:themeShade="80"/>
      <w:u w:val="single"/>
    </w:rPr>
  </w:style>
  <w:style w:type="paragraph" w:customStyle="1" w:styleId="AF1FE103B4FE4F6AADFF003E96F65C8C1">
    <w:name w:val="AF1FE103B4FE4F6AADFF003E96F65C8C1"/>
    <w:rsid w:val="004F59CB"/>
    <w:pPr>
      <w:widowControl w:val="0"/>
      <w:snapToGrid w:val="0"/>
    </w:pPr>
    <w:rPr>
      <w:rFonts w:ascii="Times New Roman" w:hAnsi="Times New Roman" w:cs="Times New Roman"/>
      <w:color w:val="385623" w:themeColor="accent6" w:themeShade="80"/>
      <w:u w:val="single"/>
    </w:rPr>
  </w:style>
  <w:style w:type="paragraph" w:customStyle="1" w:styleId="281BC726F2204B94B43F148E927F16B81">
    <w:name w:val="281BC726F2204B94B43F148E927F16B81"/>
    <w:rsid w:val="004F59CB"/>
    <w:pPr>
      <w:widowControl w:val="0"/>
    </w:pPr>
    <w:rPr>
      <w:rFonts w:ascii="Times New Roman" w:hAnsi="Times New Roman"/>
    </w:rPr>
  </w:style>
  <w:style w:type="paragraph" w:customStyle="1" w:styleId="3CC5A9542EAF4775828A833B09C76C541">
    <w:name w:val="3CC5A9542EAF4775828A833B09C76C541"/>
    <w:rsid w:val="004F59CB"/>
    <w:pPr>
      <w:widowControl w:val="0"/>
      <w:snapToGrid w:val="0"/>
    </w:pPr>
    <w:rPr>
      <w:rFonts w:ascii="Times New Roman" w:hAnsi="Times New Roman" w:cs="Times New Roman"/>
      <w:color w:val="385623" w:themeColor="accent6" w:themeShade="80"/>
      <w:u w:val="single"/>
    </w:rPr>
  </w:style>
  <w:style w:type="paragraph" w:customStyle="1" w:styleId="359994C6187849ACB31E7D3F1D13C2FC1">
    <w:name w:val="359994C6187849ACB31E7D3F1D13C2FC1"/>
    <w:rsid w:val="004F59CB"/>
    <w:pPr>
      <w:widowControl w:val="0"/>
    </w:pPr>
    <w:rPr>
      <w:rFonts w:ascii="Times New Roman" w:hAnsi="Times New Roman"/>
    </w:rPr>
  </w:style>
  <w:style w:type="paragraph" w:customStyle="1" w:styleId="4D77FF1172F14E0ABA281DE9E41BFA5B1">
    <w:name w:val="4D77FF1172F14E0ABA281DE9E41BFA5B1"/>
    <w:rsid w:val="004F59CB"/>
    <w:pPr>
      <w:widowControl w:val="0"/>
    </w:pPr>
    <w:rPr>
      <w:rFonts w:ascii="Times New Roman" w:hAnsi="Times New Roman"/>
    </w:rPr>
  </w:style>
  <w:style w:type="paragraph" w:customStyle="1" w:styleId="B26C1AD7BE0643A3A43687D0B9A88DEF1">
    <w:name w:val="B26C1AD7BE0643A3A43687D0B9A88DEF1"/>
    <w:rsid w:val="004F59CB"/>
    <w:pPr>
      <w:widowControl w:val="0"/>
    </w:pPr>
    <w:rPr>
      <w:rFonts w:ascii="Times New Roman" w:hAnsi="Times New Roman"/>
    </w:rPr>
  </w:style>
  <w:style w:type="paragraph" w:customStyle="1" w:styleId="92873BB7870C4C85AE0F53EE05B657141">
    <w:name w:val="92873BB7870C4C85AE0F53EE05B657141"/>
    <w:rsid w:val="004F59CB"/>
    <w:pPr>
      <w:widowControl w:val="0"/>
    </w:pPr>
    <w:rPr>
      <w:rFonts w:ascii="Times New Roman" w:hAnsi="Times New Roman"/>
    </w:rPr>
  </w:style>
  <w:style w:type="paragraph" w:customStyle="1" w:styleId="154D4BC41B694B6E85D24157FDE12C9B1">
    <w:name w:val="154D4BC41B694B6E85D24157FDE12C9B1"/>
    <w:rsid w:val="004F59CB"/>
    <w:pPr>
      <w:widowControl w:val="0"/>
    </w:pPr>
    <w:rPr>
      <w:rFonts w:ascii="Times New Roman" w:hAnsi="Times New Roman"/>
    </w:rPr>
  </w:style>
  <w:style w:type="paragraph" w:customStyle="1" w:styleId="F9864AF7DEC44EA99431493707BAADCA1">
    <w:name w:val="F9864AF7DEC44EA99431493707BAADCA1"/>
    <w:rsid w:val="004F59CB"/>
    <w:pPr>
      <w:widowControl w:val="0"/>
    </w:pPr>
    <w:rPr>
      <w:rFonts w:ascii="Times New Roman" w:hAnsi="Times New Roman"/>
    </w:rPr>
  </w:style>
  <w:style w:type="paragraph" w:customStyle="1" w:styleId="86F32D76916946D08D93A2B64D793BE01">
    <w:name w:val="86F32D76916946D08D93A2B64D793BE01"/>
    <w:rsid w:val="004F59CB"/>
    <w:pPr>
      <w:widowControl w:val="0"/>
      <w:snapToGrid w:val="0"/>
    </w:pPr>
    <w:rPr>
      <w:rFonts w:ascii="Times New Roman" w:hAnsi="Times New Roman" w:cs="Times New Roman"/>
      <w:color w:val="385623" w:themeColor="accent6" w:themeShade="80"/>
      <w:u w:val="single"/>
    </w:rPr>
  </w:style>
  <w:style w:type="paragraph" w:customStyle="1" w:styleId="D95FA8F8F13442B5A0C8C7FEC31BBEA129">
    <w:name w:val="D95FA8F8F13442B5A0C8C7FEC31BBEA129"/>
    <w:rsid w:val="004F59CB"/>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4FFDC6A236EB41198089C25E4E8892312">
    <w:name w:val="4FFDC6A236EB41198089C25E4E8892312"/>
    <w:rsid w:val="004F59CB"/>
    <w:pPr>
      <w:widowControl w:val="0"/>
      <w:snapToGrid w:val="0"/>
    </w:pPr>
    <w:rPr>
      <w:rFonts w:ascii="Times New Roman" w:hAnsi="Times New Roman" w:cs="Times New Roman"/>
      <w:color w:val="385623" w:themeColor="accent6" w:themeShade="80"/>
      <w:u w:val="single"/>
    </w:rPr>
  </w:style>
  <w:style w:type="paragraph" w:customStyle="1" w:styleId="85FF3CE46F9E4DE4BC5953A5AF89C5472">
    <w:name w:val="85FF3CE46F9E4DE4BC5953A5AF89C5472"/>
    <w:rsid w:val="004F59CB"/>
    <w:pPr>
      <w:widowControl w:val="0"/>
    </w:pPr>
    <w:rPr>
      <w:rFonts w:ascii="Times New Roman" w:hAnsi="Times New Roman"/>
    </w:rPr>
  </w:style>
  <w:style w:type="paragraph" w:customStyle="1" w:styleId="D7BAFF6FBC3147B685211416CF8C9AF72">
    <w:name w:val="D7BAFF6FBC3147B685211416CF8C9AF72"/>
    <w:rsid w:val="004F59CB"/>
    <w:pPr>
      <w:widowControl w:val="0"/>
    </w:pPr>
    <w:rPr>
      <w:rFonts w:ascii="Times New Roman" w:hAnsi="Times New Roman"/>
    </w:rPr>
  </w:style>
  <w:style w:type="paragraph" w:customStyle="1" w:styleId="26B3A6283A3F4C7B8ADCE7065859E4992">
    <w:name w:val="26B3A6283A3F4C7B8ADCE7065859E4992"/>
    <w:rsid w:val="004F59CB"/>
    <w:pPr>
      <w:widowControl w:val="0"/>
      <w:snapToGrid w:val="0"/>
    </w:pPr>
    <w:rPr>
      <w:rFonts w:ascii="Times New Roman" w:hAnsi="Times New Roman" w:cs="Times New Roman"/>
      <w:color w:val="385623" w:themeColor="accent6" w:themeShade="80"/>
      <w:u w:val="single"/>
    </w:rPr>
  </w:style>
  <w:style w:type="paragraph" w:customStyle="1" w:styleId="997DF80FD0DD40E5B85F6B1A4FDCACC32">
    <w:name w:val="997DF80FD0DD40E5B85F6B1A4FDCACC32"/>
    <w:rsid w:val="004F59CB"/>
    <w:pPr>
      <w:widowControl w:val="0"/>
    </w:pPr>
    <w:rPr>
      <w:rFonts w:ascii="Times New Roman" w:hAnsi="Times New Roman"/>
    </w:rPr>
  </w:style>
  <w:style w:type="paragraph" w:customStyle="1" w:styleId="D9E61DBD8C2E433F9379EC047AB439F62">
    <w:name w:val="D9E61DBD8C2E433F9379EC047AB439F62"/>
    <w:rsid w:val="004F59CB"/>
    <w:pPr>
      <w:widowControl w:val="0"/>
    </w:pPr>
    <w:rPr>
      <w:rFonts w:ascii="Times New Roman" w:hAnsi="Times New Roman"/>
    </w:rPr>
  </w:style>
  <w:style w:type="paragraph" w:customStyle="1" w:styleId="86A49D5FF12A411AB802DDBAD6BC5A572">
    <w:name w:val="86A49D5FF12A411AB802DDBAD6BC5A572"/>
    <w:rsid w:val="004F59CB"/>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80925B0CD0624C27BEE6C13DC5A3A5802">
    <w:name w:val="80925B0CD0624C27BEE6C13DC5A3A5802"/>
    <w:rsid w:val="004F59CB"/>
    <w:pPr>
      <w:widowControl w:val="0"/>
    </w:pPr>
    <w:rPr>
      <w:rFonts w:ascii="Times New Roman" w:hAnsi="Times New Roman"/>
    </w:rPr>
  </w:style>
  <w:style w:type="paragraph" w:customStyle="1" w:styleId="D37798C0025B4BC8BA810F1C011B03462">
    <w:name w:val="D37798C0025B4BC8BA810F1C011B03462"/>
    <w:rsid w:val="004F59CB"/>
    <w:pPr>
      <w:widowControl w:val="0"/>
    </w:pPr>
    <w:rPr>
      <w:rFonts w:ascii="Times New Roman" w:hAnsi="Times New Roman"/>
    </w:rPr>
  </w:style>
  <w:style w:type="paragraph" w:customStyle="1" w:styleId="C8B2C7263A4E40BCA9730A671C096CB22">
    <w:name w:val="C8B2C7263A4E40BCA9730A671C096CB22"/>
    <w:rsid w:val="004F59CB"/>
    <w:pPr>
      <w:widowControl w:val="0"/>
    </w:pPr>
    <w:rPr>
      <w:rFonts w:ascii="Times New Roman" w:hAnsi="Times New Roman"/>
    </w:rPr>
  </w:style>
  <w:style w:type="paragraph" w:customStyle="1" w:styleId="7001CFB62F6C4B949EC383F52A7E0D722">
    <w:name w:val="7001CFB62F6C4B949EC383F52A7E0D722"/>
    <w:rsid w:val="004F59CB"/>
    <w:pPr>
      <w:widowControl w:val="0"/>
    </w:pPr>
    <w:rPr>
      <w:rFonts w:ascii="Times New Roman" w:hAnsi="Times New Roman"/>
    </w:rPr>
  </w:style>
  <w:style w:type="paragraph" w:customStyle="1" w:styleId="DE846760E94846EB8EF2637A56B4A0442">
    <w:name w:val="DE846760E94846EB8EF2637A56B4A0442"/>
    <w:rsid w:val="004F59CB"/>
    <w:pPr>
      <w:widowControl w:val="0"/>
    </w:pPr>
    <w:rPr>
      <w:rFonts w:ascii="Times New Roman" w:hAnsi="Times New Roman"/>
    </w:rPr>
  </w:style>
  <w:style w:type="paragraph" w:customStyle="1" w:styleId="1C9FC0E3EEDC4ABF92B27652D45C49DA2">
    <w:name w:val="1C9FC0E3EEDC4ABF92B27652D45C49DA2"/>
    <w:rsid w:val="004F59CB"/>
    <w:pPr>
      <w:widowControl w:val="0"/>
    </w:pPr>
    <w:rPr>
      <w:rFonts w:ascii="Times New Roman" w:hAnsi="Times New Roman"/>
    </w:rPr>
  </w:style>
  <w:style w:type="paragraph" w:customStyle="1" w:styleId="CB98361D6BD54019887E8A462D251A1B2">
    <w:name w:val="CB98361D6BD54019887E8A462D251A1B2"/>
    <w:rsid w:val="004F59CB"/>
    <w:pPr>
      <w:widowControl w:val="0"/>
    </w:pPr>
    <w:rPr>
      <w:rFonts w:ascii="Times New Roman" w:hAnsi="Times New Roman"/>
    </w:rPr>
  </w:style>
  <w:style w:type="paragraph" w:customStyle="1" w:styleId="5EBFAA9EBB264DC182F870F1F84ABA392">
    <w:name w:val="5EBFAA9EBB264DC182F870F1F84ABA392"/>
    <w:rsid w:val="004F59CB"/>
    <w:pPr>
      <w:widowControl w:val="0"/>
    </w:pPr>
    <w:rPr>
      <w:rFonts w:ascii="Times New Roman" w:hAnsi="Times New Roman"/>
    </w:rPr>
  </w:style>
  <w:style w:type="paragraph" w:customStyle="1" w:styleId="A4694E7106BB4A78A39771AF1563D4322">
    <w:name w:val="A4694E7106BB4A78A39771AF1563D4322"/>
    <w:rsid w:val="004F59CB"/>
    <w:pPr>
      <w:widowControl w:val="0"/>
    </w:pPr>
    <w:rPr>
      <w:rFonts w:ascii="Times New Roman" w:hAnsi="Times New Roman"/>
    </w:rPr>
  </w:style>
  <w:style w:type="paragraph" w:customStyle="1" w:styleId="A4634B807A57494B9302AF42B274C2CE2">
    <w:name w:val="A4634B807A57494B9302AF42B274C2CE2"/>
    <w:rsid w:val="004F59CB"/>
    <w:pPr>
      <w:widowControl w:val="0"/>
    </w:pPr>
    <w:rPr>
      <w:rFonts w:ascii="Times New Roman" w:hAnsi="Times New Roman"/>
    </w:rPr>
  </w:style>
  <w:style w:type="paragraph" w:customStyle="1" w:styleId="BDB8D51D15DC404DAFE377C852009DB12">
    <w:name w:val="BDB8D51D15DC404DAFE377C852009DB12"/>
    <w:rsid w:val="004F59CB"/>
    <w:pPr>
      <w:widowControl w:val="0"/>
    </w:pPr>
    <w:rPr>
      <w:rFonts w:ascii="Times New Roman" w:hAnsi="Times New Roman"/>
    </w:rPr>
  </w:style>
  <w:style w:type="paragraph" w:customStyle="1" w:styleId="A8F6FAC74A3E4719BFE8E27A0F3641A92">
    <w:name w:val="A8F6FAC74A3E4719BFE8E27A0F3641A92"/>
    <w:rsid w:val="004F59CB"/>
    <w:pPr>
      <w:widowControl w:val="0"/>
    </w:pPr>
    <w:rPr>
      <w:rFonts w:ascii="Times New Roman" w:hAnsi="Times New Roman"/>
    </w:rPr>
  </w:style>
  <w:style w:type="paragraph" w:customStyle="1" w:styleId="FEA18F38B53944908BE38E647F2924572">
    <w:name w:val="FEA18F38B53944908BE38E647F2924572"/>
    <w:rsid w:val="004F59CB"/>
    <w:pPr>
      <w:widowControl w:val="0"/>
    </w:pPr>
    <w:rPr>
      <w:rFonts w:ascii="Times New Roman" w:hAnsi="Times New Roman"/>
    </w:rPr>
  </w:style>
  <w:style w:type="paragraph" w:customStyle="1" w:styleId="B55DB7D1FFD04EAA9315482CB1258B762">
    <w:name w:val="B55DB7D1FFD04EAA9315482CB1258B762"/>
    <w:rsid w:val="004F59CB"/>
    <w:pPr>
      <w:widowControl w:val="0"/>
    </w:pPr>
    <w:rPr>
      <w:rFonts w:ascii="Times New Roman" w:hAnsi="Times New Roman"/>
    </w:rPr>
  </w:style>
  <w:style w:type="paragraph" w:customStyle="1" w:styleId="04572185DF474C40AF16258F18012C4C2">
    <w:name w:val="04572185DF474C40AF16258F18012C4C2"/>
    <w:rsid w:val="004F59CB"/>
    <w:pPr>
      <w:widowControl w:val="0"/>
    </w:pPr>
    <w:rPr>
      <w:rFonts w:ascii="Times New Roman" w:hAnsi="Times New Roman"/>
    </w:rPr>
  </w:style>
  <w:style w:type="paragraph" w:customStyle="1" w:styleId="111F240DFB8F44C8962A01E93845C1122">
    <w:name w:val="111F240DFB8F44C8962A01E93845C1122"/>
    <w:rsid w:val="004F59CB"/>
    <w:pPr>
      <w:widowControl w:val="0"/>
      <w:snapToGrid w:val="0"/>
    </w:pPr>
    <w:rPr>
      <w:rFonts w:ascii="Times New Roman" w:hAnsi="Times New Roman" w:cs="Times New Roman"/>
      <w:color w:val="385623" w:themeColor="accent6" w:themeShade="80"/>
      <w:u w:val="single"/>
    </w:rPr>
  </w:style>
  <w:style w:type="paragraph" w:customStyle="1" w:styleId="3AD75167275E432A9D184B72E179B23C2">
    <w:name w:val="3AD75167275E432A9D184B72E179B23C2"/>
    <w:rsid w:val="004F59CB"/>
    <w:pPr>
      <w:widowControl w:val="0"/>
    </w:pPr>
    <w:rPr>
      <w:rFonts w:ascii="Times New Roman" w:hAnsi="Times New Roman"/>
    </w:rPr>
  </w:style>
  <w:style w:type="paragraph" w:customStyle="1" w:styleId="0335A6B3F4474D70978FDD4D476FD73D2">
    <w:name w:val="0335A6B3F4474D70978FDD4D476FD73D2"/>
    <w:rsid w:val="004F59CB"/>
    <w:pPr>
      <w:widowControl w:val="0"/>
      <w:snapToGrid w:val="0"/>
    </w:pPr>
    <w:rPr>
      <w:rFonts w:ascii="Times New Roman" w:hAnsi="Times New Roman" w:cs="Times New Roman"/>
      <w:color w:val="385623" w:themeColor="accent6" w:themeShade="80"/>
      <w:u w:val="single"/>
    </w:rPr>
  </w:style>
  <w:style w:type="paragraph" w:customStyle="1" w:styleId="AF1FE103B4FE4F6AADFF003E96F65C8C2">
    <w:name w:val="AF1FE103B4FE4F6AADFF003E96F65C8C2"/>
    <w:rsid w:val="004F59CB"/>
    <w:pPr>
      <w:widowControl w:val="0"/>
      <w:snapToGrid w:val="0"/>
    </w:pPr>
    <w:rPr>
      <w:rFonts w:ascii="Times New Roman" w:hAnsi="Times New Roman" w:cs="Times New Roman"/>
      <w:color w:val="385623" w:themeColor="accent6" w:themeShade="80"/>
      <w:u w:val="single"/>
    </w:rPr>
  </w:style>
  <w:style w:type="paragraph" w:customStyle="1" w:styleId="281BC726F2204B94B43F148E927F16B82">
    <w:name w:val="281BC726F2204B94B43F148E927F16B82"/>
    <w:rsid w:val="004F59CB"/>
    <w:pPr>
      <w:widowControl w:val="0"/>
    </w:pPr>
    <w:rPr>
      <w:rFonts w:ascii="Times New Roman" w:hAnsi="Times New Roman"/>
    </w:rPr>
  </w:style>
  <w:style w:type="paragraph" w:customStyle="1" w:styleId="3CC5A9542EAF4775828A833B09C76C542">
    <w:name w:val="3CC5A9542EAF4775828A833B09C76C542"/>
    <w:rsid w:val="004F59CB"/>
    <w:pPr>
      <w:widowControl w:val="0"/>
      <w:snapToGrid w:val="0"/>
    </w:pPr>
    <w:rPr>
      <w:rFonts w:ascii="Times New Roman" w:hAnsi="Times New Roman" w:cs="Times New Roman"/>
      <w:color w:val="385623" w:themeColor="accent6" w:themeShade="80"/>
      <w:u w:val="single"/>
    </w:rPr>
  </w:style>
  <w:style w:type="paragraph" w:customStyle="1" w:styleId="359994C6187849ACB31E7D3F1D13C2FC2">
    <w:name w:val="359994C6187849ACB31E7D3F1D13C2FC2"/>
    <w:rsid w:val="004F59CB"/>
    <w:pPr>
      <w:widowControl w:val="0"/>
    </w:pPr>
    <w:rPr>
      <w:rFonts w:ascii="Times New Roman" w:hAnsi="Times New Roman"/>
    </w:rPr>
  </w:style>
  <w:style w:type="paragraph" w:customStyle="1" w:styleId="4D77FF1172F14E0ABA281DE9E41BFA5B2">
    <w:name w:val="4D77FF1172F14E0ABA281DE9E41BFA5B2"/>
    <w:rsid w:val="004F59CB"/>
    <w:pPr>
      <w:widowControl w:val="0"/>
    </w:pPr>
    <w:rPr>
      <w:rFonts w:ascii="Times New Roman" w:hAnsi="Times New Roman"/>
    </w:rPr>
  </w:style>
  <w:style w:type="paragraph" w:customStyle="1" w:styleId="B26C1AD7BE0643A3A43687D0B9A88DEF2">
    <w:name w:val="B26C1AD7BE0643A3A43687D0B9A88DEF2"/>
    <w:rsid w:val="004F59CB"/>
    <w:pPr>
      <w:widowControl w:val="0"/>
    </w:pPr>
    <w:rPr>
      <w:rFonts w:ascii="Times New Roman" w:hAnsi="Times New Roman"/>
    </w:rPr>
  </w:style>
  <w:style w:type="paragraph" w:customStyle="1" w:styleId="92873BB7870C4C85AE0F53EE05B657142">
    <w:name w:val="92873BB7870C4C85AE0F53EE05B657142"/>
    <w:rsid w:val="004F59CB"/>
    <w:pPr>
      <w:widowControl w:val="0"/>
    </w:pPr>
    <w:rPr>
      <w:rFonts w:ascii="Times New Roman" w:hAnsi="Times New Roman"/>
    </w:rPr>
  </w:style>
  <w:style w:type="paragraph" w:customStyle="1" w:styleId="154D4BC41B694B6E85D24157FDE12C9B2">
    <w:name w:val="154D4BC41B694B6E85D24157FDE12C9B2"/>
    <w:rsid w:val="004F59CB"/>
    <w:pPr>
      <w:widowControl w:val="0"/>
    </w:pPr>
    <w:rPr>
      <w:rFonts w:ascii="Times New Roman" w:hAnsi="Times New Roman"/>
    </w:rPr>
  </w:style>
  <w:style w:type="paragraph" w:customStyle="1" w:styleId="F9864AF7DEC44EA99431493707BAADCA2">
    <w:name w:val="F9864AF7DEC44EA99431493707BAADCA2"/>
    <w:rsid w:val="004F59CB"/>
    <w:pPr>
      <w:widowControl w:val="0"/>
    </w:pPr>
    <w:rPr>
      <w:rFonts w:ascii="Times New Roman" w:hAnsi="Times New Roman"/>
    </w:rPr>
  </w:style>
  <w:style w:type="paragraph" w:customStyle="1" w:styleId="86F32D76916946D08D93A2B64D793BE02">
    <w:name w:val="86F32D76916946D08D93A2B64D793BE02"/>
    <w:rsid w:val="004F59CB"/>
    <w:pPr>
      <w:widowControl w:val="0"/>
      <w:snapToGrid w:val="0"/>
    </w:pPr>
    <w:rPr>
      <w:rFonts w:ascii="Times New Roman" w:hAnsi="Times New Roman" w:cs="Times New Roman"/>
      <w:color w:val="385623" w:themeColor="accent6" w:themeShade="80"/>
      <w:u w:val="single"/>
    </w:rPr>
  </w:style>
  <w:style w:type="paragraph" w:customStyle="1" w:styleId="D95FA8F8F13442B5A0C8C7FEC31BBEA130">
    <w:name w:val="D95FA8F8F13442B5A0C8C7FEC31BBEA130"/>
    <w:rsid w:val="004F59CB"/>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4FFDC6A236EB41198089C25E4E8892313">
    <w:name w:val="4FFDC6A236EB41198089C25E4E8892313"/>
    <w:rsid w:val="004F59CB"/>
    <w:pPr>
      <w:widowControl w:val="0"/>
      <w:snapToGrid w:val="0"/>
    </w:pPr>
    <w:rPr>
      <w:rFonts w:ascii="Times New Roman" w:hAnsi="Times New Roman" w:cs="Times New Roman"/>
      <w:color w:val="385623" w:themeColor="accent6" w:themeShade="80"/>
      <w:u w:val="single"/>
    </w:rPr>
  </w:style>
  <w:style w:type="paragraph" w:customStyle="1" w:styleId="85FF3CE46F9E4DE4BC5953A5AF89C5473">
    <w:name w:val="85FF3CE46F9E4DE4BC5953A5AF89C5473"/>
    <w:rsid w:val="004F59CB"/>
    <w:pPr>
      <w:widowControl w:val="0"/>
    </w:pPr>
    <w:rPr>
      <w:rFonts w:ascii="Times New Roman" w:hAnsi="Times New Roman"/>
    </w:rPr>
  </w:style>
  <w:style w:type="paragraph" w:customStyle="1" w:styleId="D7BAFF6FBC3147B685211416CF8C9AF73">
    <w:name w:val="D7BAFF6FBC3147B685211416CF8C9AF73"/>
    <w:rsid w:val="004F59CB"/>
    <w:pPr>
      <w:widowControl w:val="0"/>
    </w:pPr>
    <w:rPr>
      <w:rFonts w:ascii="Times New Roman" w:hAnsi="Times New Roman"/>
    </w:rPr>
  </w:style>
  <w:style w:type="paragraph" w:customStyle="1" w:styleId="26B3A6283A3F4C7B8ADCE7065859E4993">
    <w:name w:val="26B3A6283A3F4C7B8ADCE7065859E4993"/>
    <w:rsid w:val="004F59CB"/>
    <w:pPr>
      <w:widowControl w:val="0"/>
      <w:snapToGrid w:val="0"/>
    </w:pPr>
    <w:rPr>
      <w:rFonts w:ascii="Times New Roman" w:hAnsi="Times New Roman" w:cs="Times New Roman"/>
      <w:color w:val="385623" w:themeColor="accent6" w:themeShade="80"/>
      <w:u w:val="single"/>
    </w:rPr>
  </w:style>
  <w:style w:type="paragraph" w:customStyle="1" w:styleId="997DF80FD0DD40E5B85F6B1A4FDCACC33">
    <w:name w:val="997DF80FD0DD40E5B85F6B1A4FDCACC33"/>
    <w:rsid w:val="004F59CB"/>
    <w:pPr>
      <w:widowControl w:val="0"/>
    </w:pPr>
    <w:rPr>
      <w:rFonts w:ascii="Times New Roman" w:hAnsi="Times New Roman"/>
    </w:rPr>
  </w:style>
  <w:style w:type="paragraph" w:customStyle="1" w:styleId="D9E61DBD8C2E433F9379EC047AB439F63">
    <w:name w:val="D9E61DBD8C2E433F9379EC047AB439F63"/>
    <w:rsid w:val="004F59CB"/>
    <w:pPr>
      <w:widowControl w:val="0"/>
    </w:pPr>
    <w:rPr>
      <w:rFonts w:ascii="Times New Roman" w:hAnsi="Times New Roman"/>
    </w:rPr>
  </w:style>
  <w:style w:type="paragraph" w:customStyle="1" w:styleId="86A49D5FF12A411AB802DDBAD6BC5A573">
    <w:name w:val="86A49D5FF12A411AB802DDBAD6BC5A573"/>
    <w:rsid w:val="004F59CB"/>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80925B0CD0624C27BEE6C13DC5A3A5803">
    <w:name w:val="80925B0CD0624C27BEE6C13DC5A3A5803"/>
    <w:rsid w:val="004F59CB"/>
    <w:pPr>
      <w:widowControl w:val="0"/>
    </w:pPr>
    <w:rPr>
      <w:rFonts w:ascii="Times New Roman" w:hAnsi="Times New Roman"/>
    </w:rPr>
  </w:style>
  <w:style w:type="paragraph" w:customStyle="1" w:styleId="D37798C0025B4BC8BA810F1C011B03463">
    <w:name w:val="D37798C0025B4BC8BA810F1C011B03463"/>
    <w:rsid w:val="004F59CB"/>
    <w:pPr>
      <w:widowControl w:val="0"/>
    </w:pPr>
    <w:rPr>
      <w:rFonts w:ascii="Times New Roman" w:hAnsi="Times New Roman"/>
    </w:rPr>
  </w:style>
  <w:style w:type="paragraph" w:customStyle="1" w:styleId="C8B2C7263A4E40BCA9730A671C096CB23">
    <w:name w:val="C8B2C7263A4E40BCA9730A671C096CB23"/>
    <w:rsid w:val="004F59CB"/>
    <w:pPr>
      <w:widowControl w:val="0"/>
    </w:pPr>
    <w:rPr>
      <w:rFonts w:ascii="Times New Roman" w:hAnsi="Times New Roman"/>
    </w:rPr>
  </w:style>
  <w:style w:type="paragraph" w:customStyle="1" w:styleId="7001CFB62F6C4B949EC383F52A7E0D723">
    <w:name w:val="7001CFB62F6C4B949EC383F52A7E0D723"/>
    <w:rsid w:val="004F59CB"/>
    <w:pPr>
      <w:widowControl w:val="0"/>
    </w:pPr>
    <w:rPr>
      <w:rFonts w:ascii="Times New Roman" w:hAnsi="Times New Roman"/>
    </w:rPr>
  </w:style>
  <w:style w:type="paragraph" w:customStyle="1" w:styleId="DE846760E94846EB8EF2637A56B4A0443">
    <w:name w:val="DE846760E94846EB8EF2637A56B4A0443"/>
    <w:rsid w:val="004F59CB"/>
    <w:pPr>
      <w:widowControl w:val="0"/>
    </w:pPr>
    <w:rPr>
      <w:rFonts w:ascii="Times New Roman" w:hAnsi="Times New Roman"/>
    </w:rPr>
  </w:style>
  <w:style w:type="paragraph" w:customStyle="1" w:styleId="1C9FC0E3EEDC4ABF92B27652D45C49DA3">
    <w:name w:val="1C9FC0E3EEDC4ABF92B27652D45C49DA3"/>
    <w:rsid w:val="004F59CB"/>
    <w:pPr>
      <w:widowControl w:val="0"/>
    </w:pPr>
    <w:rPr>
      <w:rFonts w:ascii="Times New Roman" w:hAnsi="Times New Roman"/>
    </w:rPr>
  </w:style>
  <w:style w:type="paragraph" w:customStyle="1" w:styleId="CB98361D6BD54019887E8A462D251A1B3">
    <w:name w:val="CB98361D6BD54019887E8A462D251A1B3"/>
    <w:rsid w:val="004F59CB"/>
    <w:pPr>
      <w:widowControl w:val="0"/>
    </w:pPr>
    <w:rPr>
      <w:rFonts w:ascii="Times New Roman" w:hAnsi="Times New Roman"/>
    </w:rPr>
  </w:style>
  <w:style w:type="paragraph" w:customStyle="1" w:styleId="5EBFAA9EBB264DC182F870F1F84ABA393">
    <w:name w:val="5EBFAA9EBB264DC182F870F1F84ABA393"/>
    <w:rsid w:val="004F59CB"/>
    <w:pPr>
      <w:widowControl w:val="0"/>
    </w:pPr>
    <w:rPr>
      <w:rFonts w:ascii="Times New Roman" w:hAnsi="Times New Roman"/>
    </w:rPr>
  </w:style>
  <w:style w:type="paragraph" w:customStyle="1" w:styleId="A4694E7106BB4A78A39771AF1563D4323">
    <w:name w:val="A4694E7106BB4A78A39771AF1563D4323"/>
    <w:rsid w:val="004F59CB"/>
    <w:pPr>
      <w:widowControl w:val="0"/>
    </w:pPr>
    <w:rPr>
      <w:rFonts w:ascii="Times New Roman" w:hAnsi="Times New Roman"/>
    </w:rPr>
  </w:style>
  <w:style w:type="paragraph" w:customStyle="1" w:styleId="A4634B807A57494B9302AF42B274C2CE3">
    <w:name w:val="A4634B807A57494B9302AF42B274C2CE3"/>
    <w:rsid w:val="004F59CB"/>
    <w:pPr>
      <w:widowControl w:val="0"/>
    </w:pPr>
    <w:rPr>
      <w:rFonts w:ascii="Times New Roman" w:hAnsi="Times New Roman"/>
    </w:rPr>
  </w:style>
  <w:style w:type="paragraph" w:customStyle="1" w:styleId="BDB8D51D15DC404DAFE377C852009DB13">
    <w:name w:val="BDB8D51D15DC404DAFE377C852009DB13"/>
    <w:rsid w:val="004F59CB"/>
    <w:pPr>
      <w:widowControl w:val="0"/>
    </w:pPr>
    <w:rPr>
      <w:rFonts w:ascii="Times New Roman" w:hAnsi="Times New Roman"/>
    </w:rPr>
  </w:style>
  <w:style w:type="paragraph" w:customStyle="1" w:styleId="A8F6FAC74A3E4719BFE8E27A0F3641A93">
    <w:name w:val="A8F6FAC74A3E4719BFE8E27A0F3641A93"/>
    <w:rsid w:val="004F59CB"/>
    <w:pPr>
      <w:widowControl w:val="0"/>
    </w:pPr>
    <w:rPr>
      <w:rFonts w:ascii="Times New Roman" w:hAnsi="Times New Roman"/>
    </w:rPr>
  </w:style>
  <w:style w:type="paragraph" w:customStyle="1" w:styleId="FEA18F38B53944908BE38E647F2924573">
    <w:name w:val="FEA18F38B53944908BE38E647F2924573"/>
    <w:rsid w:val="004F59CB"/>
    <w:pPr>
      <w:widowControl w:val="0"/>
    </w:pPr>
    <w:rPr>
      <w:rFonts w:ascii="Times New Roman" w:hAnsi="Times New Roman"/>
    </w:rPr>
  </w:style>
  <w:style w:type="paragraph" w:customStyle="1" w:styleId="B55DB7D1FFD04EAA9315482CB1258B763">
    <w:name w:val="B55DB7D1FFD04EAA9315482CB1258B763"/>
    <w:rsid w:val="004F59CB"/>
    <w:pPr>
      <w:widowControl w:val="0"/>
    </w:pPr>
    <w:rPr>
      <w:rFonts w:ascii="Times New Roman" w:hAnsi="Times New Roman"/>
    </w:rPr>
  </w:style>
  <w:style w:type="paragraph" w:customStyle="1" w:styleId="04572185DF474C40AF16258F18012C4C3">
    <w:name w:val="04572185DF474C40AF16258F18012C4C3"/>
    <w:rsid w:val="004F59CB"/>
    <w:pPr>
      <w:widowControl w:val="0"/>
    </w:pPr>
    <w:rPr>
      <w:rFonts w:ascii="Times New Roman" w:hAnsi="Times New Roman"/>
    </w:rPr>
  </w:style>
  <w:style w:type="paragraph" w:customStyle="1" w:styleId="111F240DFB8F44C8962A01E93845C1123">
    <w:name w:val="111F240DFB8F44C8962A01E93845C1123"/>
    <w:rsid w:val="004F59CB"/>
    <w:pPr>
      <w:widowControl w:val="0"/>
      <w:snapToGrid w:val="0"/>
    </w:pPr>
    <w:rPr>
      <w:rFonts w:ascii="Times New Roman" w:hAnsi="Times New Roman" w:cs="Times New Roman"/>
      <w:color w:val="385623" w:themeColor="accent6" w:themeShade="80"/>
      <w:u w:val="single"/>
    </w:rPr>
  </w:style>
  <w:style w:type="paragraph" w:customStyle="1" w:styleId="3AD75167275E432A9D184B72E179B23C3">
    <w:name w:val="3AD75167275E432A9D184B72E179B23C3"/>
    <w:rsid w:val="004F59CB"/>
    <w:pPr>
      <w:widowControl w:val="0"/>
    </w:pPr>
    <w:rPr>
      <w:rFonts w:ascii="Times New Roman" w:hAnsi="Times New Roman"/>
    </w:rPr>
  </w:style>
  <w:style w:type="paragraph" w:customStyle="1" w:styleId="0335A6B3F4474D70978FDD4D476FD73D3">
    <w:name w:val="0335A6B3F4474D70978FDD4D476FD73D3"/>
    <w:rsid w:val="004F59CB"/>
    <w:pPr>
      <w:widowControl w:val="0"/>
      <w:snapToGrid w:val="0"/>
    </w:pPr>
    <w:rPr>
      <w:rFonts w:ascii="Times New Roman" w:hAnsi="Times New Roman" w:cs="Times New Roman"/>
      <w:color w:val="385623" w:themeColor="accent6" w:themeShade="80"/>
      <w:u w:val="single"/>
    </w:rPr>
  </w:style>
  <w:style w:type="paragraph" w:customStyle="1" w:styleId="AF1FE103B4FE4F6AADFF003E96F65C8C3">
    <w:name w:val="AF1FE103B4FE4F6AADFF003E96F65C8C3"/>
    <w:rsid w:val="004F59CB"/>
    <w:pPr>
      <w:widowControl w:val="0"/>
      <w:snapToGrid w:val="0"/>
    </w:pPr>
    <w:rPr>
      <w:rFonts w:ascii="Times New Roman" w:hAnsi="Times New Roman" w:cs="Times New Roman"/>
      <w:color w:val="385623" w:themeColor="accent6" w:themeShade="80"/>
      <w:u w:val="single"/>
    </w:rPr>
  </w:style>
  <w:style w:type="paragraph" w:customStyle="1" w:styleId="281BC726F2204B94B43F148E927F16B83">
    <w:name w:val="281BC726F2204B94B43F148E927F16B83"/>
    <w:rsid w:val="004F59CB"/>
    <w:pPr>
      <w:widowControl w:val="0"/>
    </w:pPr>
    <w:rPr>
      <w:rFonts w:ascii="Times New Roman" w:hAnsi="Times New Roman"/>
    </w:rPr>
  </w:style>
  <w:style w:type="paragraph" w:customStyle="1" w:styleId="3CC5A9542EAF4775828A833B09C76C543">
    <w:name w:val="3CC5A9542EAF4775828A833B09C76C543"/>
    <w:rsid w:val="004F59CB"/>
    <w:pPr>
      <w:widowControl w:val="0"/>
      <w:snapToGrid w:val="0"/>
    </w:pPr>
    <w:rPr>
      <w:rFonts w:ascii="Times New Roman" w:hAnsi="Times New Roman" w:cs="Times New Roman"/>
      <w:color w:val="385623" w:themeColor="accent6" w:themeShade="80"/>
      <w:u w:val="single"/>
    </w:rPr>
  </w:style>
  <w:style w:type="paragraph" w:customStyle="1" w:styleId="359994C6187849ACB31E7D3F1D13C2FC3">
    <w:name w:val="359994C6187849ACB31E7D3F1D13C2FC3"/>
    <w:rsid w:val="004F59CB"/>
    <w:pPr>
      <w:widowControl w:val="0"/>
    </w:pPr>
    <w:rPr>
      <w:rFonts w:ascii="Times New Roman" w:hAnsi="Times New Roman"/>
    </w:rPr>
  </w:style>
  <w:style w:type="paragraph" w:customStyle="1" w:styleId="4D77FF1172F14E0ABA281DE9E41BFA5B3">
    <w:name w:val="4D77FF1172F14E0ABA281DE9E41BFA5B3"/>
    <w:rsid w:val="004F59CB"/>
    <w:pPr>
      <w:widowControl w:val="0"/>
    </w:pPr>
    <w:rPr>
      <w:rFonts w:ascii="Times New Roman" w:hAnsi="Times New Roman"/>
    </w:rPr>
  </w:style>
  <w:style w:type="paragraph" w:customStyle="1" w:styleId="B26C1AD7BE0643A3A43687D0B9A88DEF3">
    <w:name w:val="B26C1AD7BE0643A3A43687D0B9A88DEF3"/>
    <w:rsid w:val="004F59CB"/>
    <w:pPr>
      <w:widowControl w:val="0"/>
    </w:pPr>
    <w:rPr>
      <w:rFonts w:ascii="Times New Roman" w:hAnsi="Times New Roman"/>
    </w:rPr>
  </w:style>
  <w:style w:type="paragraph" w:customStyle="1" w:styleId="92873BB7870C4C85AE0F53EE05B657143">
    <w:name w:val="92873BB7870C4C85AE0F53EE05B657143"/>
    <w:rsid w:val="004F59CB"/>
    <w:pPr>
      <w:widowControl w:val="0"/>
    </w:pPr>
    <w:rPr>
      <w:rFonts w:ascii="Times New Roman" w:hAnsi="Times New Roman"/>
    </w:rPr>
  </w:style>
  <w:style w:type="paragraph" w:customStyle="1" w:styleId="154D4BC41B694B6E85D24157FDE12C9B3">
    <w:name w:val="154D4BC41B694B6E85D24157FDE12C9B3"/>
    <w:rsid w:val="004F59CB"/>
    <w:pPr>
      <w:widowControl w:val="0"/>
    </w:pPr>
    <w:rPr>
      <w:rFonts w:ascii="Times New Roman" w:hAnsi="Times New Roman"/>
    </w:rPr>
  </w:style>
  <w:style w:type="paragraph" w:customStyle="1" w:styleId="F9864AF7DEC44EA99431493707BAADCA3">
    <w:name w:val="F9864AF7DEC44EA99431493707BAADCA3"/>
    <w:rsid w:val="004F59CB"/>
    <w:pPr>
      <w:widowControl w:val="0"/>
    </w:pPr>
    <w:rPr>
      <w:rFonts w:ascii="Times New Roman" w:hAnsi="Times New Roman"/>
    </w:rPr>
  </w:style>
  <w:style w:type="paragraph" w:customStyle="1" w:styleId="86F32D76916946D08D93A2B64D793BE03">
    <w:name w:val="86F32D76916946D08D93A2B64D793BE03"/>
    <w:rsid w:val="004F59CB"/>
    <w:pPr>
      <w:widowControl w:val="0"/>
      <w:snapToGrid w:val="0"/>
    </w:pPr>
    <w:rPr>
      <w:rFonts w:ascii="Times New Roman" w:hAnsi="Times New Roman" w:cs="Times New Roman"/>
      <w:color w:val="385623" w:themeColor="accent6" w:themeShade="80"/>
      <w:u w:val="single"/>
    </w:rPr>
  </w:style>
  <w:style w:type="paragraph" w:customStyle="1" w:styleId="D717767CF467425D81BC7320C257B9CE">
    <w:name w:val="D717767CF467425D81BC7320C257B9CE"/>
    <w:rsid w:val="004F59CB"/>
    <w:pPr>
      <w:widowControl w:val="0"/>
    </w:pPr>
  </w:style>
  <w:style w:type="paragraph" w:customStyle="1" w:styleId="E7C66B36D0E94C4AA8DDD8A3872C8BE1">
    <w:name w:val="E7C66B36D0E94C4AA8DDD8A3872C8BE1"/>
    <w:rsid w:val="004F59CB"/>
    <w:pPr>
      <w:widowControl w:val="0"/>
    </w:pPr>
  </w:style>
  <w:style w:type="paragraph" w:customStyle="1" w:styleId="D1DEF4CA820C48E589A23C2B16DD5431">
    <w:name w:val="D1DEF4CA820C48E589A23C2B16DD5431"/>
    <w:rsid w:val="00EF30CB"/>
    <w:pPr>
      <w:widowControl w:val="0"/>
    </w:pPr>
  </w:style>
  <w:style w:type="paragraph" w:customStyle="1" w:styleId="AFF63A75909641318F0B034A08E252AE">
    <w:name w:val="AFF63A75909641318F0B034A08E252AE"/>
    <w:rsid w:val="00EF30CB"/>
    <w:pPr>
      <w:widowControl w:val="0"/>
    </w:pPr>
  </w:style>
  <w:style w:type="paragraph" w:customStyle="1" w:styleId="B92E1DB4A8554BF2BAE224DFA293BC19">
    <w:name w:val="B92E1DB4A8554BF2BAE224DFA293BC19"/>
    <w:rsid w:val="00EF30CB"/>
    <w:pPr>
      <w:widowControl w:val="0"/>
    </w:pPr>
  </w:style>
  <w:style w:type="paragraph" w:customStyle="1" w:styleId="233D013A8CC443068268C54FB88FDD4C">
    <w:name w:val="233D013A8CC443068268C54FB88FDD4C"/>
    <w:rsid w:val="00EF30CB"/>
    <w:pPr>
      <w:widowControl w:val="0"/>
    </w:pPr>
  </w:style>
  <w:style w:type="paragraph" w:customStyle="1" w:styleId="503E6F3C58664DDCBBAB0238B340B829">
    <w:name w:val="503E6F3C58664DDCBBAB0238B340B829"/>
    <w:rsid w:val="00EF30CB"/>
    <w:pPr>
      <w:widowControl w:val="0"/>
    </w:pPr>
  </w:style>
  <w:style w:type="paragraph" w:customStyle="1" w:styleId="B5C693F736F643F5A015E4A891E799F0">
    <w:name w:val="B5C693F736F643F5A015E4A891E799F0"/>
    <w:rsid w:val="00EF30CB"/>
    <w:pPr>
      <w:widowControl w:val="0"/>
    </w:pPr>
  </w:style>
  <w:style w:type="paragraph" w:customStyle="1" w:styleId="E94D39969E964759B41F5474E720E290">
    <w:name w:val="E94D39969E964759B41F5474E720E290"/>
    <w:rsid w:val="00EF30CB"/>
    <w:pPr>
      <w:widowControl w:val="0"/>
    </w:pPr>
  </w:style>
  <w:style w:type="paragraph" w:customStyle="1" w:styleId="9269B0EB8E7844AD810A61B9919769ED">
    <w:name w:val="9269B0EB8E7844AD810A61B9919769ED"/>
    <w:rsid w:val="00EF30CB"/>
    <w:pPr>
      <w:widowControl w:val="0"/>
    </w:pPr>
  </w:style>
  <w:style w:type="paragraph" w:customStyle="1" w:styleId="D78E0CEFF5D14C92BF8618AC1600BEF5">
    <w:name w:val="D78E0CEFF5D14C92BF8618AC1600BEF5"/>
    <w:rsid w:val="00EF30CB"/>
    <w:pPr>
      <w:widowControl w:val="0"/>
    </w:pPr>
  </w:style>
  <w:style w:type="paragraph" w:customStyle="1" w:styleId="305511FEF3FA458197F2841336C310CE">
    <w:name w:val="305511FEF3FA458197F2841336C310CE"/>
    <w:rsid w:val="00EF30CB"/>
    <w:pPr>
      <w:widowControl w:val="0"/>
    </w:pPr>
  </w:style>
  <w:style w:type="paragraph" w:customStyle="1" w:styleId="C6294BFA2447497785F78B54F0B93251">
    <w:name w:val="C6294BFA2447497785F78B54F0B93251"/>
    <w:rsid w:val="00EF30CB"/>
    <w:pPr>
      <w:widowControl w:val="0"/>
    </w:pPr>
  </w:style>
  <w:style w:type="paragraph" w:customStyle="1" w:styleId="EB0DF191A536437C8C7C8E2F1F3421CD">
    <w:name w:val="EB0DF191A536437C8C7C8E2F1F3421CD"/>
    <w:rsid w:val="00EF30CB"/>
    <w:pPr>
      <w:widowControl w:val="0"/>
    </w:pPr>
  </w:style>
  <w:style w:type="paragraph" w:customStyle="1" w:styleId="EFAB687B44B74CA580415C57317C4667">
    <w:name w:val="EFAB687B44B74CA580415C57317C4667"/>
    <w:rsid w:val="00EF30CB"/>
    <w:pPr>
      <w:widowControl w:val="0"/>
    </w:pPr>
  </w:style>
  <w:style w:type="paragraph" w:customStyle="1" w:styleId="A2E9659CDE6D4F9F87376ED76BD4B954">
    <w:name w:val="A2E9659CDE6D4F9F87376ED76BD4B954"/>
    <w:rsid w:val="00EF30CB"/>
    <w:pPr>
      <w:widowControl w:val="0"/>
    </w:pPr>
  </w:style>
  <w:style w:type="paragraph" w:customStyle="1" w:styleId="60E17615ED924D4CB16BAC3133C5D0E8">
    <w:name w:val="60E17615ED924D4CB16BAC3133C5D0E8"/>
    <w:rsid w:val="00EF30CB"/>
    <w:pPr>
      <w:widowControl w:val="0"/>
    </w:pPr>
  </w:style>
  <w:style w:type="paragraph" w:customStyle="1" w:styleId="17DA4A9AAFC14263918260A420197FCE">
    <w:name w:val="17DA4A9AAFC14263918260A420197FCE"/>
    <w:rsid w:val="00EF30CB"/>
    <w:pPr>
      <w:widowControl w:val="0"/>
    </w:pPr>
  </w:style>
  <w:style w:type="paragraph" w:customStyle="1" w:styleId="2B7DE23509134C288462C18C1893080D">
    <w:name w:val="2B7DE23509134C288462C18C1893080D"/>
    <w:rsid w:val="00EF30CB"/>
    <w:pPr>
      <w:widowControl w:val="0"/>
    </w:pPr>
  </w:style>
  <w:style w:type="paragraph" w:customStyle="1" w:styleId="7728C442C7314C558872BEFE2DC74DF0">
    <w:name w:val="7728C442C7314C558872BEFE2DC74DF0"/>
    <w:rsid w:val="00EF30CB"/>
    <w:pPr>
      <w:widowControl w:val="0"/>
    </w:pPr>
  </w:style>
  <w:style w:type="paragraph" w:customStyle="1" w:styleId="3395FDAF36284B66839491FE78CE6D01">
    <w:name w:val="3395FDAF36284B66839491FE78CE6D01"/>
    <w:rsid w:val="00EF30CB"/>
    <w:pPr>
      <w:widowControl w:val="0"/>
    </w:pPr>
  </w:style>
  <w:style w:type="paragraph" w:customStyle="1" w:styleId="799C14CC05744D188C9E731346FA0D2F">
    <w:name w:val="799C14CC05744D188C9E731346FA0D2F"/>
    <w:rsid w:val="00EF30CB"/>
    <w:pPr>
      <w:widowControl w:val="0"/>
    </w:pPr>
  </w:style>
  <w:style w:type="paragraph" w:customStyle="1" w:styleId="C5F0D736AB604FD1B282E8461A909B52">
    <w:name w:val="C5F0D736AB604FD1B282E8461A909B52"/>
    <w:rsid w:val="00EF30CB"/>
    <w:pPr>
      <w:widowControl w:val="0"/>
    </w:pPr>
  </w:style>
  <w:style w:type="paragraph" w:customStyle="1" w:styleId="2F537B90867E4AEB8780A19FD19376AA">
    <w:name w:val="2F537B90867E4AEB8780A19FD19376AA"/>
    <w:rsid w:val="00EF30CB"/>
    <w:pPr>
      <w:widowControl w:val="0"/>
    </w:pPr>
  </w:style>
  <w:style w:type="paragraph" w:customStyle="1" w:styleId="2AC5654392FB48F4A92A71437C13C729">
    <w:name w:val="2AC5654392FB48F4A92A71437C13C729"/>
    <w:rsid w:val="00EF30CB"/>
    <w:pPr>
      <w:widowControl w:val="0"/>
    </w:pPr>
  </w:style>
  <w:style w:type="paragraph" w:customStyle="1" w:styleId="B3DE5657F28D4B9B8EBA3CDE29C66A47">
    <w:name w:val="B3DE5657F28D4B9B8EBA3CDE29C66A47"/>
    <w:rsid w:val="00EF30CB"/>
    <w:pPr>
      <w:widowControl w:val="0"/>
    </w:pPr>
  </w:style>
  <w:style w:type="paragraph" w:customStyle="1" w:styleId="04D6F2F79ADA4A50B3FF0E82AB3BC171">
    <w:name w:val="04D6F2F79ADA4A50B3FF0E82AB3BC171"/>
    <w:rsid w:val="00EF30CB"/>
    <w:pPr>
      <w:widowControl w:val="0"/>
    </w:pPr>
  </w:style>
  <w:style w:type="paragraph" w:customStyle="1" w:styleId="66C63DBB143040CAB000517B8645D49D">
    <w:name w:val="66C63DBB143040CAB000517B8645D49D"/>
    <w:rsid w:val="00EF30CB"/>
    <w:pPr>
      <w:widowControl w:val="0"/>
    </w:pPr>
  </w:style>
  <w:style w:type="paragraph" w:customStyle="1" w:styleId="049EBFC17B7A4B3083ED2A33B7403F34">
    <w:name w:val="049EBFC17B7A4B3083ED2A33B7403F34"/>
    <w:rsid w:val="00EF30CB"/>
    <w:pPr>
      <w:widowControl w:val="0"/>
    </w:pPr>
  </w:style>
  <w:style w:type="paragraph" w:customStyle="1" w:styleId="BF10E38701D64373BFA7886EB0DB332E">
    <w:name w:val="BF10E38701D64373BFA7886EB0DB332E"/>
    <w:rsid w:val="00EF30CB"/>
    <w:pPr>
      <w:widowControl w:val="0"/>
    </w:pPr>
  </w:style>
  <w:style w:type="paragraph" w:customStyle="1" w:styleId="A6FF1A8D74E0494BA7FD5A36BCF25561">
    <w:name w:val="A6FF1A8D74E0494BA7FD5A36BCF25561"/>
    <w:rsid w:val="00EF30CB"/>
    <w:pPr>
      <w:widowControl w:val="0"/>
    </w:pPr>
  </w:style>
  <w:style w:type="paragraph" w:customStyle="1" w:styleId="4224E1FF1B324AE6B44634E7A793362F">
    <w:name w:val="4224E1FF1B324AE6B44634E7A793362F"/>
    <w:rsid w:val="00EF30CB"/>
    <w:pPr>
      <w:widowControl w:val="0"/>
    </w:pPr>
  </w:style>
  <w:style w:type="paragraph" w:customStyle="1" w:styleId="F29AE4FDB1214BE28FE33D7AE2174B72">
    <w:name w:val="F29AE4FDB1214BE28FE33D7AE2174B72"/>
    <w:rsid w:val="00EF30CB"/>
    <w:pPr>
      <w:widowControl w:val="0"/>
    </w:pPr>
  </w:style>
  <w:style w:type="paragraph" w:customStyle="1" w:styleId="9131851028A14A2A9037379866CA8C8A">
    <w:name w:val="9131851028A14A2A9037379866CA8C8A"/>
    <w:rsid w:val="00EF30CB"/>
    <w:pPr>
      <w:widowControl w:val="0"/>
    </w:pPr>
  </w:style>
  <w:style w:type="paragraph" w:customStyle="1" w:styleId="60B5BBD4DE6047D18A51248F841A0C2A">
    <w:name w:val="60B5BBD4DE6047D18A51248F841A0C2A"/>
    <w:rsid w:val="00EF30CB"/>
    <w:pPr>
      <w:widowControl w:val="0"/>
    </w:pPr>
  </w:style>
  <w:style w:type="paragraph" w:customStyle="1" w:styleId="09F2ADABAF314EC2992FD2C8A3538BEA">
    <w:name w:val="09F2ADABAF314EC2992FD2C8A3538BEA"/>
    <w:rsid w:val="00EF30CB"/>
    <w:pPr>
      <w:widowControl w:val="0"/>
    </w:pPr>
  </w:style>
  <w:style w:type="paragraph" w:customStyle="1" w:styleId="BBE2E253C92A46908D4A8C72D5878B4F">
    <w:name w:val="BBE2E253C92A46908D4A8C72D5878B4F"/>
    <w:rsid w:val="00EF30CB"/>
    <w:pPr>
      <w:widowControl w:val="0"/>
    </w:pPr>
  </w:style>
  <w:style w:type="paragraph" w:customStyle="1" w:styleId="1D13FA532F494EE4AB571EFA911F08DB">
    <w:name w:val="1D13FA532F494EE4AB571EFA911F08DB"/>
    <w:rsid w:val="00EF30CB"/>
    <w:pPr>
      <w:widowControl w:val="0"/>
    </w:pPr>
  </w:style>
  <w:style w:type="paragraph" w:customStyle="1" w:styleId="28194C9E598F459AB959BDD0227682C8">
    <w:name w:val="28194C9E598F459AB959BDD0227682C8"/>
    <w:rsid w:val="00EF30CB"/>
    <w:pPr>
      <w:widowControl w:val="0"/>
    </w:pPr>
  </w:style>
  <w:style w:type="paragraph" w:customStyle="1" w:styleId="C1CB2D4C228F4F7E93F58A42B43E298D">
    <w:name w:val="C1CB2D4C228F4F7E93F58A42B43E298D"/>
    <w:rsid w:val="00EF30CB"/>
    <w:pPr>
      <w:widowControl w:val="0"/>
    </w:pPr>
  </w:style>
  <w:style w:type="paragraph" w:customStyle="1" w:styleId="83953F0626874F9596B42B45CFD15779">
    <w:name w:val="83953F0626874F9596B42B45CFD15779"/>
    <w:rsid w:val="00EF30CB"/>
    <w:pPr>
      <w:widowControl w:val="0"/>
    </w:pPr>
  </w:style>
  <w:style w:type="paragraph" w:customStyle="1" w:styleId="0CF4AE563D7F48E19A767CF15A9CB661">
    <w:name w:val="0CF4AE563D7F48E19A767CF15A9CB661"/>
    <w:rsid w:val="00EF30CB"/>
    <w:pPr>
      <w:widowControl w:val="0"/>
    </w:pPr>
  </w:style>
  <w:style w:type="paragraph" w:customStyle="1" w:styleId="A11AE5A7461744CA8BE6604E9E7B5FCE">
    <w:name w:val="A11AE5A7461744CA8BE6604E9E7B5FCE"/>
    <w:rsid w:val="00EF30CB"/>
    <w:pPr>
      <w:widowControl w:val="0"/>
    </w:pPr>
  </w:style>
  <w:style w:type="paragraph" w:customStyle="1" w:styleId="B58116BCD43C44D09538F1FFCB307D8B">
    <w:name w:val="B58116BCD43C44D09538F1FFCB307D8B"/>
    <w:rsid w:val="00EF30CB"/>
    <w:pPr>
      <w:widowControl w:val="0"/>
    </w:pPr>
  </w:style>
  <w:style w:type="paragraph" w:customStyle="1" w:styleId="87184B41C4E445F3A22461399389DE39">
    <w:name w:val="87184B41C4E445F3A22461399389DE39"/>
    <w:rsid w:val="00EF30CB"/>
    <w:pPr>
      <w:widowControl w:val="0"/>
    </w:pPr>
  </w:style>
  <w:style w:type="paragraph" w:customStyle="1" w:styleId="A305F90B2189441AA82E31A21776EB8E">
    <w:name w:val="A305F90B2189441AA82E31A21776EB8E"/>
    <w:rsid w:val="00EF30CB"/>
    <w:pPr>
      <w:widowControl w:val="0"/>
    </w:pPr>
  </w:style>
  <w:style w:type="paragraph" w:customStyle="1" w:styleId="A95C99906EE74FCBAEBE2DEC188C07E2">
    <w:name w:val="A95C99906EE74FCBAEBE2DEC188C07E2"/>
    <w:rsid w:val="00EF30CB"/>
    <w:pPr>
      <w:widowControl w:val="0"/>
    </w:pPr>
  </w:style>
  <w:style w:type="paragraph" w:customStyle="1" w:styleId="516B5A9C8A5A4DE2AAEE7A454D6E40D9">
    <w:name w:val="516B5A9C8A5A4DE2AAEE7A454D6E40D9"/>
    <w:rsid w:val="00EF30CB"/>
    <w:pPr>
      <w:widowControl w:val="0"/>
    </w:pPr>
  </w:style>
  <w:style w:type="paragraph" w:customStyle="1" w:styleId="C668814D0DE749B481FEBBD9915C32DE">
    <w:name w:val="C668814D0DE749B481FEBBD9915C32DE"/>
    <w:rsid w:val="00EF30CB"/>
    <w:pPr>
      <w:widowControl w:val="0"/>
    </w:pPr>
  </w:style>
  <w:style w:type="paragraph" w:customStyle="1" w:styleId="521379E019A04D42BBF0688C34620136">
    <w:name w:val="521379E019A04D42BBF0688C34620136"/>
    <w:rsid w:val="00EF30CB"/>
    <w:pPr>
      <w:widowControl w:val="0"/>
    </w:pPr>
  </w:style>
  <w:style w:type="paragraph" w:customStyle="1" w:styleId="388D9CE0CDF84314B59C54E93E9B6F1B">
    <w:name w:val="388D9CE0CDF84314B59C54E93E9B6F1B"/>
    <w:rsid w:val="00EF30CB"/>
    <w:pPr>
      <w:widowControl w:val="0"/>
    </w:pPr>
  </w:style>
  <w:style w:type="paragraph" w:customStyle="1" w:styleId="24A8297CD8CB4CBEBCA14B99BD9A0E3D">
    <w:name w:val="24A8297CD8CB4CBEBCA14B99BD9A0E3D"/>
    <w:rsid w:val="00EF30CB"/>
    <w:pPr>
      <w:widowControl w:val="0"/>
    </w:pPr>
  </w:style>
  <w:style w:type="paragraph" w:customStyle="1" w:styleId="30C7DC6931914293ABB38C261D76FF59">
    <w:name w:val="30C7DC6931914293ABB38C261D76FF59"/>
    <w:rsid w:val="00EF30CB"/>
    <w:pPr>
      <w:widowControl w:val="0"/>
    </w:pPr>
  </w:style>
  <w:style w:type="paragraph" w:customStyle="1" w:styleId="8047D9D03D7B451EB095C67289656B12">
    <w:name w:val="8047D9D03D7B451EB095C67289656B12"/>
    <w:rsid w:val="00EF30CB"/>
    <w:pPr>
      <w:widowControl w:val="0"/>
    </w:pPr>
  </w:style>
  <w:style w:type="paragraph" w:customStyle="1" w:styleId="6DBE656F6D3F46498302C09003AB1A1C">
    <w:name w:val="6DBE656F6D3F46498302C09003AB1A1C"/>
    <w:rsid w:val="00EF30CB"/>
    <w:pPr>
      <w:widowControl w:val="0"/>
    </w:pPr>
  </w:style>
  <w:style w:type="paragraph" w:customStyle="1" w:styleId="813089D5A98E41D8A4970A3E2164A99F">
    <w:name w:val="813089D5A98E41D8A4970A3E2164A99F"/>
    <w:rsid w:val="00EF30CB"/>
    <w:pPr>
      <w:widowControl w:val="0"/>
    </w:pPr>
  </w:style>
  <w:style w:type="paragraph" w:customStyle="1" w:styleId="95781136FCCF474385842EFBB42CD42E">
    <w:name w:val="95781136FCCF474385842EFBB42CD42E"/>
    <w:rsid w:val="00EF30CB"/>
    <w:pPr>
      <w:widowControl w:val="0"/>
    </w:pPr>
  </w:style>
  <w:style w:type="paragraph" w:customStyle="1" w:styleId="724727229A8F494F96DAB2548660EC3E">
    <w:name w:val="724727229A8F494F96DAB2548660EC3E"/>
    <w:rsid w:val="00EF30CB"/>
    <w:pPr>
      <w:widowControl w:val="0"/>
    </w:pPr>
  </w:style>
  <w:style w:type="paragraph" w:customStyle="1" w:styleId="44874F5D5FA2493BA140BCDC2221CE44">
    <w:name w:val="44874F5D5FA2493BA140BCDC2221CE44"/>
    <w:rsid w:val="00EF30CB"/>
    <w:pPr>
      <w:widowControl w:val="0"/>
    </w:pPr>
  </w:style>
  <w:style w:type="paragraph" w:customStyle="1" w:styleId="631ACDCC7A6B4E2F81D1BF461C0DF94B">
    <w:name w:val="631ACDCC7A6B4E2F81D1BF461C0DF94B"/>
    <w:rsid w:val="00687950"/>
    <w:pPr>
      <w:widowControl w:val="0"/>
    </w:pPr>
  </w:style>
  <w:style w:type="paragraph" w:customStyle="1" w:styleId="9C31C26145894BC482719F9A996A7988">
    <w:name w:val="9C31C26145894BC482719F9A996A7988"/>
    <w:rsid w:val="00687950"/>
    <w:pPr>
      <w:widowControl w:val="0"/>
    </w:pPr>
  </w:style>
  <w:style w:type="paragraph" w:customStyle="1" w:styleId="D7EBB5C691E242CB83598BE7EADE6F83">
    <w:name w:val="D7EBB5C691E242CB83598BE7EADE6F83"/>
    <w:rsid w:val="00687950"/>
    <w:pPr>
      <w:widowControl w:val="0"/>
    </w:pPr>
  </w:style>
  <w:style w:type="paragraph" w:customStyle="1" w:styleId="B382FD2656464304A9C7ED81E935D661">
    <w:name w:val="B382FD2656464304A9C7ED81E935D661"/>
    <w:rsid w:val="00687950"/>
    <w:pPr>
      <w:widowControl w:val="0"/>
    </w:pPr>
  </w:style>
  <w:style w:type="paragraph" w:customStyle="1" w:styleId="63A2EC601AB04FDDBCDA18FDADEEA2BA">
    <w:name w:val="63A2EC601AB04FDDBCDA18FDADEEA2BA"/>
    <w:rsid w:val="00687950"/>
    <w:pPr>
      <w:widowControl w:val="0"/>
    </w:pPr>
  </w:style>
  <w:style w:type="paragraph" w:customStyle="1" w:styleId="1776BA3D6E8846F594A1DC40B81A1AF9">
    <w:name w:val="1776BA3D6E8846F594A1DC40B81A1AF9"/>
    <w:rsid w:val="00687950"/>
    <w:pPr>
      <w:widowControl w:val="0"/>
    </w:pPr>
  </w:style>
  <w:style w:type="paragraph" w:customStyle="1" w:styleId="C69D27A7896C4567AAA34DACA1D5122C">
    <w:name w:val="C69D27A7896C4567AAA34DACA1D5122C"/>
    <w:rsid w:val="00687950"/>
    <w:pPr>
      <w:widowControl w:val="0"/>
    </w:pPr>
  </w:style>
  <w:style w:type="paragraph" w:customStyle="1" w:styleId="9D7F5586515946B4B25ED5E1CB2C2589">
    <w:name w:val="9D7F5586515946B4B25ED5E1CB2C2589"/>
    <w:rsid w:val="00687950"/>
    <w:pPr>
      <w:widowControl w:val="0"/>
    </w:pPr>
  </w:style>
  <w:style w:type="paragraph" w:customStyle="1" w:styleId="D95FA8F8F13442B5A0C8C7FEC31BBEA131">
    <w:name w:val="D95FA8F8F13442B5A0C8C7FEC31BBEA131"/>
    <w:rsid w:val="00EA02B2"/>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4FFDC6A236EB41198089C25E4E8892314">
    <w:name w:val="4FFDC6A236EB41198089C25E4E8892314"/>
    <w:rsid w:val="00EA02B2"/>
    <w:pPr>
      <w:widowControl w:val="0"/>
      <w:snapToGrid w:val="0"/>
    </w:pPr>
    <w:rPr>
      <w:rFonts w:ascii="Times New Roman" w:hAnsi="Times New Roman" w:cs="Times New Roman"/>
      <w:color w:val="385623" w:themeColor="accent6" w:themeShade="80"/>
      <w:u w:val="single"/>
    </w:rPr>
  </w:style>
  <w:style w:type="paragraph" w:customStyle="1" w:styleId="85FF3CE46F9E4DE4BC5953A5AF89C5474">
    <w:name w:val="85FF3CE46F9E4DE4BC5953A5AF89C5474"/>
    <w:rsid w:val="00EA02B2"/>
    <w:pPr>
      <w:widowControl w:val="0"/>
    </w:pPr>
    <w:rPr>
      <w:rFonts w:ascii="Times New Roman" w:hAnsi="Times New Roman"/>
    </w:rPr>
  </w:style>
  <w:style w:type="paragraph" w:customStyle="1" w:styleId="D7BAFF6FBC3147B685211416CF8C9AF74">
    <w:name w:val="D7BAFF6FBC3147B685211416CF8C9AF74"/>
    <w:rsid w:val="00EA02B2"/>
    <w:pPr>
      <w:widowControl w:val="0"/>
    </w:pPr>
    <w:rPr>
      <w:rFonts w:ascii="Times New Roman" w:hAnsi="Times New Roman"/>
    </w:rPr>
  </w:style>
  <w:style w:type="paragraph" w:customStyle="1" w:styleId="26B3A6283A3F4C7B8ADCE7065859E4994">
    <w:name w:val="26B3A6283A3F4C7B8ADCE7065859E4994"/>
    <w:rsid w:val="00EA02B2"/>
    <w:pPr>
      <w:widowControl w:val="0"/>
      <w:snapToGrid w:val="0"/>
    </w:pPr>
    <w:rPr>
      <w:rFonts w:ascii="Times New Roman" w:hAnsi="Times New Roman" w:cs="Times New Roman"/>
      <w:color w:val="385623" w:themeColor="accent6" w:themeShade="80"/>
      <w:u w:val="single"/>
    </w:rPr>
  </w:style>
  <w:style w:type="paragraph" w:customStyle="1" w:styleId="997DF80FD0DD40E5B85F6B1A4FDCACC34">
    <w:name w:val="997DF80FD0DD40E5B85F6B1A4FDCACC34"/>
    <w:rsid w:val="00EA02B2"/>
    <w:pPr>
      <w:widowControl w:val="0"/>
    </w:pPr>
    <w:rPr>
      <w:rFonts w:ascii="Times New Roman" w:hAnsi="Times New Roman"/>
    </w:rPr>
  </w:style>
  <w:style w:type="paragraph" w:customStyle="1" w:styleId="D9E61DBD8C2E433F9379EC047AB439F64">
    <w:name w:val="D9E61DBD8C2E433F9379EC047AB439F64"/>
    <w:rsid w:val="00EA02B2"/>
    <w:pPr>
      <w:widowControl w:val="0"/>
    </w:pPr>
    <w:rPr>
      <w:rFonts w:ascii="Times New Roman" w:hAnsi="Times New Roman"/>
    </w:rPr>
  </w:style>
  <w:style w:type="paragraph" w:customStyle="1" w:styleId="D1DEF4CA820C48E589A23C2B16DD54311">
    <w:name w:val="D1DEF4CA820C48E589A23C2B16DD54311"/>
    <w:rsid w:val="00EA02B2"/>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AFF63A75909641318F0B034A08E252AE1">
    <w:name w:val="AFF63A75909641318F0B034A08E252AE1"/>
    <w:rsid w:val="00EA02B2"/>
    <w:pPr>
      <w:widowControl w:val="0"/>
    </w:pPr>
    <w:rPr>
      <w:rFonts w:ascii="Times New Roman" w:hAnsi="Times New Roman"/>
    </w:rPr>
  </w:style>
  <w:style w:type="paragraph" w:customStyle="1" w:styleId="B92E1DB4A8554BF2BAE224DFA293BC191">
    <w:name w:val="B92E1DB4A8554BF2BAE224DFA293BC191"/>
    <w:rsid w:val="00EA02B2"/>
    <w:pPr>
      <w:widowControl w:val="0"/>
      <w:snapToGrid w:val="0"/>
    </w:pPr>
    <w:rPr>
      <w:rFonts w:ascii="Times New Roman" w:hAnsi="Times New Roman" w:cs="Times New Roman"/>
      <w:color w:val="385623" w:themeColor="accent6" w:themeShade="80"/>
      <w:u w:val="single"/>
    </w:rPr>
  </w:style>
  <w:style w:type="paragraph" w:customStyle="1" w:styleId="233D013A8CC443068268C54FB88FDD4C1">
    <w:name w:val="233D013A8CC443068268C54FB88FDD4C1"/>
    <w:rsid w:val="00EA02B2"/>
    <w:pPr>
      <w:widowControl w:val="0"/>
    </w:pPr>
    <w:rPr>
      <w:rFonts w:ascii="Times New Roman" w:hAnsi="Times New Roman"/>
    </w:rPr>
  </w:style>
  <w:style w:type="paragraph" w:customStyle="1" w:styleId="503E6F3C58664DDCBBAB0238B340B8291">
    <w:name w:val="503E6F3C58664DDCBBAB0238B340B8291"/>
    <w:rsid w:val="00EA02B2"/>
    <w:pPr>
      <w:widowControl w:val="0"/>
    </w:pPr>
    <w:rPr>
      <w:rFonts w:ascii="Times New Roman" w:hAnsi="Times New Roman"/>
    </w:rPr>
  </w:style>
  <w:style w:type="paragraph" w:customStyle="1" w:styleId="B5C693F736F643F5A015E4A891E799F01">
    <w:name w:val="B5C693F736F643F5A015E4A891E799F01"/>
    <w:rsid w:val="00EA02B2"/>
    <w:pPr>
      <w:widowControl w:val="0"/>
    </w:pPr>
    <w:rPr>
      <w:rFonts w:ascii="Times New Roman" w:hAnsi="Times New Roman"/>
    </w:rPr>
  </w:style>
  <w:style w:type="paragraph" w:customStyle="1" w:styleId="E94D39969E964759B41F5474E720E2901">
    <w:name w:val="E94D39969E964759B41F5474E720E2901"/>
    <w:rsid w:val="00EA02B2"/>
    <w:pPr>
      <w:widowControl w:val="0"/>
    </w:pPr>
    <w:rPr>
      <w:rFonts w:ascii="Times New Roman" w:hAnsi="Times New Roman"/>
    </w:rPr>
  </w:style>
  <w:style w:type="paragraph" w:customStyle="1" w:styleId="9269B0EB8E7844AD810A61B9919769ED1">
    <w:name w:val="9269B0EB8E7844AD810A61B9919769ED1"/>
    <w:rsid w:val="00EA02B2"/>
    <w:pPr>
      <w:widowControl w:val="0"/>
    </w:pPr>
    <w:rPr>
      <w:rFonts w:ascii="Times New Roman" w:hAnsi="Times New Roman"/>
    </w:rPr>
  </w:style>
  <w:style w:type="paragraph" w:customStyle="1" w:styleId="D78E0CEFF5D14C92BF8618AC1600BEF51">
    <w:name w:val="D78E0CEFF5D14C92BF8618AC1600BEF51"/>
    <w:rsid w:val="00EA02B2"/>
    <w:pPr>
      <w:widowControl w:val="0"/>
    </w:pPr>
    <w:rPr>
      <w:rFonts w:ascii="Times New Roman" w:hAnsi="Times New Roman"/>
    </w:rPr>
  </w:style>
  <w:style w:type="paragraph" w:customStyle="1" w:styleId="305511FEF3FA458197F2841336C310CE1">
    <w:name w:val="305511FEF3FA458197F2841336C310CE1"/>
    <w:rsid w:val="00EA02B2"/>
    <w:pPr>
      <w:widowControl w:val="0"/>
    </w:pPr>
    <w:rPr>
      <w:rFonts w:ascii="Times New Roman" w:hAnsi="Times New Roman"/>
    </w:rPr>
  </w:style>
  <w:style w:type="paragraph" w:customStyle="1" w:styleId="C6294BFA2447497785F78B54F0B932511">
    <w:name w:val="C6294BFA2447497785F78B54F0B932511"/>
    <w:rsid w:val="00EA02B2"/>
    <w:pPr>
      <w:widowControl w:val="0"/>
    </w:pPr>
    <w:rPr>
      <w:rFonts w:ascii="Times New Roman" w:hAnsi="Times New Roman"/>
    </w:rPr>
  </w:style>
  <w:style w:type="paragraph" w:customStyle="1" w:styleId="EB0DF191A536437C8C7C8E2F1F3421CD1">
    <w:name w:val="EB0DF191A536437C8C7C8E2F1F3421CD1"/>
    <w:rsid w:val="00EA02B2"/>
    <w:pPr>
      <w:widowControl w:val="0"/>
    </w:pPr>
    <w:rPr>
      <w:rFonts w:ascii="Times New Roman" w:hAnsi="Times New Roman"/>
    </w:rPr>
  </w:style>
  <w:style w:type="paragraph" w:customStyle="1" w:styleId="EFAB687B44B74CA580415C57317C46671">
    <w:name w:val="EFAB687B44B74CA580415C57317C46671"/>
    <w:rsid w:val="00EA02B2"/>
    <w:pPr>
      <w:widowControl w:val="0"/>
    </w:pPr>
    <w:rPr>
      <w:rFonts w:ascii="Times New Roman" w:hAnsi="Times New Roman"/>
    </w:rPr>
  </w:style>
  <w:style w:type="paragraph" w:customStyle="1" w:styleId="A2E9659CDE6D4F9F87376ED76BD4B9541">
    <w:name w:val="A2E9659CDE6D4F9F87376ED76BD4B9541"/>
    <w:rsid w:val="00EA02B2"/>
    <w:pPr>
      <w:widowControl w:val="0"/>
    </w:pPr>
    <w:rPr>
      <w:rFonts w:ascii="Times New Roman" w:hAnsi="Times New Roman"/>
    </w:rPr>
  </w:style>
  <w:style w:type="paragraph" w:customStyle="1" w:styleId="60E17615ED924D4CB16BAC3133C5D0E81">
    <w:name w:val="60E17615ED924D4CB16BAC3133C5D0E81"/>
    <w:rsid w:val="00EA02B2"/>
    <w:pPr>
      <w:widowControl w:val="0"/>
    </w:pPr>
    <w:rPr>
      <w:rFonts w:ascii="Times New Roman" w:hAnsi="Times New Roman"/>
    </w:rPr>
  </w:style>
  <w:style w:type="paragraph" w:customStyle="1" w:styleId="17DA4A9AAFC14263918260A420197FCE1">
    <w:name w:val="17DA4A9AAFC14263918260A420197FCE1"/>
    <w:rsid w:val="00EA02B2"/>
    <w:pPr>
      <w:widowControl w:val="0"/>
    </w:pPr>
    <w:rPr>
      <w:rFonts w:ascii="Times New Roman" w:hAnsi="Times New Roman"/>
    </w:rPr>
  </w:style>
  <w:style w:type="paragraph" w:customStyle="1" w:styleId="2B7DE23509134C288462C18C1893080D1">
    <w:name w:val="2B7DE23509134C288462C18C1893080D1"/>
    <w:rsid w:val="00EA02B2"/>
    <w:pPr>
      <w:widowControl w:val="0"/>
    </w:pPr>
    <w:rPr>
      <w:rFonts w:ascii="Times New Roman" w:hAnsi="Times New Roman"/>
    </w:rPr>
  </w:style>
  <w:style w:type="paragraph" w:customStyle="1" w:styleId="7728C442C7314C558872BEFE2DC74DF01">
    <w:name w:val="7728C442C7314C558872BEFE2DC74DF01"/>
    <w:rsid w:val="00EA02B2"/>
    <w:pPr>
      <w:widowControl w:val="0"/>
    </w:pPr>
    <w:rPr>
      <w:rFonts w:ascii="Times New Roman" w:hAnsi="Times New Roman"/>
    </w:rPr>
  </w:style>
  <w:style w:type="paragraph" w:customStyle="1" w:styleId="3395FDAF36284B66839491FE78CE6D011">
    <w:name w:val="3395FDAF36284B66839491FE78CE6D011"/>
    <w:rsid w:val="00EA02B2"/>
    <w:pPr>
      <w:widowControl w:val="0"/>
    </w:pPr>
    <w:rPr>
      <w:rFonts w:ascii="Times New Roman" w:hAnsi="Times New Roman"/>
    </w:rPr>
  </w:style>
  <w:style w:type="paragraph" w:customStyle="1" w:styleId="799C14CC05744D188C9E731346FA0D2F1">
    <w:name w:val="799C14CC05744D188C9E731346FA0D2F1"/>
    <w:rsid w:val="00EA02B2"/>
    <w:pPr>
      <w:widowControl w:val="0"/>
    </w:pPr>
    <w:rPr>
      <w:rFonts w:ascii="Times New Roman" w:hAnsi="Times New Roman"/>
    </w:rPr>
  </w:style>
  <w:style w:type="paragraph" w:customStyle="1" w:styleId="C5F0D736AB604FD1B282E8461A909B521">
    <w:name w:val="C5F0D736AB604FD1B282E8461A909B521"/>
    <w:rsid w:val="00EA02B2"/>
    <w:pPr>
      <w:widowControl w:val="0"/>
    </w:pPr>
    <w:rPr>
      <w:rFonts w:ascii="Times New Roman" w:hAnsi="Times New Roman"/>
    </w:rPr>
  </w:style>
  <w:style w:type="paragraph" w:customStyle="1" w:styleId="2F537B90867E4AEB8780A19FD19376AA1">
    <w:name w:val="2F537B90867E4AEB8780A19FD19376AA1"/>
    <w:rsid w:val="00EA02B2"/>
    <w:pPr>
      <w:widowControl w:val="0"/>
    </w:pPr>
    <w:rPr>
      <w:rFonts w:ascii="Times New Roman" w:hAnsi="Times New Roman"/>
    </w:rPr>
  </w:style>
  <w:style w:type="paragraph" w:customStyle="1" w:styleId="2AC5654392FB48F4A92A71437C13C7291">
    <w:name w:val="2AC5654392FB48F4A92A71437C13C7291"/>
    <w:rsid w:val="00EA02B2"/>
    <w:pPr>
      <w:widowControl w:val="0"/>
    </w:pPr>
    <w:rPr>
      <w:rFonts w:ascii="Times New Roman" w:hAnsi="Times New Roman"/>
    </w:rPr>
  </w:style>
  <w:style w:type="paragraph" w:customStyle="1" w:styleId="B3DE5657F28D4B9B8EBA3CDE29C66A471">
    <w:name w:val="B3DE5657F28D4B9B8EBA3CDE29C66A471"/>
    <w:rsid w:val="00EA02B2"/>
    <w:pPr>
      <w:widowControl w:val="0"/>
    </w:pPr>
    <w:rPr>
      <w:rFonts w:ascii="Times New Roman" w:hAnsi="Times New Roman"/>
    </w:rPr>
  </w:style>
  <w:style w:type="paragraph" w:customStyle="1" w:styleId="04D6F2F79ADA4A50B3FF0E82AB3BC1711">
    <w:name w:val="04D6F2F79ADA4A50B3FF0E82AB3BC1711"/>
    <w:rsid w:val="00EA02B2"/>
    <w:pPr>
      <w:widowControl w:val="0"/>
    </w:pPr>
    <w:rPr>
      <w:rFonts w:ascii="Times New Roman" w:hAnsi="Times New Roman"/>
    </w:rPr>
  </w:style>
  <w:style w:type="paragraph" w:customStyle="1" w:styleId="66C63DBB143040CAB000517B8645D49D1">
    <w:name w:val="66C63DBB143040CAB000517B8645D49D1"/>
    <w:rsid w:val="00EA02B2"/>
    <w:pPr>
      <w:widowControl w:val="0"/>
    </w:pPr>
    <w:rPr>
      <w:rFonts w:ascii="Times New Roman" w:hAnsi="Times New Roman"/>
    </w:rPr>
  </w:style>
  <w:style w:type="paragraph" w:customStyle="1" w:styleId="049EBFC17B7A4B3083ED2A33B7403F341">
    <w:name w:val="049EBFC17B7A4B3083ED2A33B7403F341"/>
    <w:rsid w:val="00EA02B2"/>
    <w:pPr>
      <w:widowControl w:val="0"/>
    </w:pPr>
    <w:rPr>
      <w:rFonts w:ascii="Times New Roman" w:hAnsi="Times New Roman"/>
    </w:rPr>
  </w:style>
  <w:style w:type="paragraph" w:customStyle="1" w:styleId="BF10E38701D64373BFA7886EB0DB332E1">
    <w:name w:val="BF10E38701D64373BFA7886EB0DB332E1"/>
    <w:rsid w:val="00EA02B2"/>
    <w:pPr>
      <w:widowControl w:val="0"/>
    </w:pPr>
    <w:rPr>
      <w:rFonts w:ascii="Times New Roman" w:hAnsi="Times New Roman"/>
    </w:rPr>
  </w:style>
  <w:style w:type="paragraph" w:customStyle="1" w:styleId="A6FF1A8D74E0494BA7FD5A36BCF255611">
    <w:name w:val="A6FF1A8D74E0494BA7FD5A36BCF255611"/>
    <w:rsid w:val="00EA02B2"/>
    <w:pPr>
      <w:widowControl w:val="0"/>
    </w:pPr>
    <w:rPr>
      <w:rFonts w:ascii="Times New Roman" w:hAnsi="Times New Roman"/>
    </w:rPr>
  </w:style>
  <w:style w:type="paragraph" w:customStyle="1" w:styleId="4224E1FF1B324AE6B44634E7A793362F1">
    <w:name w:val="4224E1FF1B324AE6B44634E7A793362F1"/>
    <w:rsid w:val="00EA02B2"/>
    <w:pPr>
      <w:widowControl w:val="0"/>
    </w:pPr>
    <w:rPr>
      <w:rFonts w:ascii="Times New Roman" w:hAnsi="Times New Roman"/>
    </w:rPr>
  </w:style>
  <w:style w:type="paragraph" w:customStyle="1" w:styleId="F29AE4FDB1214BE28FE33D7AE2174B721">
    <w:name w:val="F29AE4FDB1214BE28FE33D7AE2174B721"/>
    <w:rsid w:val="00EA02B2"/>
    <w:pPr>
      <w:widowControl w:val="0"/>
    </w:pPr>
    <w:rPr>
      <w:rFonts w:ascii="Times New Roman" w:hAnsi="Times New Roman"/>
    </w:rPr>
  </w:style>
  <w:style w:type="paragraph" w:customStyle="1" w:styleId="9131851028A14A2A9037379866CA8C8A1">
    <w:name w:val="9131851028A14A2A9037379866CA8C8A1"/>
    <w:rsid w:val="00EA02B2"/>
    <w:pPr>
      <w:widowControl w:val="0"/>
    </w:pPr>
    <w:rPr>
      <w:rFonts w:ascii="Times New Roman" w:hAnsi="Times New Roman"/>
    </w:rPr>
  </w:style>
  <w:style w:type="paragraph" w:customStyle="1" w:styleId="60B5BBD4DE6047D18A51248F841A0C2A1">
    <w:name w:val="60B5BBD4DE6047D18A51248F841A0C2A1"/>
    <w:rsid w:val="00EA02B2"/>
    <w:pPr>
      <w:widowControl w:val="0"/>
    </w:pPr>
    <w:rPr>
      <w:rFonts w:ascii="Times New Roman" w:hAnsi="Times New Roman"/>
    </w:rPr>
  </w:style>
  <w:style w:type="paragraph" w:customStyle="1" w:styleId="09F2ADABAF314EC2992FD2C8A3538BEA1">
    <w:name w:val="09F2ADABAF314EC2992FD2C8A3538BEA1"/>
    <w:rsid w:val="00EA02B2"/>
    <w:pPr>
      <w:widowControl w:val="0"/>
    </w:pPr>
    <w:rPr>
      <w:rFonts w:ascii="Times New Roman" w:hAnsi="Times New Roman"/>
    </w:rPr>
  </w:style>
  <w:style w:type="paragraph" w:customStyle="1" w:styleId="BBE2E253C92A46908D4A8C72D5878B4F1">
    <w:name w:val="BBE2E253C92A46908D4A8C72D5878B4F1"/>
    <w:rsid w:val="00EA02B2"/>
    <w:pPr>
      <w:widowControl w:val="0"/>
    </w:pPr>
    <w:rPr>
      <w:rFonts w:ascii="Times New Roman" w:hAnsi="Times New Roman"/>
    </w:rPr>
  </w:style>
  <w:style w:type="paragraph" w:customStyle="1" w:styleId="1D13FA532F494EE4AB571EFA911F08DB1">
    <w:name w:val="1D13FA532F494EE4AB571EFA911F08DB1"/>
    <w:rsid w:val="00EA02B2"/>
    <w:pPr>
      <w:widowControl w:val="0"/>
    </w:pPr>
    <w:rPr>
      <w:rFonts w:ascii="Times New Roman" w:hAnsi="Times New Roman"/>
    </w:rPr>
  </w:style>
  <w:style w:type="paragraph" w:customStyle="1" w:styleId="28194C9E598F459AB959BDD0227682C81">
    <w:name w:val="28194C9E598F459AB959BDD0227682C81"/>
    <w:rsid w:val="00EA02B2"/>
    <w:pPr>
      <w:widowControl w:val="0"/>
    </w:pPr>
    <w:rPr>
      <w:rFonts w:ascii="Times New Roman" w:hAnsi="Times New Roman"/>
    </w:rPr>
  </w:style>
  <w:style w:type="paragraph" w:customStyle="1" w:styleId="C1CB2D4C228F4F7E93F58A42B43E298D1">
    <w:name w:val="C1CB2D4C228F4F7E93F58A42B43E298D1"/>
    <w:rsid w:val="00EA02B2"/>
    <w:pPr>
      <w:widowControl w:val="0"/>
    </w:pPr>
    <w:rPr>
      <w:rFonts w:ascii="Times New Roman" w:hAnsi="Times New Roman"/>
    </w:rPr>
  </w:style>
  <w:style w:type="paragraph" w:customStyle="1" w:styleId="83953F0626874F9596B42B45CFD157791">
    <w:name w:val="83953F0626874F9596B42B45CFD157791"/>
    <w:rsid w:val="00EA02B2"/>
    <w:pPr>
      <w:widowControl w:val="0"/>
    </w:pPr>
    <w:rPr>
      <w:rFonts w:ascii="Times New Roman" w:hAnsi="Times New Roman"/>
    </w:rPr>
  </w:style>
  <w:style w:type="paragraph" w:customStyle="1" w:styleId="0CF4AE563D7F48E19A767CF15A9CB6611">
    <w:name w:val="0CF4AE563D7F48E19A767CF15A9CB6611"/>
    <w:rsid w:val="00EA02B2"/>
    <w:pPr>
      <w:widowControl w:val="0"/>
    </w:pPr>
    <w:rPr>
      <w:rFonts w:ascii="Times New Roman" w:hAnsi="Times New Roman"/>
    </w:rPr>
  </w:style>
  <w:style w:type="paragraph" w:customStyle="1" w:styleId="A11AE5A7461744CA8BE6604E9E7B5FCE1">
    <w:name w:val="A11AE5A7461744CA8BE6604E9E7B5FCE1"/>
    <w:rsid w:val="00EA02B2"/>
    <w:pPr>
      <w:widowControl w:val="0"/>
    </w:pPr>
    <w:rPr>
      <w:rFonts w:ascii="Times New Roman" w:hAnsi="Times New Roman"/>
    </w:rPr>
  </w:style>
  <w:style w:type="paragraph" w:customStyle="1" w:styleId="B58116BCD43C44D09538F1FFCB307D8B1">
    <w:name w:val="B58116BCD43C44D09538F1FFCB307D8B1"/>
    <w:rsid w:val="00EA02B2"/>
    <w:pPr>
      <w:widowControl w:val="0"/>
    </w:pPr>
    <w:rPr>
      <w:rFonts w:ascii="Times New Roman" w:hAnsi="Times New Roman"/>
    </w:rPr>
  </w:style>
  <w:style w:type="paragraph" w:customStyle="1" w:styleId="631ACDCC7A6B4E2F81D1BF461C0DF94B1">
    <w:name w:val="631ACDCC7A6B4E2F81D1BF461C0DF94B1"/>
    <w:rsid w:val="00EA02B2"/>
    <w:pPr>
      <w:widowControl w:val="0"/>
    </w:pPr>
    <w:rPr>
      <w:rFonts w:ascii="Times New Roman" w:hAnsi="Times New Roman"/>
    </w:rPr>
  </w:style>
  <w:style w:type="paragraph" w:customStyle="1" w:styleId="9C31C26145894BC482719F9A996A79881">
    <w:name w:val="9C31C26145894BC482719F9A996A79881"/>
    <w:rsid w:val="00EA02B2"/>
    <w:pPr>
      <w:widowControl w:val="0"/>
    </w:pPr>
    <w:rPr>
      <w:rFonts w:ascii="Times New Roman" w:hAnsi="Times New Roman"/>
    </w:rPr>
  </w:style>
  <w:style w:type="paragraph" w:customStyle="1" w:styleId="D7EBB5C691E242CB83598BE7EADE6F831">
    <w:name w:val="D7EBB5C691E242CB83598BE7EADE6F831"/>
    <w:rsid w:val="00EA02B2"/>
    <w:pPr>
      <w:widowControl w:val="0"/>
    </w:pPr>
    <w:rPr>
      <w:rFonts w:ascii="Times New Roman" w:hAnsi="Times New Roman"/>
    </w:rPr>
  </w:style>
  <w:style w:type="paragraph" w:customStyle="1" w:styleId="B382FD2656464304A9C7ED81E935D6611">
    <w:name w:val="B382FD2656464304A9C7ED81E935D6611"/>
    <w:rsid w:val="00EA02B2"/>
    <w:pPr>
      <w:widowControl w:val="0"/>
    </w:pPr>
    <w:rPr>
      <w:rFonts w:ascii="Times New Roman" w:hAnsi="Times New Roman"/>
    </w:rPr>
  </w:style>
  <w:style w:type="paragraph" w:customStyle="1" w:styleId="63A2EC601AB04FDDBCDA18FDADEEA2BA1">
    <w:name w:val="63A2EC601AB04FDDBCDA18FDADEEA2BA1"/>
    <w:rsid w:val="00EA02B2"/>
    <w:pPr>
      <w:widowControl w:val="0"/>
    </w:pPr>
    <w:rPr>
      <w:rFonts w:ascii="Times New Roman" w:hAnsi="Times New Roman"/>
    </w:rPr>
  </w:style>
  <w:style w:type="paragraph" w:customStyle="1" w:styleId="1776BA3D6E8846F594A1DC40B81A1AF91">
    <w:name w:val="1776BA3D6E8846F594A1DC40B81A1AF91"/>
    <w:rsid w:val="00EA02B2"/>
    <w:pPr>
      <w:widowControl w:val="0"/>
    </w:pPr>
    <w:rPr>
      <w:rFonts w:ascii="Times New Roman" w:hAnsi="Times New Roman"/>
    </w:rPr>
  </w:style>
  <w:style w:type="paragraph" w:customStyle="1" w:styleId="C69D27A7896C4567AAA34DACA1D5122C1">
    <w:name w:val="C69D27A7896C4567AAA34DACA1D5122C1"/>
    <w:rsid w:val="00EA02B2"/>
    <w:pPr>
      <w:widowControl w:val="0"/>
    </w:pPr>
    <w:rPr>
      <w:rFonts w:ascii="Times New Roman" w:hAnsi="Times New Roman"/>
    </w:rPr>
  </w:style>
  <w:style w:type="paragraph" w:customStyle="1" w:styleId="9D7F5586515946B4B25ED5E1CB2C25891">
    <w:name w:val="9D7F5586515946B4B25ED5E1CB2C25891"/>
    <w:rsid w:val="00EA02B2"/>
    <w:pPr>
      <w:widowControl w:val="0"/>
    </w:pPr>
    <w:rPr>
      <w:rFonts w:ascii="Times New Roman" w:hAnsi="Times New Roman"/>
    </w:rPr>
  </w:style>
  <w:style w:type="paragraph" w:customStyle="1" w:styleId="388D9CE0CDF84314B59C54E93E9B6F1B1">
    <w:name w:val="388D9CE0CDF84314B59C54E93E9B6F1B1"/>
    <w:rsid w:val="00EA02B2"/>
    <w:pPr>
      <w:widowControl w:val="0"/>
    </w:pPr>
    <w:rPr>
      <w:rFonts w:ascii="Times New Roman" w:hAnsi="Times New Roman"/>
    </w:rPr>
  </w:style>
  <w:style w:type="paragraph" w:customStyle="1" w:styleId="24A8297CD8CB4CBEBCA14B99BD9A0E3D1">
    <w:name w:val="24A8297CD8CB4CBEBCA14B99BD9A0E3D1"/>
    <w:rsid w:val="00EA02B2"/>
    <w:pPr>
      <w:widowControl w:val="0"/>
    </w:pPr>
    <w:rPr>
      <w:rFonts w:ascii="Times New Roman" w:hAnsi="Times New Roman"/>
    </w:rPr>
  </w:style>
  <w:style w:type="paragraph" w:customStyle="1" w:styleId="30C7DC6931914293ABB38C261D76FF591">
    <w:name w:val="30C7DC6931914293ABB38C261D76FF591"/>
    <w:rsid w:val="00EA02B2"/>
    <w:pPr>
      <w:widowControl w:val="0"/>
    </w:pPr>
    <w:rPr>
      <w:rFonts w:ascii="Times New Roman" w:hAnsi="Times New Roman"/>
    </w:rPr>
  </w:style>
  <w:style w:type="paragraph" w:customStyle="1" w:styleId="8047D9D03D7B451EB095C67289656B121">
    <w:name w:val="8047D9D03D7B451EB095C67289656B121"/>
    <w:rsid w:val="00EA02B2"/>
    <w:pPr>
      <w:widowControl w:val="0"/>
    </w:pPr>
    <w:rPr>
      <w:rFonts w:ascii="Times New Roman" w:hAnsi="Times New Roman"/>
    </w:rPr>
  </w:style>
  <w:style w:type="paragraph" w:customStyle="1" w:styleId="6DBE656F6D3F46498302C09003AB1A1C1">
    <w:name w:val="6DBE656F6D3F46498302C09003AB1A1C1"/>
    <w:rsid w:val="00EA02B2"/>
    <w:pPr>
      <w:widowControl w:val="0"/>
    </w:pPr>
    <w:rPr>
      <w:rFonts w:ascii="Times New Roman" w:hAnsi="Times New Roman"/>
    </w:rPr>
  </w:style>
  <w:style w:type="paragraph" w:customStyle="1" w:styleId="813089D5A98E41D8A4970A3E2164A99F1">
    <w:name w:val="813089D5A98E41D8A4970A3E2164A99F1"/>
    <w:rsid w:val="00EA02B2"/>
    <w:pPr>
      <w:widowControl w:val="0"/>
    </w:pPr>
    <w:rPr>
      <w:rFonts w:ascii="Times New Roman" w:hAnsi="Times New Roman"/>
    </w:rPr>
  </w:style>
  <w:style w:type="paragraph" w:customStyle="1" w:styleId="95781136FCCF474385842EFBB42CD42E1">
    <w:name w:val="95781136FCCF474385842EFBB42CD42E1"/>
    <w:rsid w:val="00EA02B2"/>
    <w:pPr>
      <w:widowControl w:val="0"/>
    </w:pPr>
    <w:rPr>
      <w:rFonts w:ascii="Times New Roman" w:hAnsi="Times New Roman"/>
    </w:rPr>
  </w:style>
  <w:style w:type="paragraph" w:customStyle="1" w:styleId="724727229A8F494F96DAB2548660EC3E1">
    <w:name w:val="724727229A8F494F96DAB2548660EC3E1"/>
    <w:rsid w:val="00EA02B2"/>
    <w:pPr>
      <w:widowControl w:val="0"/>
    </w:pPr>
    <w:rPr>
      <w:rFonts w:ascii="Times New Roman" w:hAnsi="Times New Roman"/>
    </w:rPr>
  </w:style>
  <w:style w:type="paragraph" w:customStyle="1" w:styleId="44874F5D5FA2493BA140BCDC2221CE441">
    <w:name w:val="44874F5D5FA2493BA140BCDC2221CE441"/>
    <w:rsid w:val="00EA02B2"/>
    <w:pPr>
      <w:widowControl w:val="0"/>
    </w:pPr>
    <w:rPr>
      <w:rFonts w:ascii="Times New Roman" w:hAnsi="Times New Roman"/>
    </w:rPr>
  </w:style>
  <w:style w:type="paragraph" w:customStyle="1" w:styleId="86A49D5FF12A411AB802DDBAD6BC5A574">
    <w:name w:val="86A49D5FF12A411AB802DDBAD6BC5A574"/>
    <w:rsid w:val="00EA02B2"/>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80925B0CD0624C27BEE6C13DC5A3A5804">
    <w:name w:val="80925B0CD0624C27BEE6C13DC5A3A5804"/>
    <w:rsid w:val="00EA02B2"/>
    <w:pPr>
      <w:widowControl w:val="0"/>
    </w:pPr>
    <w:rPr>
      <w:rFonts w:ascii="Times New Roman" w:hAnsi="Times New Roman"/>
    </w:rPr>
  </w:style>
  <w:style w:type="paragraph" w:customStyle="1" w:styleId="D37798C0025B4BC8BA810F1C011B03464">
    <w:name w:val="D37798C0025B4BC8BA810F1C011B03464"/>
    <w:rsid w:val="00EA02B2"/>
    <w:pPr>
      <w:widowControl w:val="0"/>
    </w:pPr>
    <w:rPr>
      <w:rFonts w:ascii="Times New Roman" w:hAnsi="Times New Roman"/>
    </w:rPr>
  </w:style>
  <w:style w:type="paragraph" w:customStyle="1" w:styleId="C8B2C7263A4E40BCA9730A671C096CB24">
    <w:name w:val="C8B2C7263A4E40BCA9730A671C096CB24"/>
    <w:rsid w:val="00EA02B2"/>
    <w:pPr>
      <w:widowControl w:val="0"/>
    </w:pPr>
    <w:rPr>
      <w:rFonts w:ascii="Times New Roman" w:hAnsi="Times New Roman"/>
    </w:rPr>
  </w:style>
  <w:style w:type="paragraph" w:customStyle="1" w:styleId="7001CFB62F6C4B949EC383F52A7E0D724">
    <w:name w:val="7001CFB62F6C4B949EC383F52A7E0D724"/>
    <w:rsid w:val="00EA02B2"/>
    <w:pPr>
      <w:widowControl w:val="0"/>
    </w:pPr>
    <w:rPr>
      <w:rFonts w:ascii="Times New Roman" w:hAnsi="Times New Roman"/>
    </w:rPr>
  </w:style>
  <w:style w:type="paragraph" w:customStyle="1" w:styleId="DE846760E94846EB8EF2637A56B4A0444">
    <w:name w:val="DE846760E94846EB8EF2637A56B4A0444"/>
    <w:rsid w:val="00EA02B2"/>
    <w:pPr>
      <w:widowControl w:val="0"/>
    </w:pPr>
    <w:rPr>
      <w:rFonts w:ascii="Times New Roman" w:hAnsi="Times New Roman"/>
    </w:rPr>
  </w:style>
  <w:style w:type="paragraph" w:customStyle="1" w:styleId="1C9FC0E3EEDC4ABF92B27652D45C49DA4">
    <w:name w:val="1C9FC0E3EEDC4ABF92B27652D45C49DA4"/>
    <w:rsid w:val="00EA02B2"/>
    <w:pPr>
      <w:widowControl w:val="0"/>
    </w:pPr>
    <w:rPr>
      <w:rFonts w:ascii="Times New Roman" w:hAnsi="Times New Roman"/>
    </w:rPr>
  </w:style>
  <w:style w:type="paragraph" w:customStyle="1" w:styleId="CB98361D6BD54019887E8A462D251A1B4">
    <w:name w:val="CB98361D6BD54019887E8A462D251A1B4"/>
    <w:rsid w:val="00EA02B2"/>
    <w:pPr>
      <w:widowControl w:val="0"/>
    </w:pPr>
    <w:rPr>
      <w:rFonts w:ascii="Times New Roman" w:hAnsi="Times New Roman"/>
    </w:rPr>
  </w:style>
  <w:style w:type="paragraph" w:customStyle="1" w:styleId="5EBFAA9EBB264DC182F870F1F84ABA394">
    <w:name w:val="5EBFAA9EBB264DC182F870F1F84ABA394"/>
    <w:rsid w:val="00EA02B2"/>
    <w:pPr>
      <w:widowControl w:val="0"/>
    </w:pPr>
    <w:rPr>
      <w:rFonts w:ascii="Times New Roman" w:hAnsi="Times New Roman"/>
    </w:rPr>
  </w:style>
  <w:style w:type="paragraph" w:customStyle="1" w:styleId="A4694E7106BB4A78A39771AF1563D4324">
    <w:name w:val="A4694E7106BB4A78A39771AF1563D4324"/>
    <w:rsid w:val="00EA02B2"/>
    <w:pPr>
      <w:widowControl w:val="0"/>
    </w:pPr>
    <w:rPr>
      <w:rFonts w:ascii="Times New Roman" w:hAnsi="Times New Roman"/>
    </w:rPr>
  </w:style>
  <w:style w:type="paragraph" w:customStyle="1" w:styleId="BDB8D51D15DC404DAFE377C852009DB14">
    <w:name w:val="BDB8D51D15DC404DAFE377C852009DB14"/>
    <w:rsid w:val="00EA02B2"/>
    <w:pPr>
      <w:widowControl w:val="0"/>
    </w:pPr>
    <w:rPr>
      <w:rFonts w:ascii="Times New Roman" w:hAnsi="Times New Roman"/>
    </w:rPr>
  </w:style>
  <w:style w:type="paragraph" w:customStyle="1" w:styleId="A8F6FAC74A3E4719BFE8E27A0F3641A94">
    <w:name w:val="A8F6FAC74A3E4719BFE8E27A0F3641A94"/>
    <w:rsid w:val="00EA02B2"/>
    <w:pPr>
      <w:widowControl w:val="0"/>
    </w:pPr>
    <w:rPr>
      <w:rFonts w:ascii="Times New Roman" w:hAnsi="Times New Roman"/>
    </w:rPr>
  </w:style>
  <w:style w:type="paragraph" w:customStyle="1" w:styleId="FEA18F38B53944908BE38E647F2924574">
    <w:name w:val="FEA18F38B53944908BE38E647F2924574"/>
    <w:rsid w:val="00EA02B2"/>
    <w:pPr>
      <w:widowControl w:val="0"/>
    </w:pPr>
    <w:rPr>
      <w:rFonts w:ascii="Times New Roman" w:hAnsi="Times New Roman"/>
    </w:rPr>
  </w:style>
  <w:style w:type="paragraph" w:customStyle="1" w:styleId="B55DB7D1FFD04EAA9315482CB1258B764">
    <w:name w:val="B55DB7D1FFD04EAA9315482CB1258B764"/>
    <w:rsid w:val="00EA02B2"/>
    <w:pPr>
      <w:widowControl w:val="0"/>
    </w:pPr>
    <w:rPr>
      <w:rFonts w:ascii="Times New Roman" w:hAnsi="Times New Roman"/>
    </w:rPr>
  </w:style>
  <w:style w:type="paragraph" w:customStyle="1" w:styleId="04572185DF474C40AF16258F18012C4C4">
    <w:name w:val="04572185DF474C40AF16258F18012C4C4"/>
    <w:rsid w:val="00EA02B2"/>
    <w:pPr>
      <w:widowControl w:val="0"/>
    </w:pPr>
    <w:rPr>
      <w:rFonts w:ascii="Times New Roman" w:hAnsi="Times New Roman"/>
    </w:rPr>
  </w:style>
  <w:style w:type="paragraph" w:customStyle="1" w:styleId="111F240DFB8F44C8962A01E93845C1124">
    <w:name w:val="111F240DFB8F44C8962A01E93845C1124"/>
    <w:rsid w:val="00EA02B2"/>
    <w:pPr>
      <w:widowControl w:val="0"/>
      <w:snapToGrid w:val="0"/>
    </w:pPr>
    <w:rPr>
      <w:rFonts w:ascii="Times New Roman" w:hAnsi="Times New Roman" w:cs="Times New Roman"/>
      <w:color w:val="385623" w:themeColor="accent6" w:themeShade="80"/>
      <w:u w:val="single"/>
    </w:rPr>
  </w:style>
  <w:style w:type="paragraph" w:customStyle="1" w:styleId="3AD75167275E432A9D184B72E179B23C4">
    <w:name w:val="3AD75167275E432A9D184B72E179B23C4"/>
    <w:rsid w:val="00EA02B2"/>
    <w:pPr>
      <w:widowControl w:val="0"/>
    </w:pPr>
    <w:rPr>
      <w:rFonts w:ascii="Times New Roman" w:hAnsi="Times New Roman"/>
    </w:rPr>
  </w:style>
  <w:style w:type="paragraph" w:customStyle="1" w:styleId="0335A6B3F4474D70978FDD4D476FD73D4">
    <w:name w:val="0335A6B3F4474D70978FDD4D476FD73D4"/>
    <w:rsid w:val="00EA02B2"/>
    <w:pPr>
      <w:widowControl w:val="0"/>
      <w:snapToGrid w:val="0"/>
    </w:pPr>
    <w:rPr>
      <w:rFonts w:ascii="Times New Roman" w:hAnsi="Times New Roman" w:cs="Times New Roman"/>
      <w:color w:val="385623" w:themeColor="accent6" w:themeShade="80"/>
      <w:u w:val="single"/>
    </w:rPr>
  </w:style>
  <w:style w:type="paragraph" w:customStyle="1" w:styleId="AF1FE103B4FE4F6AADFF003E96F65C8C4">
    <w:name w:val="AF1FE103B4FE4F6AADFF003E96F65C8C4"/>
    <w:rsid w:val="00EA02B2"/>
    <w:pPr>
      <w:widowControl w:val="0"/>
      <w:snapToGrid w:val="0"/>
    </w:pPr>
    <w:rPr>
      <w:rFonts w:ascii="Times New Roman" w:hAnsi="Times New Roman" w:cs="Times New Roman"/>
      <w:color w:val="385623" w:themeColor="accent6" w:themeShade="80"/>
      <w:u w:val="single"/>
    </w:rPr>
  </w:style>
  <w:style w:type="paragraph" w:customStyle="1" w:styleId="281BC726F2204B94B43F148E927F16B84">
    <w:name w:val="281BC726F2204B94B43F148E927F16B84"/>
    <w:rsid w:val="00EA02B2"/>
    <w:pPr>
      <w:widowControl w:val="0"/>
    </w:pPr>
    <w:rPr>
      <w:rFonts w:ascii="Times New Roman" w:hAnsi="Times New Roman"/>
    </w:rPr>
  </w:style>
  <w:style w:type="paragraph" w:customStyle="1" w:styleId="3CC5A9542EAF4775828A833B09C76C544">
    <w:name w:val="3CC5A9542EAF4775828A833B09C76C544"/>
    <w:rsid w:val="00EA02B2"/>
    <w:pPr>
      <w:widowControl w:val="0"/>
      <w:snapToGrid w:val="0"/>
    </w:pPr>
    <w:rPr>
      <w:rFonts w:ascii="Times New Roman" w:hAnsi="Times New Roman" w:cs="Times New Roman"/>
      <w:color w:val="385623" w:themeColor="accent6" w:themeShade="80"/>
      <w:u w:val="single"/>
    </w:rPr>
  </w:style>
  <w:style w:type="paragraph" w:customStyle="1" w:styleId="359994C6187849ACB31E7D3F1D13C2FC4">
    <w:name w:val="359994C6187849ACB31E7D3F1D13C2FC4"/>
    <w:rsid w:val="00EA02B2"/>
    <w:pPr>
      <w:widowControl w:val="0"/>
    </w:pPr>
    <w:rPr>
      <w:rFonts w:ascii="Times New Roman" w:hAnsi="Times New Roman"/>
    </w:rPr>
  </w:style>
  <w:style w:type="paragraph" w:customStyle="1" w:styleId="4D77FF1172F14E0ABA281DE9E41BFA5B4">
    <w:name w:val="4D77FF1172F14E0ABA281DE9E41BFA5B4"/>
    <w:rsid w:val="00EA02B2"/>
    <w:pPr>
      <w:widowControl w:val="0"/>
    </w:pPr>
    <w:rPr>
      <w:rFonts w:ascii="Times New Roman" w:hAnsi="Times New Roman"/>
    </w:rPr>
  </w:style>
  <w:style w:type="paragraph" w:customStyle="1" w:styleId="B26C1AD7BE0643A3A43687D0B9A88DEF4">
    <w:name w:val="B26C1AD7BE0643A3A43687D0B9A88DEF4"/>
    <w:rsid w:val="00EA02B2"/>
    <w:pPr>
      <w:widowControl w:val="0"/>
    </w:pPr>
    <w:rPr>
      <w:rFonts w:ascii="Times New Roman" w:hAnsi="Times New Roman"/>
    </w:rPr>
  </w:style>
  <w:style w:type="paragraph" w:customStyle="1" w:styleId="92873BB7870C4C85AE0F53EE05B657144">
    <w:name w:val="92873BB7870C4C85AE0F53EE05B657144"/>
    <w:rsid w:val="00EA02B2"/>
    <w:pPr>
      <w:widowControl w:val="0"/>
    </w:pPr>
    <w:rPr>
      <w:rFonts w:ascii="Times New Roman" w:hAnsi="Times New Roman"/>
    </w:rPr>
  </w:style>
  <w:style w:type="paragraph" w:customStyle="1" w:styleId="154D4BC41B694B6E85D24157FDE12C9B4">
    <w:name w:val="154D4BC41B694B6E85D24157FDE12C9B4"/>
    <w:rsid w:val="00EA02B2"/>
    <w:pPr>
      <w:widowControl w:val="0"/>
    </w:pPr>
    <w:rPr>
      <w:rFonts w:ascii="Times New Roman" w:hAnsi="Times New Roman"/>
    </w:rPr>
  </w:style>
  <w:style w:type="paragraph" w:customStyle="1" w:styleId="F9864AF7DEC44EA99431493707BAADCA4">
    <w:name w:val="F9864AF7DEC44EA99431493707BAADCA4"/>
    <w:rsid w:val="00EA02B2"/>
    <w:pPr>
      <w:widowControl w:val="0"/>
    </w:pPr>
    <w:rPr>
      <w:rFonts w:ascii="Times New Roman" w:hAnsi="Times New Roman"/>
    </w:rPr>
  </w:style>
  <w:style w:type="paragraph" w:customStyle="1" w:styleId="86F32D76916946D08D93A2B64D793BE04">
    <w:name w:val="86F32D76916946D08D93A2B64D793BE04"/>
    <w:rsid w:val="00EA02B2"/>
    <w:pPr>
      <w:widowControl w:val="0"/>
      <w:snapToGrid w:val="0"/>
    </w:pPr>
    <w:rPr>
      <w:rFonts w:ascii="Times New Roman" w:hAnsi="Times New Roman" w:cs="Times New Roman"/>
      <w:color w:val="385623" w:themeColor="accent6" w:themeShade="80"/>
      <w:u w:val="singl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792A666CD5F79428C3C9369C38A416D" ma:contentTypeVersion="30" ma:contentTypeDescription="Create a new document." ma:contentTypeScope="" ma:versionID="3c435b598bf97b02e8f3a4ada830abbc">
  <xsd:schema xmlns:xsd="http://www.w3.org/2001/XMLSchema" xmlns:xs="http://www.w3.org/2001/XMLSchema" xmlns:p="http://schemas.microsoft.com/office/2006/metadata/properties" xmlns:ns1="http://schemas.microsoft.com/sharepoint/v3" xmlns:ns2="48d06b2a-7c29-4ba0-890a-0272fa79ef53" xmlns:ns3="83981ade-ad48-4128-b527-4174ef77c63a" targetNamespace="http://schemas.microsoft.com/office/2006/metadata/properties" ma:root="true" ma:fieldsID="945d985798d1a8383e28e81e25b9058b" ns1:_="" ns2:_="" ns3:_="">
    <xsd:import namespace="http://schemas.microsoft.com/sharepoint/v3"/>
    <xsd:import namespace="48d06b2a-7c29-4ba0-890a-0272fa79ef53"/>
    <xsd:import namespace="83981ade-ad48-4128-b527-4174ef77c63a"/>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element ref="ns2:SharedWithUsers" minOccurs="0"/>
                <xsd:element ref="ns2:SharedWithDetails" minOccurs="0"/>
                <xsd:element ref="ns3:Status" minOccurs="0"/>
                <xsd:element ref="ns3:Revision_Date" minOccurs="0"/>
                <xsd:element ref="ns3:Requested_By" minOccurs="0"/>
                <xsd:element ref="ns3:Remark" minOccurs="0"/>
                <xsd:element ref="ns3:Superseded_By" minOccurs="0"/>
                <xsd:element ref="ns3:HTML" minOccurs="0"/>
                <xsd:element ref="ns3:Redirect_HTML1" minOccurs="0"/>
                <xsd:element ref="ns3:Redirect_HTML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5"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8d06b2a-7c29-4ba0-890a-0272fa79ef53" elementFormDefault="qualified">
    <xsd:import namespace="http://schemas.microsoft.com/office/2006/documentManagement/types"/>
    <xsd:import namespace="http://schemas.microsoft.com/office/infopath/2007/PartnerControls"/>
    <xsd:element name="_dlc_DocId" ma:index="6" nillable="true" ma:displayName="Document ID Value" ma:description="The value of the document ID assigned to this item." ma:internalName="_dlc_DocId" ma:readOnly="true">
      <xsd:simpleType>
        <xsd:restriction base="dms:Text"/>
      </xsd:simpleType>
    </xsd:element>
    <xsd:element name="_dlc_DocIdUrl" ma:index="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8" nillable="true" ma:displayName="Persist ID" ma:description="Keep ID on add." ma:hidden="true" ma:internalName="_dlc_DocIdPersistId" ma:readOnly="true">
      <xsd:simpleType>
        <xsd:restriction base="dms:Boolea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3981ade-ad48-4128-b527-4174ef77c63a" elementFormDefault="qualified">
    <xsd:import namespace="http://schemas.microsoft.com/office/2006/documentManagement/types"/>
    <xsd:import namespace="http://schemas.microsoft.com/office/infopath/2007/PartnerControls"/>
    <xsd:element name="Status" ma:index="15" nillable="true" ma:displayName="Status" ma:default="Newly Added" ma:internalName="Status">
      <xsd:simpleType>
        <xsd:restriction base="dms:Choice">
          <xsd:enumeration value="Replaced"/>
          <xsd:enumeration value="Removed"/>
          <xsd:enumeration value="Superseded"/>
          <xsd:enumeration value="Newly Added"/>
        </xsd:restriction>
      </xsd:simpleType>
    </xsd:element>
    <xsd:element name="Revision_Date" ma:index="16" nillable="true" ma:displayName="Revision_Date" ma:format="DateOnly" ma:internalName="Revision_Date">
      <xsd:simpleType>
        <xsd:restriction base="dms:DateTime"/>
      </xsd:simpleType>
    </xsd:element>
    <xsd:element name="Requested_By" ma:index="17" nillable="true" ma:displayName="Requested_By" ma:internalName="Requested_By">
      <xsd:simpleType>
        <xsd:restriction base="dms:Text">
          <xsd:maxLength value="255"/>
        </xsd:restriction>
      </xsd:simpleType>
    </xsd:element>
    <xsd:element name="Remark" ma:index="18" nillable="true" ma:displayName="Remark" ma:internalName="Remark">
      <xsd:simpleType>
        <xsd:restriction base="dms:Text">
          <xsd:maxLength value="255"/>
        </xsd:restriction>
      </xsd:simpleType>
    </xsd:element>
    <xsd:element name="Superseded_By" ma:index="19" nillable="true" ma:displayName="Superseded_By" ma:internalName="Superseded_By">
      <xsd:simpleType>
        <xsd:restriction base="dms:Text">
          <xsd:maxLength value="255"/>
        </xsd:restriction>
      </xsd:simpleType>
    </xsd:element>
    <xsd:element name="HTML" ma:index="20" nillable="true" ma:displayName="Core_HTML" ma:internalName="HTML">
      <xsd:simpleType>
        <xsd:restriction base="dms:Note">
          <xsd:maxLength value="255"/>
        </xsd:restriction>
      </xsd:simpleType>
    </xsd:element>
    <xsd:element name="Redirect_HTML1" ma:index="21" nillable="true" ma:displayName="Redirect_HTML1" ma:format="Hyperlink" ma:internalName="Redirect_HTML1">
      <xsd:complexType>
        <xsd:complexContent>
          <xsd:extension base="dms:URL">
            <xsd:sequence>
              <xsd:element name="Url" type="dms:ValidUrl" minOccurs="0" nillable="true"/>
              <xsd:element name="Description" type="xsd:string" nillable="true"/>
            </xsd:sequence>
          </xsd:extension>
        </xsd:complexContent>
      </xsd:complexType>
    </xsd:element>
    <xsd:element name="Redirect_HTML2" ma:index="22" nillable="true" ma:displayName="Redirect_HTML2" ma:format="Hyperlink" ma:internalName="Redirect_HTML2">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 xmlns="48d06b2a-7c29-4ba0-890a-0272fa79ef53">YMDDZMQN7ZA7-547317060-30039</_dlc_DocId>
    <_dlc_DocIdUrl xmlns="48d06b2a-7c29-4ba0-890a-0272fa79ef53">
      <Url>https://intranet.smo.landsd.hksarg/sites/lrc/_layouts/15/DocIdRedir.aspx?ID=YMDDZMQN7ZA7-547317060-30039</Url>
      <Description>YMDDZMQN7ZA7-547317060-30039</Description>
    </_dlc_DocIdUrl>
    <Redirect_HTML2 xmlns="83981ade-ad48-4128-b527-4174ef77c63a">
      <Url xsi:nil="true"/>
      <Description xsi:nil="true"/>
    </Redirect_HTML2>
    <Remark xmlns="83981ade-ad48-4128-b527-4174ef77c63a" xsi:nil="true"/>
    <Requested_By xmlns="83981ade-ad48-4128-b527-4174ef77c63a" xsi:nil="true"/>
    <Revision_Date xmlns="83981ade-ad48-4128-b527-4174ef77c63a" xsi:nil="true"/>
    <Superseded_By xmlns="83981ade-ad48-4128-b527-4174ef77c63a" xsi:nil="true"/>
    <PublishingExpirationDate xmlns="http://schemas.microsoft.com/sharepoint/v3" xsi:nil="true"/>
    <PublishingStartDate xmlns="http://schemas.microsoft.com/sharepoint/v3" xsi:nil="true"/>
    <Redirect_HTML1 xmlns="83981ade-ad48-4128-b527-4174ef77c63a">
      <Url xsi:nil="true"/>
      <Description xsi:nil="true"/>
    </Redirect_HTML1>
    <HTML xmlns="83981ade-ad48-4128-b527-4174ef77c63a" xsi:nil="true"/>
    <Status xmlns="83981ade-ad48-4128-b527-4174ef77c63a">Newly Added</Status>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931DB2-C5CF-4278-81E5-4F7DD821FF68}">
  <ds:schemaRefs>
    <ds:schemaRef ds:uri="http://schemas.microsoft.com/sharepoint/v3/contenttype/forms"/>
  </ds:schemaRefs>
</ds:datastoreItem>
</file>

<file path=customXml/itemProps2.xml><?xml version="1.0" encoding="utf-8"?>
<ds:datastoreItem xmlns:ds="http://schemas.openxmlformats.org/officeDocument/2006/customXml" ds:itemID="{96C93602-F26D-484C-8EBE-9B49B3CD05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8d06b2a-7c29-4ba0-890a-0272fa79ef53"/>
    <ds:schemaRef ds:uri="83981ade-ad48-4128-b527-4174ef77c6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E45A699-076A-441C-819A-EFF78AE30166}">
  <ds:schemaRefs>
    <ds:schemaRef ds:uri="http://schemas.microsoft.com/sharepoint/events"/>
  </ds:schemaRefs>
</ds:datastoreItem>
</file>

<file path=customXml/itemProps4.xml><?xml version="1.0" encoding="utf-8"?>
<ds:datastoreItem xmlns:ds="http://schemas.openxmlformats.org/officeDocument/2006/customXml" ds:itemID="{CCD9DEDF-3F0A-4840-8EDA-8A9F66809109}">
  <ds:schemaRefs>
    <ds:schemaRef ds:uri="http://schemas.microsoft.com/office/2006/metadata/properties"/>
    <ds:schemaRef ds:uri="http://schemas.microsoft.com/office/infopath/2007/PartnerControls"/>
    <ds:schemaRef ds:uri="48d06b2a-7c29-4ba0-890a-0272fa79ef53"/>
    <ds:schemaRef ds:uri="83981ade-ad48-4128-b527-4174ef77c63a"/>
    <ds:schemaRef ds:uri="http://schemas.microsoft.com/sharepoint/v3"/>
  </ds:schemaRefs>
</ds:datastoreItem>
</file>

<file path=customXml/itemProps5.xml><?xml version="1.0" encoding="utf-8"?>
<ds:datastoreItem xmlns:ds="http://schemas.openxmlformats.org/officeDocument/2006/customXml" ds:itemID="{7856C95D-EDA3-487D-A447-A6DC87860A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eForm 3 - 11.03.2021</Template>
  <TotalTime>0</TotalTime>
  <Pages>17</Pages>
  <Words>3940</Words>
  <Characters>22464</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Lands Department</Company>
  <LinksUpToDate>false</LinksUpToDate>
  <CharactersWithSpaces>26352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Landsd User</cp:lastModifiedBy>
  <cp:revision>3</cp:revision>
  <cp:lastPrinted>2022-05-27T05:23:00Z</cp:lastPrinted>
  <dcterms:created xsi:type="dcterms:W3CDTF">2024-02-23T02:27:00Z</dcterms:created>
  <dcterms:modified xsi:type="dcterms:W3CDTF">2024-02-23T02:27:00Z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0x0101005792A666CD5F79428C3C9369C38A416D</vt:lpwstr>
  </property>
  <property fmtid="{D5CDD505-2E9C-101B-9397-08002B2CF9AE}" pid="3" name="_dlc_DocIdItemGuid">
    <vt:lpwstr>8e1ec279-4d55-4783-b35d-ee6b6e1e2482</vt:lpwstr>
  </property>
</Properties>
</file>